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43" w:rsidRDefault="00212043" w:rsidP="00212043">
      <w:pPr>
        <w:jc w:val="right"/>
      </w:pPr>
      <w:bookmarkStart w:id="0" w:name="_GoBack"/>
      <w:bookmarkEnd w:id="0"/>
      <w:r>
        <w:rPr>
          <w:b/>
          <w:spacing w:val="-14"/>
        </w:rPr>
        <w:t xml:space="preserve">                                                                      </w:t>
      </w:r>
      <w:r>
        <w:t>УТВЕРЖДАЮ</w:t>
      </w:r>
    </w:p>
    <w:p w:rsidR="00212043" w:rsidRDefault="00212043" w:rsidP="00212043">
      <w:pPr>
        <w:jc w:val="right"/>
      </w:pPr>
      <w:r>
        <w:t>Глава Муниципального образования</w:t>
      </w:r>
    </w:p>
    <w:p w:rsidR="00212043" w:rsidRDefault="00212043" w:rsidP="00212043">
      <w:pPr>
        <w:jc w:val="right"/>
      </w:pPr>
      <w:r>
        <w:t>Муниципальный округ № 15</w:t>
      </w:r>
    </w:p>
    <w:p w:rsidR="00212043" w:rsidRDefault="00212043" w:rsidP="00212043">
      <w:pPr>
        <w:jc w:val="right"/>
      </w:pPr>
      <w:r>
        <w:t>____________________ Т.Г. Буянова</w:t>
      </w:r>
    </w:p>
    <w:p w:rsidR="00212043" w:rsidRDefault="00212043" w:rsidP="00212043">
      <w:pPr>
        <w:jc w:val="right"/>
      </w:pPr>
      <w:r>
        <w:t>« 03 » декабря 2015 года</w:t>
      </w:r>
    </w:p>
    <w:p w:rsidR="00212043" w:rsidRPr="00480DED" w:rsidRDefault="00212043" w:rsidP="00212043">
      <w:pPr>
        <w:jc w:val="center"/>
        <w:rPr>
          <w:b/>
          <w:sz w:val="28"/>
          <w:szCs w:val="28"/>
        </w:rPr>
      </w:pPr>
    </w:p>
    <w:p w:rsidR="002C5DF6" w:rsidRDefault="002C5DF6" w:rsidP="002C5DF6">
      <w:pPr>
        <w:spacing w:line="264" w:lineRule="auto"/>
        <w:rPr>
          <w:b/>
          <w:spacing w:val="-14"/>
        </w:rPr>
      </w:pPr>
    </w:p>
    <w:p w:rsidR="00212043" w:rsidRDefault="00212043" w:rsidP="002C5DF6">
      <w:pPr>
        <w:spacing w:line="264" w:lineRule="auto"/>
        <w:rPr>
          <w:b/>
          <w:spacing w:val="-14"/>
        </w:rPr>
      </w:pPr>
    </w:p>
    <w:p w:rsidR="002C5DF6" w:rsidRPr="00F83D7D" w:rsidRDefault="002C5DF6" w:rsidP="002C5DF6">
      <w:pPr>
        <w:jc w:val="center"/>
        <w:rPr>
          <w:b/>
        </w:rPr>
      </w:pPr>
      <w:r w:rsidRPr="00F83D7D">
        <w:rPr>
          <w:b/>
        </w:rPr>
        <w:t>ИЗВЕЩЕНИЕ</w:t>
      </w:r>
      <w:r>
        <w:rPr>
          <w:b/>
        </w:rPr>
        <w:t xml:space="preserve"> от 03.12.2015</w:t>
      </w:r>
    </w:p>
    <w:p w:rsidR="002C5DF6" w:rsidRPr="0046559B" w:rsidRDefault="002C5DF6" w:rsidP="002C5DF6">
      <w:pPr>
        <w:jc w:val="center"/>
        <w:rPr>
          <w:b/>
        </w:rPr>
      </w:pPr>
      <w:r w:rsidRPr="0046559B">
        <w:rPr>
          <w:b/>
        </w:rPr>
        <w:t xml:space="preserve">о проведении </w:t>
      </w:r>
      <w:r w:rsidRPr="0046559B">
        <w:rPr>
          <w:b/>
          <w:color w:val="000000"/>
        </w:rPr>
        <w:t>конкурса на замещение вакантной должности</w:t>
      </w:r>
      <w:r>
        <w:rPr>
          <w:b/>
          <w:color w:val="000000"/>
        </w:rPr>
        <w:t xml:space="preserve"> муниципальной службы  </w:t>
      </w:r>
      <w:r w:rsidRPr="0046559B">
        <w:rPr>
          <w:b/>
          <w:color w:val="000000"/>
        </w:rPr>
        <w:t>Г</w:t>
      </w:r>
      <w:r>
        <w:rPr>
          <w:b/>
          <w:color w:val="000000"/>
        </w:rPr>
        <w:t>лавный специалист</w:t>
      </w:r>
      <w:r w:rsidRPr="0046559B">
        <w:rPr>
          <w:b/>
          <w:color w:val="000000"/>
        </w:rPr>
        <w:t>-бухга</w:t>
      </w:r>
      <w:r>
        <w:rPr>
          <w:b/>
          <w:color w:val="000000"/>
        </w:rPr>
        <w:t>лтер</w:t>
      </w:r>
      <w:r w:rsidRPr="0046559B">
        <w:rPr>
          <w:b/>
          <w:color w:val="000000"/>
        </w:rPr>
        <w:t xml:space="preserve"> Местной Администрации МО </w:t>
      </w:r>
      <w:proofErr w:type="spellStart"/>
      <w:r w:rsidRPr="0046559B">
        <w:rPr>
          <w:b/>
          <w:color w:val="000000"/>
        </w:rPr>
        <w:t>МО</w:t>
      </w:r>
      <w:proofErr w:type="spellEnd"/>
      <w:r w:rsidRPr="0046559B">
        <w:rPr>
          <w:b/>
          <w:color w:val="000000"/>
        </w:rPr>
        <w:t xml:space="preserve"> №15  </w:t>
      </w:r>
    </w:p>
    <w:p w:rsidR="002C5DF6" w:rsidRPr="00F83D7D" w:rsidRDefault="002C5DF6" w:rsidP="002C5DF6">
      <w:pPr>
        <w:jc w:val="right"/>
      </w:pPr>
    </w:p>
    <w:p w:rsidR="002C5DF6" w:rsidRDefault="002C5DF6" w:rsidP="002C5DF6">
      <w:pPr>
        <w:ind w:firstLine="567"/>
        <w:jc w:val="both"/>
      </w:pPr>
      <w:r>
        <w:t xml:space="preserve">Внутригородское муниципальное образование Санкт-Петербурга Муниципальный округ № 15 в лице Главы Муниципального образования  Т.Г. </w:t>
      </w:r>
      <w:proofErr w:type="spellStart"/>
      <w:r>
        <w:t>Буяновой</w:t>
      </w:r>
      <w:proofErr w:type="spellEnd"/>
      <w:r>
        <w:t xml:space="preserve">, объявляет конкурс на замещение вакантной должности муниципальной службы – Главный специалист – бухгалтер Местной Администрации МО </w:t>
      </w:r>
      <w:proofErr w:type="spellStart"/>
      <w:r>
        <w:t>МО</w:t>
      </w:r>
      <w:proofErr w:type="spellEnd"/>
      <w:r>
        <w:t xml:space="preserve"> № 15.</w:t>
      </w:r>
    </w:p>
    <w:p w:rsidR="002C5DF6" w:rsidRDefault="002C5DF6" w:rsidP="002C5DF6">
      <w:pPr>
        <w:ind w:firstLine="567"/>
        <w:jc w:val="both"/>
      </w:pPr>
      <w:r>
        <w:t>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</w:t>
      </w:r>
    </w:p>
    <w:p w:rsidR="009A1AA3" w:rsidRPr="00C73320" w:rsidRDefault="009A1AA3" w:rsidP="00C73320">
      <w:pPr>
        <w:ind w:firstLine="567"/>
        <w:jc w:val="both"/>
        <w:rPr>
          <w:color w:val="000000"/>
        </w:rPr>
      </w:pPr>
      <w:r w:rsidRPr="00C73320">
        <w:rPr>
          <w:color w:val="000000"/>
        </w:rPr>
        <w:t>Требования, предъявляемые к претенденту на</w:t>
      </w:r>
      <w:r w:rsidR="00C73320">
        <w:rPr>
          <w:color w:val="000000"/>
        </w:rPr>
        <w:t xml:space="preserve"> </w:t>
      </w:r>
      <w:r w:rsidRPr="00C73320">
        <w:rPr>
          <w:color w:val="000000"/>
        </w:rPr>
        <w:t xml:space="preserve"> замещение вакантной должности муниципальной службы – Главный специалист – бухгалтер</w:t>
      </w:r>
      <w:r w:rsidR="00C73320">
        <w:rPr>
          <w:color w:val="000000"/>
        </w:rPr>
        <w:t>:</w:t>
      </w:r>
    </w:p>
    <w:p w:rsidR="009A1AA3" w:rsidRPr="00A23F0B" w:rsidRDefault="009A1AA3" w:rsidP="009A1AA3">
      <w:pPr>
        <w:ind w:firstLine="709"/>
        <w:jc w:val="both"/>
      </w:pPr>
      <w:r w:rsidRPr="00A23F0B">
        <w:rPr>
          <w:color w:val="000000"/>
        </w:rPr>
        <w:t xml:space="preserve">1. Квалификационные требования к старшей должности муниципальной службы в Местной администрации МО </w:t>
      </w:r>
      <w:proofErr w:type="spellStart"/>
      <w:r w:rsidRPr="00A23F0B">
        <w:rPr>
          <w:color w:val="000000"/>
        </w:rPr>
        <w:t>МО</w:t>
      </w:r>
      <w:proofErr w:type="spellEnd"/>
      <w:r w:rsidRPr="00A23F0B">
        <w:rPr>
          <w:color w:val="000000"/>
        </w:rPr>
        <w:t xml:space="preserve"> № 15 – </w:t>
      </w:r>
      <w:r w:rsidRPr="00A23F0B">
        <w:rPr>
          <w:b/>
          <w:color w:val="000000"/>
        </w:rPr>
        <w:t>Главный специалист - бухгалтер</w:t>
      </w:r>
      <w:r w:rsidRPr="00A23F0B">
        <w:rPr>
          <w:color w:val="000000"/>
        </w:rPr>
        <w:t xml:space="preserve">: </w:t>
      </w:r>
    </w:p>
    <w:p w:rsidR="009A1AA3" w:rsidRPr="00A23F0B" w:rsidRDefault="009A1AA3" w:rsidP="009A1AA3">
      <w:pPr>
        <w:ind w:firstLine="709"/>
        <w:jc w:val="both"/>
      </w:pPr>
      <w:r w:rsidRPr="00A23F0B">
        <w:rPr>
          <w:color w:val="000000"/>
        </w:rPr>
        <w:t>1.1. К уровню профессионального образования: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t xml:space="preserve">Высшее профессиональное образование </w:t>
      </w:r>
      <w:r w:rsidRPr="00A23F0B">
        <w:rPr>
          <w:color w:val="000000"/>
        </w:rPr>
        <w:t>соответствующее должностным обязанностям.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rPr>
          <w:color w:val="000000"/>
        </w:rPr>
        <w:t>1.2. К стажу муниципальной службы (государственной службы иных видов) или стажу (опыту) работы по специальности: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rPr>
          <w:color w:val="000000"/>
        </w:rPr>
        <w:t>Стаж работы на должностях государственной и/или муниципальной службы не менее 3-х лет или стаж работы по специальности - не менее 3-х лет.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rPr>
          <w:color w:val="000000"/>
        </w:rPr>
        <w:t>Для лиц, 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</w:p>
    <w:p w:rsidR="009A1AA3" w:rsidRPr="00A23F0B" w:rsidRDefault="009A1AA3" w:rsidP="009A1AA3">
      <w:pPr>
        <w:ind w:firstLine="709"/>
        <w:jc w:val="both"/>
        <w:rPr>
          <w:color w:val="000000"/>
        </w:rPr>
      </w:pPr>
      <w:r w:rsidRPr="00A23F0B">
        <w:rPr>
          <w:color w:val="000000"/>
        </w:rPr>
        <w:t xml:space="preserve">1.3. К профессиональным знаниям и навыкам, необходимым для исполнения должностных обязанностей: </w:t>
      </w:r>
    </w:p>
    <w:p w:rsidR="009A1AA3" w:rsidRPr="00A23F0B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A23F0B">
        <w:rPr>
          <w:sz w:val="24"/>
          <w:szCs w:val="24"/>
        </w:rPr>
        <w:t xml:space="preserve">- знание </w:t>
      </w:r>
      <w:hyperlink r:id="rId6" w:history="1">
        <w:r w:rsidRPr="00A23F0B">
          <w:rPr>
            <w:sz w:val="24"/>
            <w:szCs w:val="24"/>
          </w:rPr>
          <w:t>Конституции</w:t>
        </w:r>
      </w:hyperlink>
      <w:r w:rsidRPr="00A23F0B">
        <w:rPr>
          <w:sz w:val="24"/>
          <w:szCs w:val="24"/>
        </w:rPr>
        <w:t xml:space="preserve"> Российской Федерации, федеральных конституционных законов, федеральных законов, иных нормативных правовых актов Российской Федерации, </w:t>
      </w:r>
      <w:hyperlink r:id="rId7" w:history="1">
        <w:r w:rsidRPr="00A23F0B">
          <w:rPr>
            <w:sz w:val="24"/>
            <w:szCs w:val="24"/>
          </w:rPr>
          <w:t>Устава</w:t>
        </w:r>
      </w:hyperlink>
      <w:r w:rsidRPr="00A23F0B">
        <w:rPr>
          <w:sz w:val="24"/>
          <w:szCs w:val="24"/>
        </w:rPr>
        <w:t xml:space="preserve">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</w:t>
      </w:r>
      <w:r>
        <w:rPr>
          <w:sz w:val="24"/>
          <w:szCs w:val="24"/>
        </w:rPr>
        <w:t xml:space="preserve">ого распорядка в </w:t>
      </w:r>
      <w:r w:rsidRPr="00A23F0B">
        <w:rPr>
          <w:sz w:val="24"/>
          <w:szCs w:val="24"/>
        </w:rPr>
        <w:t xml:space="preserve">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9A1AA3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A23F0B">
        <w:rPr>
          <w:sz w:val="24"/>
          <w:szCs w:val="24"/>
        </w:rPr>
        <w:t>авыки</w:t>
      </w:r>
      <w:r>
        <w:rPr>
          <w:sz w:val="24"/>
          <w:szCs w:val="24"/>
        </w:rPr>
        <w:t>:</w:t>
      </w:r>
    </w:p>
    <w:p w:rsidR="009A1AA3" w:rsidRDefault="009A1AA3" w:rsidP="009A1AA3">
      <w:pPr>
        <w:pStyle w:val="ConsPlusNormal"/>
        <w:ind w:firstLine="54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</w:t>
      </w:r>
      <w:r w:rsidRPr="00A23F0B">
        <w:rPr>
          <w:sz w:val="24"/>
          <w:szCs w:val="24"/>
        </w:rPr>
        <w:t xml:space="preserve">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</w:t>
      </w:r>
      <w:r>
        <w:rPr>
          <w:sz w:val="24"/>
          <w:szCs w:val="24"/>
        </w:rPr>
        <w:t xml:space="preserve">в, </w:t>
      </w:r>
      <w:r>
        <w:rPr>
          <w:sz w:val="24"/>
          <w:szCs w:val="24"/>
        </w:rPr>
        <w:lastRenderedPageBreak/>
        <w:t>нормотворческой деятельности, п</w:t>
      </w:r>
      <w:r w:rsidRPr="00A23F0B">
        <w:rPr>
          <w:sz w:val="24"/>
          <w:szCs w:val="24"/>
        </w:rPr>
        <w:t xml:space="preserve">риема, передачи и обработки электронной информации с использованием </w:t>
      </w:r>
      <w:r w:rsidRPr="00A23F0B">
        <w:rPr>
          <w:color w:val="000000"/>
          <w:sz w:val="24"/>
          <w:szCs w:val="24"/>
        </w:rPr>
        <w:t>ПК и оргтехники.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 xml:space="preserve"> - работы с современными информационными технологиями, информационными системами, оргтехникой и средствами коммуникации;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>- работы с документами (составление, оформление, анализ, ведение и хранение документации и иные практические навыки работы с документами);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>- организации личного труда и эффективного планирования рабочего времени;</w:t>
      </w:r>
    </w:p>
    <w:p w:rsidR="009A1AA3" w:rsidRPr="0012078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120780">
        <w:rPr>
          <w:sz w:val="24"/>
          <w:szCs w:val="24"/>
        </w:rPr>
        <w:t>- делового и профессионального общения.</w:t>
      </w:r>
    </w:p>
    <w:p w:rsidR="009A1AA3" w:rsidRDefault="009A1AA3" w:rsidP="009A1AA3">
      <w:pPr>
        <w:pStyle w:val="ConsPlusNormal"/>
        <w:ind w:firstLine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1.4. Специальные квалификационные требования к профессиональным знаниям и навыкам:</w:t>
      </w:r>
    </w:p>
    <w:p w:rsidR="009A1AA3" w:rsidRPr="005B044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5B0440">
        <w:rPr>
          <w:sz w:val="24"/>
          <w:szCs w:val="24"/>
        </w:rPr>
        <w:t>- знание основ права и экономики, порядка подготовки и принятия муниципальных правовых актов, основ информационного и документационного обеспечения деятельности органа местного самоуправления и структурных подразделений органа местного самоуправления;</w:t>
      </w:r>
    </w:p>
    <w:p w:rsidR="009A1AA3" w:rsidRPr="005B0440" w:rsidRDefault="009A1AA3" w:rsidP="009A1AA3">
      <w:pPr>
        <w:pStyle w:val="ConsPlusNormal"/>
        <w:ind w:firstLine="540"/>
        <w:jc w:val="both"/>
        <w:rPr>
          <w:sz w:val="24"/>
          <w:szCs w:val="24"/>
        </w:rPr>
      </w:pPr>
      <w:r w:rsidRPr="005B0440">
        <w:rPr>
          <w:sz w:val="24"/>
          <w:szCs w:val="24"/>
        </w:rPr>
        <w:t>- наличие навыков подготовки аналитического материала, нормотворческой деятельности, системного подхода в решении задач, консультирования, разработки предложений по направлению деятельности для последующего принятия управленческих решений, организационной работы, подготовки и проведения мероприятий в соответствующей сфере деятельности, экспертной работы по профилю деятельности, подготовки проектов муниципальных правовых актов по направлению деятельности, составления и исполнения перспективных и текущих планов, организации работы по взаимосвязи с другими структурными подразделениями органа местного самоуправления муниципального образования и органами местного самоуправления муниципального образования.</w:t>
      </w:r>
    </w:p>
    <w:p w:rsidR="009A1AA3" w:rsidRDefault="009A1AA3" w:rsidP="002C5DF6">
      <w:pPr>
        <w:ind w:firstLine="567"/>
        <w:jc w:val="both"/>
      </w:pPr>
    </w:p>
    <w:p w:rsidR="002C5DF6" w:rsidRDefault="002C5DF6" w:rsidP="002C5DF6">
      <w:pPr>
        <w:ind w:firstLine="567"/>
        <w:jc w:val="both"/>
      </w:pPr>
      <w:r>
        <w:t>Условия прохождения муниципальной службы, гарантии и ограничения, связанные с муниципальной службой, определяются федеральными законами и законами Санкт-Петербурга.</w:t>
      </w:r>
    </w:p>
    <w:p w:rsidR="002C5DF6" w:rsidRDefault="002C5DF6" w:rsidP="002C5DF6">
      <w:pPr>
        <w:ind w:firstLine="567"/>
        <w:jc w:val="both"/>
      </w:pPr>
      <w:r>
        <w:t xml:space="preserve">Дата проведения конкурса – 29.12.2015 года в 11 часов 00 минут (время МСК).  Конкурс будет проводиться в помещении Местной Администрации МО </w:t>
      </w:r>
      <w:proofErr w:type="spellStart"/>
      <w:r>
        <w:t>МО</w:t>
      </w:r>
      <w:proofErr w:type="spellEnd"/>
      <w:r>
        <w:t xml:space="preserve"> № 15  по адресу: 194352, Санкт-Петербург, Сиреневый бульвар, д.18, </w:t>
      </w:r>
      <w:proofErr w:type="spellStart"/>
      <w:r>
        <w:t>кор</w:t>
      </w:r>
      <w:proofErr w:type="spellEnd"/>
      <w:r>
        <w:t>. 1, лит. А.</w:t>
      </w:r>
    </w:p>
    <w:p w:rsidR="002C5DF6" w:rsidRDefault="002C5DF6" w:rsidP="002C5DF6">
      <w:pPr>
        <w:ind w:firstLine="567"/>
        <w:jc w:val="both"/>
      </w:pPr>
    </w:p>
    <w:p w:rsidR="002C5DF6" w:rsidRPr="00992679" w:rsidRDefault="002C5DF6" w:rsidP="002C5DF6">
      <w:pPr>
        <w:jc w:val="both"/>
      </w:pPr>
      <w:r>
        <w:t>Конкурс на замещение вакантной должности</w:t>
      </w:r>
      <w:r w:rsidRPr="00992679">
        <w:t xml:space="preserve"> муниципальной службы проводится в два этапа:</w:t>
      </w:r>
    </w:p>
    <w:p w:rsidR="002C5DF6" w:rsidRPr="00992679" w:rsidRDefault="002C5DF6" w:rsidP="002C5DF6">
      <w:pPr>
        <w:ind w:firstLine="708"/>
        <w:jc w:val="both"/>
      </w:pPr>
      <w:r w:rsidRPr="00992679">
        <w:t>1) первый этап: предварительный квалификационный отбор документов на замещение вакантной должности муниципальной службы;</w:t>
      </w:r>
    </w:p>
    <w:p w:rsidR="00E55948" w:rsidRDefault="002C5DF6" w:rsidP="002C5DF6">
      <w:pPr>
        <w:ind w:firstLine="708"/>
        <w:jc w:val="both"/>
      </w:pPr>
      <w:r w:rsidRPr="00992679"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</w:t>
      </w:r>
      <w:r>
        <w:t>ым требованиям к этой</w:t>
      </w:r>
      <w:r w:rsidR="00E55948">
        <w:t xml:space="preserve"> должности.</w:t>
      </w:r>
    </w:p>
    <w:p w:rsidR="00E55948" w:rsidRPr="00212043" w:rsidRDefault="00E55948" w:rsidP="00E55948">
      <w:pPr>
        <w:ind w:firstLine="708"/>
        <w:jc w:val="both"/>
      </w:pPr>
      <w:r w:rsidRPr="00992679">
        <w:t>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</w:t>
      </w:r>
      <w:r>
        <w:t xml:space="preserve"> </w:t>
      </w:r>
      <w:r w:rsidRPr="00992679">
        <w:t xml:space="preserve"> или государственной службы, осуществлении другой трудовой деятельнос</w:t>
      </w:r>
      <w:r>
        <w:t xml:space="preserve">ти, а также на основе </w:t>
      </w:r>
      <w:r w:rsidRPr="00E55948">
        <w:rPr>
          <w:b/>
        </w:rPr>
        <w:t xml:space="preserve">конкурсной  процедуры </w:t>
      </w:r>
      <w:r w:rsidRPr="00212043">
        <w:rPr>
          <w:b/>
        </w:rPr>
        <w:t>– индивидуального собеседования</w:t>
      </w:r>
      <w:r w:rsidRPr="00212043">
        <w:t>, позволяющего оценить знание действующего законодательства Российской Федерации и Санкт-Петербурга, Устава Муниципального образования Муниципальный округ № 15 и иных нормативно-правовых актов органов местного самоуправления, а также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E55948" w:rsidRPr="00212043" w:rsidRDefault="00E55948" w:rsidP="00E55948">
      <w:pPr>
        <w:ind w:firstLine="567"/>
        <w:jc w:val="both"/>
      </w:pPr>
      <w:r w:rsidRPr="00212043">
        <w:t>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E55948" w:rsidRPr="00212043" w:rsidRDefault="00E55948" w:rsidP="002C5DF6">
      <w:pPr>
        <w:ind w:firstLine="708"/>
        <w:jc w:val="both"/>
      </w:pPr>
    </w:p>
    <w:p w:rsidR="002C5DF6" w:rsidRPr="00212043" w:rsidRDefault="002C5DF6" w:rsidP="002C5DF6">
      <w:pPr>
        <w:ind w:firstLine="567"/>
        <w:jc w:val="both"/>
      </w:pPr>
      <w:r w:rsidRPr="00212043">
        <w:t xml:space="preserve">Прием документов от претендентов на замещение вакантной должности муниципальной службы производится  в течение 10 дней со дня опубликования объявления об их приеме  по рабочим дням с 09-00 до 18-00, пятница до 17. Обед с 13-00 до 14-00, по адресу: Санкт-Петербург, Сиреневый бульвар, д.18, </w:t>
      </w:r>
      <w:proofErr w:type="spellStart"/>
      <w:r w:rsidRPr="00212043">
        <w:t>кор</w:t>
      </w:r>
      <w:proofErr w:type="spellEnd"/>
      <w:r w:rsidRPr="00212043">
        <w:t>. 1, лит. А.</w:t>
      </w:r>
    </w:p>
    <w:p w:rsidR="002C5DF6" w:rsidRPr="00B30C23" w:rsidRDefault="002C5DF6" w:rsidP="002C5DF6">
      <w:pPr>
        <w:ind w:firstLine="567"/>
        <w:jc w:val="both"/>
      </w:pPr>
      <w:r>
        <w:lastRenderedPageBreak/>
        <w:t xml:space="preserve">С информацией о конкурсе можно ознакомиться на официальном сайте МО </w:t>
      </w:r>
      <w:proofErr w:type="spellStart"/>
      <w:r>
        <w:t>МО</w:t>
      </w:r>
      <w:proofErr w:type="spellEnd"/>
      <w:r>
        <w:t xml:space="preserve"> №15 (</w:t>
      </w:r>
      <w:r w:rsidRPr="00B30C23">
        <w:rPr>
          <w:lang w:val="en-US"/>
        </w:rPr>
        <w:t>www</w:t>
      </w:r>
      <w:r w:rsidRPr="00B30C23">
        <w:t>.</w:t>
      </w:r>
      <w:proofErr w:type="spellStart"/>
      <w:r w:rsidRPr="00B30C23">
        <w:rPr>
          <w:lang w:val="en-US"/>
        </w:rPr>
        <w:t>mo</w:t>
      </w:r>
      <w:proofErr w:type="spellEnd"/>
      <w:r w:rsidRPr="00B30C23">
        <w:t>15.</w:t>
      </w:r>
      <w:proofErr w:type="spellStart"/>
      <w:r w:rsidRPr="00B30C23">
        <w:rPr>
          <w:lang w:val="en-US"/>
        </w:rPr>
        <w:t>spb</w:t>
      </w:r>
      <w:proofErr w:type="spellEnd"/>
      <w:r w:rsidRPr="00B30C23">
        <w:t>.</w:t>
      </w:r>
      <w:proofErr w:type="spellStart"/>
      <w:r w:rsidRPr="00B30C23">
        <w:rPr>
          <w:lang w:val="en-US"/>
        </w:rPr>
        <w:t>ru</w:t>
      </w:r>
      <w:proofErr w:type="spellEnd"/>
      <w:r w:rsidRPr="00B30C23">
        <w:t>)</w:t>
      </w:r>
    </w:p>
    <w:p w:rsidR="002C5DF6" w:rsidRDefault="002C5DF6" w:rsidP="002C5DF6">
      <w:pPr>
        <w:ind w:firstLine="567"/>
        <w:jc w:val="both"/>
      </w:pPr>
      <w:r>
        <w:t>Телефон для справок: 516-63-77</w:t>
      </w:r>
    </w:p>
    <w:p w:rsidR="002C5DF6" w:rsidRPr="00F83D7D" w:rsidRDefault="002C5DF6" w:rsidP="002C5DF6">
      <w:pPr>
        <w:jc w:val="right"/>
      </w:pPr>
    </w:p>
    <w:p w:rsidR="002C5DF6" w:rsidRDefault="002C5DF6" w:rsidP="002C5DF6">
      <w:pPr>
        <w:jc w:val="right"/>
        <w:rPr>
          <w:sz w:val="20"/>
          <w:szCs w:val="20"/>
        </w:rPr>
      </w:pPr>
    </w:p>
    <w:p w:rsidR="000C770A" w:rsidRDefault="000C770A" w:rsidP="005E42EC">
      <w:pPr>
        <w:spacing w:line="360" w:lineRule="auto"/>
        <w:jc w:val="right"/>
      </w:pPr>
    </w:p>
    <w:p w:rsidR="00D3552E" w:rsidRPr="00D3552E" w:rsidRDefault="00D3552E" w:rsidP="000C770A">
      <w:pPr>
        <w:pStyle w:val="ab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D3552E">
        <w:rPr>
          <w:b/>
          <w:sz w:val="28"/>
          <w:szCs w:val="28"/>
        </w:rPr>
        <w:t>Перечень документов, необходимых для участия в конкурсе: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а) личное заявление, которое регистрируется в журнале учета участников кон</w:t>
      </w:r>
      <w:r w:rsidR="001637CA">
        <w:t>курса</w:t>
      </w:r>
      <w:r>
        <w:t>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б) собственноручно заполненную и подписанную анкету, форма которой утверждается Правительством Российской Федерации, с приложением фотографии;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конкурс),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г) документы, подтверждающие необходимое профессиональное образование, стаж работы и квалификацию: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копии документов о профессиональном образовании, а также по желанию гражданина — о дополнительном профессиональном образовании, о присвоении ученой степени, ученого звания, заверенные нотариально или кадровыми службами по месту работы (службы);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д) документ об отсутствии у гражданина заболевания, препятствующего поступлению на муниципальную службу или ее прохождению;</w:t>
      </w:r>
    </w:p>
    <w:p w:rsidR="000C770A" w:rsidRPr="003D3403" w:rsidRDefault="000C770A" w:rsidP="000C770A">
      <w:pPr>
        <w:jc w:val="both"/>
      </w:pPr>
      <w:r>
        <w:t xml:space="preserve">е) </w:t>
      </w:r>
      <w:r w:rsidRPr="003D3403">
        <w:t>сведения о доходах, об имуществе и обязательствах имущественного характера по форме, которые установлены для представления сведений о доходах, об имуществе и обязательствах имущественного характера государственных гражданских служащих и муниципальных служащих Санкт-Петербурга.</w:t>
      </w:r>
    </w:p>
    <w:p w:rsidR="000C770A" w:rsidRPr="003D3403" w:rsidRDefault="000C770A" w:rsidP="000C770A">
      <w:pPr>
        <w:jc w:val="both"/>
      </w:pPr>
      <w:r>
        <w:t>ж</w:t>
      </w:r>
      <w:r w:rsidRPr="003D3403">
        <w:t>) иные документы, предусмотренные действующим законодательством.</w:t>
      </w:r>
    </w:p>
    <w:p w:rsidR="000C770A" w:rsidRDefault="000C770A" w:rsidP="000C770A">
      <w:pPr>
        <w:jc w:val="both"/>
      </w:pPr>
      <w:r w:rsidRPr="003D3403"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предъявления.</w:t>
      </w:r>
    </w:p>
    <w:p w:rsidR="000C770A" w:rsidRPr="003D3403" w:rsidRDefault="000C770A" w:rsidP="000C770A">
      <w:pPr>
        <w:jc w:val="both"/>
      </w:pPr>
    </w:p>
    <w:p w:rsidR="000C770A" w:rsidRDefault="000C770A" w:rsidP="000C770A">
      <w:pPr>
        <w:spacing w:line="360" w:lineRule="auto"/>
      </w:pPr>
      <w:r>
        <w:t xml:space="preserve"> Документы </w:t>
      </w:r>
      <w:r w:rsidRPr="003D3403">
        <w:t xml:space="preserve"> предоставляются в течение 10 дней со дня опубликования объявления об их приеме.</w:t>
      </w: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Default="00D272F0" w:rsidP="00D272F0">
      <w:pPr>
        <w:spacing w:line="264" w:lineRule="auto"/>
        <w:jc w:val="center"/>
        <w:rPr>
          <w:b/>
        </w:rPr>
      </w:pPr>
    </w:p>
    <w:p w:rsidR="00D272F0" w:rsidRPr="00030819" w:rsidRDefault="00D272F0" w:rsidP="00D272F0">
      <w:pPr>
        <w:spacing w:line="264" w:lineRule="auto"/>
        <w:jc w:val="center"/>
        <w:rPr>
          <w:b/>
        </w:rPr>
      </w:pPr>
      <w:r w:rsidRPr="00030819">
        <w:rPr>
          <w:b/>
        </w:rPr>
        <w:t>ПРОЕКТ</w:t>
      </w:r>
    </w:p>
    <w:p w:rsidR="00D272F0" w:rsidRDefault="00D272F0" w:rsidP="00D272F0">
      <w:pPr>
        <w:spacing w:line="264" w:lineRule="auto"/>
        <w:jc w:val="center"/>
        <w:rPr>
          <w:b/>
        </w:rPr>
      </w:pPr>
      <w:r w:rsidRPr="00030819">
        <w:rPr>
          <w:b/>
        </w:rPr>
        <w:t xml:space="preserve"> трудового договора</w:t>
      </w: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Default="00D272F0" w:rsidP="00D272F0">
      <w:pPr>
        <w:autoSpaceDE w:val="0"/>
        <w:autoSpaceDN w:val="0"/>
        <w:adjustRightInd w:val="0"/>
        <w:ind w:firstLine="708"/>
        <w:jc w:val="both"/>
      </w:pPr>
      <w:r>
        <w:t>Муниципальное образование Муниципальный округ № 15 Санкт-Петербурга в лице Представителя нанимателя - Главы Местной Администрации Муниципального образования Муниципальный округ № 15 ____________________, именуемого в дальнейшем «Работодатель», с одной стороны, и __________________, именуемый в дальнейшем «Муниципальный служащий», с другой стороны, заключили настоящий трудовой договор о нижеследующем:</w:t>
      </w:r>
    </w:p>
    <w:p w:rsidR="00D272F0" w:rsidRPr="00EF7948" w:rsidRDefault="00D272F0" w:rsidP="00D272F0">
      <w:pPr>
        <w:shd w:val="clear" w:color="auto" w:fill="FFFFFF"/>
        <w:ind w:left="2160" w:firstLine="720"/>
        <w:rPr>
          <w:b/>
          <w:bCs/>
          <w:color w:val="000000"/>
        </w:rPr>
      </w:pPr>
    </w:p>
    <w:p w:rsidR="00D272F0" w:rsidRPr="00EF7948" w:rsidRDefault="00D272F0" w:rsidP="00D272F0">
      <w:pPr>
        <w:shd w:val="clear" w:color="auto" w:fill="FFFFFF"/>
        <w:ind w:left="2160" w:firstLine="720"/>
      </w:pPr>
      <w:r w:rsidRPr="00EF7948">
        <w:rPr>
          <w:b/>
          <w:bCs/>
          <w:color w:val="000000"/>
        </w:rPr>
        <w:t>1. Предмет трудового договора</w:t>
      </w:r>
    </w:p>
    <w:p w:rsidR="00D272F0" w:rsidRPr="00EF7948" w:rsidRDefault="00D272F0" w:rsidP="00D272F0">
      <w:pPr>
        <w:shd w:val="clear" w:color="auto" w:fill="FFFFFF"/>
        <w:tabs>
          <w:tab w:val="left" w:pos="1435"/>
        </w:tabs>
        <w:ind w:firstLine="720"/>
        <w:jc w:val="both"/>
        <w:rPr>
          <w:color w:val="000000"/>
        </w:rPr>
      </w:pPr>
    </w:p>
    <w:p w:rsidR="009704B1" w:rsidRDefault="009704B1" w:rsidP="009704B1">
      <w:pPr>
        <w:shd w:val="clear" w:color="auto" w:fill="FFFFFF"/>
        <w:tabs>
          <w:tab w:val="left" w:pos="1435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 xml:space="preserve">1.1. Трудовой договор регулирует трудовые и сопутствующие с ними отношения между </w:t>
      </w:r>
      <w:r>
        <w:rPr>
          <w:color w:val="000000"/>
        </w:rPr>
        <w:t>Работодателем и М</w:t>
      </w:r>
      <w:r w:rsidRPr="00EF7948">
        <w:rPr>
          <w:color w:val="000000"/>
        </w:rPr>
        <w:t>униципальным служащим, связанные с исполнением последним обязанностей</w:t>
      </w:r>
    </w:p>
    <w:p w:rsidR="00D272F0" w:rsidRPr="00743CE3" w:rsidRDefault="00D272F0" w:rsidP="00D272F0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Главного специалиста - бухгалтера</w:t>
      </w:r>
    </w:p>
    <w:p w:rsidR="00D272F0" w:rsidRDefault="00D272F0" w:rsidP="00D272F0">
      <w:pPr>
        <w:shd w:val="clear" w:color="auto" w:fill="FFFFFF"/>
        <w:tabs>
          <w:tab w:val="left" w:pos="1435"/>
        </w:tabs>
        <w:ind w:firstLine="720"/>
        <w:rPr>
          <w:color w:val="000000"/>
          <w:sz w:val="20"/>
          <w:szCs w:val="20"/>
        </w:rPr>
      </w:pPr>
      <w:r w:rsidRPr="00EF7948">
        <w:rPr>
          <w:color w:val="000000"/>
          <w:sz w:val="20"/>
          <w:szCs w:val="20"/>
        </w:rPr>
        <w:t xml:space="preserve"> (указать полное наименование должности в соответствии со штатным расписанием)</w:t>
      </w:r>
    </w:p>
    <w:p w:rsidR="00D272F0" w:rsidRPr="00EF7948" w:rsidRDefault="00D272F0" w:rsidP="00D272F0">
      <w:pPr>
        <w:shd w:val="clear" w:color="auto" w:fill="FFFFFF"/>
        <w:tabs>
          <w:tab w:val="left" w:pos="1435"/>
        </w:tabs>
        <w:ind w:firstLine="720"/>
        <w:rPr>
          <w:color w:val="000000"/>
          <w:sz w:val="20"/>
          <w:szCs w:val="20"/>
        </w:rPr>
      </w:pPr>
    </w:p>
    <w:p w:rsidR="00D272F0" w:rsidRPr="00EF7948" w:rsidRDefault="00D272F0" w:rsidP="00D272F0">
      <w:pPr>
        <w:shd w:val="clear" w:color="auto" w:fill="FFFFFF"/>
        <w:tabs>
          <w:tab w:val="left" w:pos="1294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 xml:space="preserve">1.2. На стороны трудового договора распространяется действие норм действующего трудового законодательства Российской Федерации с особенностями, </w:t>
      </w:r>
      <w:r>
        <w:rPr>
          <w:color w:val="000000"/>
        </w:rPr>
        <w:t xml:space="preserve">предусмотренными Федеральным законом от </w:t>
      </w:r>
      <w:r w:rsidRPr="00E64094">
        <w:t>02.03.2007 N 25-ФЗ</w:t>
      </w:r>
      <w:r>
        <w:t xml:space="preserve"> </w:t>
      </w:r>
      <w:r w:rsidRPr="00E64094">
        <w:t>"О муниципальн</w:t>
      </w:r>
      <w:r>
        <w:t>ой службе в Российской Ф</w:t>
      </w:r>
      <w:r w:rsidRPr="00E64094">
        <w:t>едерации"</w:t>
      </w:r>
      <w:r>
        <w:t xml:space="preserve"> и законодательством о муниципальной службе в Санкт-Петербурге.</w:t>
      </w:r>
    </w:p>
    <w:p w:rsidR="00D272F0" w:rsidRPr="00EF7948" w:rsidRDefault="00D272F0" w:rsidP="00D272F0">
      <w:pPr>
        <w:shd w:val="clear" w:color="auto" w:fill="FFFFFF"/>
        <w:tabs>
          <w:tab w:val="left" w:pos="1294"/>
        </w:tabs>
        <w:ind w:firstLine="720"/>
        <w:rPr>
          <w:color w:val="000000"/>
        </w:rPr>
      </w:pPr>
      <w:r w:rsidRPr="00EF7948">
        <w:rPr>
          <w:color w:val="000000"/>
        </w:rPr>
        <w:t xml:space="preserve">1.3. </w:t>
      </w:r>
      <w:r>
        <w:rPr>
          <w:b/>
          <w:color w:val="000000"/>
        </w:rPr>
        <w:t xml:space="preserve">____________________ </w:t>
      </w:r>
      <w:r w:rsidRPr="00EF7948">
        <w:rPr>
          <w:color w:val="000000"/>
        </w:rPr>
        <w:t xml:space="preserve">назначается на </w:t>
      </w:r>
      <w:r w:rsidR="00535120">
        <w:rPr>
          <w:color w:val="000000"/>
        </w:rPr>
        <w:t xml:space="preserve"> старшую </w:t>
      </w:r>
      <w:r w:rsidRPr="00EF7948">
        <w:rPr>
          <w:color w:val="000000"/>
        </w:rPr>
        <w:t xml:space="preserve">муниципальную должность муниципальной службы </w:t>
      </w:r>
    </w:p>
    <w:p w:rsidR="00D272F0" w:rsidRPr="00743CE3" w:rsidRDefault="00D272F0" w:rsidP="00D272F0">
      <w:pPr>
        <w:shd w:val="clear" w:color="auto" w:fill="FFFFFF"/>
        <w:tabs>
          <w:tab w:val="left" w:pos="1435"/>
          <w:tab w:val="left" w:pos="6159"/>
        </w:tabs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Главный специалист - бухгалтер</w:t>
      </w:r>
    </w:p>
    <w:p w:rsidR="00D272F0" w:rsidRDefault="00D272F0" w:rsidP="00D272F0">
      <w:pPr>
        <w:shd w:val="clear" w:color="auto" w:fill="FFFFFF"/>
        <w:tabs>
          <w:tab w:val="left" w:pos="1294"/>
        </w:tabs>
        <w:jc w:val="center"/>
        <w:rPr>
          <w:color w:val="000000"/>
          <w:sz w:val="20"/>
          <w:szCs w:val="20"/>
        </w:rPr>
      </w:pPr>
      <w:r w:rsidRPr="00EF7948">
        <w:rPr>
          <w:color w:val="000000"/>
          <w:sz w:val="20"/>
          <w:szCs w:val="20"/>
        </w:rPr>
        <w:t xml:space="preserve"> (указать полное наименование должности)</w:t>
      </w:r>
    </w:p>
    <w:p w:rsidR="00D272F0" w:rsidRPr="00EF7948" w:rsidRDefault="00D272F0" w:rsidP="00D272F0">
      <w:pPr>
        <w:shd w:val="clear" w:color="auto" w:fill="FFFFFF"/>
        <w:tabs>
          <w:tab w:val="left" w:pos="1294"/>
        </w:tabs>
        <w:jc w:val="center"/>
        <w:rPr>
          <w:color w:val="000000"/>
          <w:sz w:val="20"/>
          <w:szCs w:val="20"/>
        </w:rPr>
      </w:pPr>
    </w:p>
    <w:p w:rsidR="00535120" w:rsidRDefault="00D272F0" w:rsidP="00D272F0">
      <w:pPr>
        <w:shd w:val="clear" w:color="auto" w:fill="FFFFFF"/>
        <w:tabs>
          <w:tab w:val="left" w:pos="1294"/>
        </w:tabs>
        <w:jc w:val="both"/>
        <w:rPr>
          <w:color w:val="000000"/>
        </w:rPr>
      </w:pPr>
      <w:r>
        <w:rPr>
          <w:b/>
          <w:color w:val="000000"/>
        </w:rPr>
        <w:t>с ______________</w:t>
      </w:r>
      <w:r w:rsidRPr="00EF7948">
        <w:rPr>
          <w:b/>
          <w:color w:val="000000"/>
        </w:rPr>
        <w:t xml:space="preserve"> года</w:t>
      </w:r>
      <w:r w:rsidRPr="00EF7948">
        <w:rPr>
          <w:color w:val="000000"/>
        </w:rPr>
        <w:t xml:space="preserve"> с возложением на </w:t>
      </w:r>
      <w:r>
        <w:rPr>
          <w:color w:val="000000"/>
        </w:rPr>
        <w:t>него</w:t>
      </w:r>
      <w:r w:rsidRPr="00EF7948">
        <w:rPr>
          <w:color w:val="000000"/>
        </w:rPr>
        <w:t xml:space="preserve"> обязанностей по этой должности в соответствии с должностной инструкцией, являющейся неотъемлемой частью трудового договора</w:t>
      </w:r>
      <w:r w:rsidR="00535120">
        <w:rPr>
          <w:color w:val="000000"/>
        </w:rPr>
        <w:t xml:space="preserve"> (Приложение).</w:t>
      </w:r>
    </w:p>
    <w:p w:rsidR="00535120" w:rsidRDefault="00535120" w:rsidP="00D272F0">
      <w:pPr>
        <w:shd w:val="clear" w:color="auto" w:fill="FFFFFF"/>
        <w:tabs>
          <w:tab w:val="left" w:pos="1294"/>
        </w:tabs>
        <w:jc w:val="both"/>
        <w:rPr>
          <w:color w:val="000000"/>
        </w:rPr>
      </w:pPr>
      <w:r>
        <w:rPr>
          <w:color w:val="000000"/>
        </w:rPr>
        <w:t>В случае изменения должностной инструкции действует последняя утвержденная редакция должностной инструкции, с которой ознакомлен муниципальный служащий.</w:t>
      </w:r>
    </w:p>
    <w:p w:rsidR="00D272F0" w:rsidRPr="00EF7948" w:rsidRDefault="00D272F0" w:rsidP="00D272F0">
      <w:pPr>
        <w:shd w:val="clear" w:color="auto" w:fill="FFFFFF"/>
        <w:tabs>
          <w:tab w:val="left" w:pos="1294"/>
        </w:tabs>
        <w:jc w:val="both"/>
        <w:rPr>
          <w:color w:val="000000"/>
        </w:rPr>
      </w:pPr>
      <w:r w:rsidRPr="00EF7948">
        <w:rPr>
          <w:color w:val="000000"/>
        </w:rPr>
        <w:t>.</w:t>
      </w:r>
    </w:p>
    <w:p w:rsidR="00D272F0" w:rsidRDefault="00D272F0" w:rsidP="00D272F0">
      <w:pPr>
        <w:shd w:val="clear" w:color="auto" w:fill="FFFFFF"/>
        <w:tabs>
          <w:tab w:val="left" w:pos="1294"/>
        </w:tabs>
        <w:ind w:firstLine="720"/>
        <w:rPr>
          <w:color w:val="000000"/>
        </w:rPr>
      </w:pPr>
      <w:r w:rsidRPr="00EF7948">
        <w:rPr>
          <w:color w:val="000000"/>
        </w:rPr>
        <w:t xml:space="preserve">1.4. Место работы – </w:t>
      </w:r>
    </w:p>
    <w:p w:rsidR="00D272F0" w:rsidRPr="00EF7948" w:rsidRDefault="00D272F0" w:rsidP="00D272F0">
      <w:pPr>
        <w:shd w:val="clear" w:color="auto" w:fill="FFFFFF"/>
        <w:tabs>
          <w:tab w:val="left" w:pos="1294"/>
        </w:tabs>
        <w:ind w:firstLine="720"/>
        <w:rPr>
          <w:color w:val="000000"/>
        </w:rPr>
      </w:pPr>
    </w:p>
    <w:p w:rsidR="00D272F0" w:rsidRDefault="00D272F0" w:rsidP="00D272F0">
      <w:pPr>
        <w:shd w:val="clear" w:color="auto" w:fill="FFFFFF"/>
        <w:tabs>
          <w:tab w:val="left" w:pos="1294"/>
        </w:tabs>
        <w:ind w:firstLine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Местная Администрация Муниципального образования </w:t>
      </w:r>
    </w:p>
    <w:p w:rsidR="00D272F0" w:rsidRPr="00EF7948" w:rsidRDefault="00D272F0" w:rsidP="00D272F0">
      <w:pPr>
        <w:shd w:val="clear" w:color="auto" w:fill="FFFFFF"/>
        <w:tabs>
          <w:tab w:val="left" w:pos="1294"/>
        </w:tabs>
        <w:ind w:firstLine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Муниципальный округ № 15</w:t>
      </w:r>
    </w:p>
    <w:p w:rsidR="00D272F0" w:rsidRDefault="00D272F0" w:rsidP="00D272F0">
      <w:pPr>
        <w:shd w:val="clear" w:color="auto" w:fill="FFFFFF"/>
        <w:tabs>
          <w:tab w:val="left" w:pos="1147"/>
        </w:tabs>
        <w:ind w:firstLine="720"/>
        <w:jc w:val="center"/>
        <w:rPr>
          <w:color w:val="000000"/>
          <w:sz w:val="20"/>
          <w:szCs w:val="20"/>
        </w:rPr>
      </w:pPr>
      <w:r w:rsidRPr="003E79D3">
        <w:rPr>
          <w:color w:val="000000"/>
          <w:sz w:val="20"/>
          <w:szCs w:val="20"/>
        </w:rPr>
        <w:t>(полное наименование структурного подразделения администрации)</w:t>
      </w:r>
    </w:p>
    <w:p w:rsidR="00D272F0" w:rsidRPr="003E79D3" w:rsidRDefault="00D272F0" w:rsidP="00D272F0">
      <w:pPr>
        <w:shd w:val="clear" w:color="auto" w:fill="FFFFFF"/>
        <w:tabs>
          <w:tab w:val="left" w:pos="1147"/>
        </w:tabs>
        <w:ind w:firstLine="720"/>
        <w:jc w:val="center"/>
        <w:rPr>
          <w:color w:val="000000"/>
          <w:sz w:val="20"/>
          <w:szCs w:val="20"/>
        </w:rPr>
      </w:pPr>
    </w:p>
    <w:p w:rsidR="00D272F0" w:rsidRPr="00EF7948" w:rsidRDefault="00D272F0" w:rsidP="00D272F0">
      <w:pPr>
        <w:shd w:val="clear" w:color="auto" w:fill="FFFFFF"/>
        <w:tabs>
          <w:tab w:val="left" w:pos="1147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 xml:space="preserve">1.5. Муниципальный служащий подчиняется непосредственно </w:t>
      </w:r>
      <w:r>
        <w:rPr>
          <w:color w:val="000000"/>
        </w:rPr>
        <w:t xml:space="preserve"> Главному бухгалтеру</w:t>
      </w:r>
      <w:r w:rsidRPr="00EF7948">
        <w:rPr>
          <w:color w:val="000000"/>
        </w:rPr>
        <w:t>.</w:t>
      </w:r>
    </w:p>
    <w:p w:rsidR="00D272F0" w:rsidRPr="003E79D3" w:rsidRDefault="00D272F0" w:rsidP="00D272F0">
      <w:pPr>
        <w:shd w:val="clear" w:color="auto" w:fill="FFFFFF"/>
        <w:tabs>
          <w:tab w:val="left" w:pos="1147"/>
        </w:tabs>
        <w:ind w:firstLine="720"/>
        <w:jc w:val="center"/>
        <w:rPr>
          <w:color w:val="000000"/>
          <w:sz w:val="20"/>
          <w:szCs w:val="20"/>
        </w:rPr>
      </w:pPr>
    </w:p>
    <w:p w:rsidR="00D272F0" w:rsidRPr="00EF7948" w:rsidRDefault="00D272F0" w:rsidP="00D272F0">
      <w:pPr>
        <w:shd w:val="clear" w:color="auto" w:fill="FFFFFF"/>
        <w:ind w:left="2160" w:firstLine="720"/>
        <w:jc w:val="both"/>
      </w:pPr>
      <w:r>
        <w:rPr>
          <w:b/>
          <w:bCs/>
          <w:color w:val="000000"/>
        </w:rPr>
        <w:t>2</w:t>
      </w:r>
      <w:r w:rsidRPr="00EF7948">
        <w:rPr>
          <w:b/>
          <w:bCs/>
          <w:color w:val="000000"/>
        </w:rPr>
        <w:t>. Срок заключения трудового договора</w:t>
      </w:r>
    </w:p>
    <w:p w:rsidR="00D272F0" w:rsidRDefault="00D272F0" w:rsidP="00D272F0">
      <w:pPr>
        <w:shd w:val="clear" w:color="auto" w:fill="FFFFFF"/>
        <w:ind w:firstLine="720"/>
        <w:jc w:val="both"/>
        <w:rPr>
          <w:color w:val="000000"/>
        </w:rPr>
      </w:pPr>
      <w:r>
        <w:rPr>
          <w:color w:val="000000"/>
        </w:rPr>
        <w:t>2</w:t>
      </w:r>
      <w:r w:rsidRPr="00EF7948">
        <w:rPr>
          <w:color w:val="000000"/>
        </w:rPr>
        <w:t>.1. Трудовой договор заключ</w:t>
      </w:r>
      <w:r>
        <w:rPr>
          <w:color w:val="000000"/>
        </w:rPr>
        <w:t>ен</w:t>
      </w:r>
      <w:r w:rsidRPr="00EF7948">
        <w:rPr>
          <w:color w:val="000000"/>
        </w:rPr>
        <w:t xml:space="preserve">: </w:t>
      </w:r>
    </w:p>
    <w:p w:rsidR="00D272F0" w:rsidRPr="00EF7948" w:rsidRDefault="00D272F0" w:rsidP="00D272F0">
      <w:pPr>
        <w:shd w:val="clear" w:color="auto" w:fill="FFFFFF"/>
        <w:ind w:firstLine="720"/>
        <w:jc w:val="both"/>
        <w:rPr>
          <w:color w:val="000000"/>
        </w:rPr>
      </w:pPr>
    </w:p>
    <w:p w:rsidR="00D272F0" w:rsidRDefault="00D272F0" w:rsidP="00D272F0">
      <w:pPr>
        <w:shd w:val="clear" w:color="auto" w:fill="FFFFFF"/>
        <w:ind w:firstLine="720"/>
        <w:jc w:val="center"/>
        <w:rPr>
          <w:b/>
          <w:color w:val="000000"/>
        </w:rPr>
      </w:pPr>
      <w:r w:rsidRPr="00EF7948">
        <w:rPr>
          <w:b/>
          <w:color w:val="000000"/>
          <w:u w:val="single"/>
        </w:rPr>
        <w:t>на неопределенный срок с</w:t>
      </w:r>
      <w:r w:rsidR="00535120">
        <w:rPr>
          <w:b/>
          <w:color w:val="000000"/>
          <w:u w:val="single"/>
        </w:rPr>
        <w:t xml:space="preserve"> ______________</w:t>
      </w:r>
      <w:r w:rsidRPr="00EF7948">
        <w:rPr>
          <w:b/>
          <w:color w:val="000000"/>
        </w:rPr>
        <w:t>.</w:t>
      </w:r>
    </w:p>
    <w:p w:rsidR="00D272F0" w:rsidRPr="00EF7948" w:rsidRDefault="00D272F0" w:rsidP="00D272F0">
      <w:pPr>
        <w:shd w:val="clear" w:color="auto" w:fill="FFFFFF"/>
        <w:ind w:firstLine="720"/>
        <w:jc w:val="center"/>
        <w:rPr>
          <w:b/>
          <w:color w:val="000000"/>
        </w:rPr>
      </w:pPr>
    </w:p>
    <w:p w:rsidR="00D272F0" w:rsidRPr="00EF7948" w:rsidRDefault="00D272F0" w:rsidP="00D272F0">
      <w:pPr>
        <w:shd w:val="clear" w:color="auto" w:fill="FFFFFF"/>
        <w:ind w:firstLine="720"/>
        <w:jc w:val="both"/>
        <w:rPr>
          <w:bCs/>
          <w:color w:val="000000"/>
        </w:rPr>
      </w:pPr>
      <w:r>
        <w:rPr>
          <w:bCs/>
          <w:color w:val="000000"/>
        </w:rPr>
        <w:t>2</w:t>
      </w:r>
      <w:r w:rsidRPr="00EF7948">
        <w:rPr>
          <w:bCs/>
          <w:color w:val="000000"/>
        </w:rPr>
        <w:t>.2. Испытательный срок не устанавлива</w:t>
      </w:r>
      <w:r>
        <w:rPr>
          <w:bCs/>
          <w:color w:val="000000"/>
        </w:rPr>
        <w:t>лся</w:t>
      </w:r>
      <w:r w:rsidRPr="00EF7948">
        <w:rPr>
          <w:bCs/>
          <w:color w:val="000000"/>
        </w:rPr>
        <w:t>.</w:t>
      </w:r>
    </w:p>
    <w:p w:rsidR="00D272F0" w:rsidRDefault="00D272F0" w:rsidP="00D272F0">
      <w:pPr>
        <w:shd w:val="clear" w:color="auto" w:fill="FFFFFF"/>
        <w:ind w:left="2160" w:firstLine="720"/>
        <w:jc w:val="both"/>
        <w:rPr>
          <w:b/>
          <w:bCs/>
          <w:color w:val="000000"/>
        </w:rPr>
      </w:pPr>
    </w:p>
    <w:p w:rsidR="00535120" w:rsidRDefault="00535120" w:rsidP="00535120">
      <w:pPr>
        <w:autoSpaceDE w:val="0"/>
        <w:autoSpaceDN w:val="0"/>
        <w:adjustRightInd w:val="0"/>
        <w:ind w:firstLine="708"/>
        <w:jc w:val="both"/>
      </w:pPr>
      <w:r>
        <w:t>2.3. Служба по данному договору является для Муниципального служащего основным местом работы.</w:t>
      </w:r>
    </w:p>
    <w:p w:rsidR="00D272F0" w:rsidRPr="00EF7948" w:rsidRDefault="00D272F0" w:rsidP="00D272F0">
      <w:pPr>
        <w:shd w:val="clear" w:color="auto" w:fill="FFFFFF"/>
        <w:jc w:val="both"/>
        <w:rPr>
          <w:b/>
          <w:bCs/>
          <w:color w:val="000000"/>
        </w:rPr>
      </w:pPr>
    </w:p>
    <w:p w:rsidR="00D272F0" w:rsidRDefault="00D272F0" w:rsidP="00D272F0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t>3</w:t>
      </w:r>
      <w:r w:rsidRPr="00B23E37">
        <w:rPr>
          <w:b/>
          <w:bCs/>
          <w:noProof/>
          <w:color w:val="000000"/>
        </w:rPr>
        <w:t>. Права и обязанности Муниципального служащего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center"/>
      </w:pPr>
    </w:p>
    <w:p w:rsidR="00535120" w:rsidRDefault="00535120" w:rsidP="00535120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>3</w:t>
      </w:r>
      <w:r w:rsidRPr="00B23E37">
        <w:rPr>
          <w:noProof/>
        </w:rPr>
        <w:t xml:space="preserve">.1. </w:t>
      </w:r>
      <w:r w:rsidRPr="00B23E37">
        <w:rPr>
          <w:b/>
          <w:noProof/>
        </w:rPr>
        <w:t>Муниципальный служащий</w:t>
      </w:r>
      <w:r w:rsidRPr="00B23E37">
        <w:rPr>
          <w:noProof/>
        </w:rPr>
        <w:t xml:space="preserve"> имеет права, предусмотренные статьей 11 и другими положениями Федерального закона от </w:t>
      </w:r>
      <w:r>
        <w:t xml:space="preserve">02.03.2007 </w:t>
      </w:r>
      <w:r w:rsidRPr="00B23E37">
        <w:rPr>
          <w:noProof/>
        </w:rPr>
        <w:t>№ 25-ФЗ "О муниципальной службе в Российской Федерации",</w:t>
      </w:r>
      <w:r>
        <w:rPr>
          <w:noProof/>
        </w:rPr>
        <w:t xml:space="preserve"> статьей 21 Трудового кодекса РФ,</w:t>
      </w:r>
      <w:r w:rsidRPr="00B23E37">
        <w:rPr>
          <w:noProof/>
        </w:rPr>
        <w:t xml:space="preserve"> иными нормативными актами о муниципальной службе, в том числе расторгнуть трудовой договор и уволиться с муниципальной службы по собственной инициативе, предупредив об этом </w:t>
      </w:r>
      <w:r>
        <w:rPr>
          <w:b/>
          <w:noProof/>
        </w:rPr>
        <w:t>Работодателя</w:t>
      </w:r>
      <w:r w:rsidRPr="00B23E37">
        <w:rPr>
          <w:noProof/>
        </w:rPr>
        <w:t xml:space="preserve"> в письменной форме за две недели, если иной срок не установлен Трудовым Кодексом Российской Федерации или иным федеральным законом.</w:t>
      </w:r>
    </w:p>
    <w:p w:rsidR="00535120" w:rsidRPr="00B23E37" w:rsidRDefault="00535120" w:rsidP="00535120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 xml:space="preserve">3.2. </w:t>
      </w:r>
      <w:r w:rsidRPr="00B23E37">
        <w:rPr>
          <w:b/>
          <w:noProof/>
        </w:rPr>
        <w:t>Муниципальный служащий</w:t>
      </w:r>
      <w:r w:rsidRPr="00B23E37">
        <w:rPr>
          <w:noProof/>
        </w:rPr>
        <w:t xml:space="preserve"> обязан </w:t>
      </w:r>
      <w:r>
        <w:rPr>
          <w:noProof/>
        </w:rPr>
        <w:t>исполнять должностные обязанности</w:t>
      </w:r>
      <w:r w:rsidRPr="00B23E37">
        <w:rPr>
          <w:noProof/>
        </w:rPr>
        <w:t>,  возложенн</w:t>
      </w:r>
      <w:r>
        <w:rPr>
          <w:noProof/>
        </w:rPr>
        <w:t>ые</w:t>
      </w:r>
      <w:r w:rsidRPr="00B23E37">
        <w:rPr>
          <w:noProof/>
        </w:rPr>
        <w:t xml:space="preserve"> на него настоящим трудовым договором, должностной инструкцией,</w:t>
      </w:r>
      <w:r>
        <w:rPr>
          <w:noProof/>
        </w:rPr>
        <w:t xml:space="preserve"> </w:t>
      </w:r>
      <w:r w:rsidRPr="00B23E37">
        <w:rPr>
          <w:noProof/>
        </w:rPr>
        <w:t>а также соблю</w:t>
      </w:r>
      <w:r>
        <w:rPr>
          <w:noProof/>
        </w:rPr>
        <w:t>дать</w:t>
      </w:r>
      <w:r w:rsidRPr="00B23E37">
        <w:rPr>
          <w:noProof/>
        </w:rPr>
        <w:t xml:space="preserve"> правил</w:t>
      </w:r>
      <w:r>
        <w:rPr>
          <w:noProof/>
        </w:rPr>
        <w:t>а</w:t>
      </w:r>
      <w:r w:rsidRPr="00B23E37">
        <w:rPr>
          <w:noProof/>
        </w:rPr>
        <w:t xml:space="preserve">  внутреннего трудового распорядка</w:t>
      </w:r>
      <w:r>
        <w:rPr>
          <w:noProof/>
        </w:rPr>
        <w:t>.</w:t>
      </w:r>
    </w:p>
    <w:p w:rsidR="00535120" w:rsidRDefault="00535120" w:rsidP="00535120">
      <w:pPr>
        <w:autoSpaceDE w:val="0"/>
        <w:autoSpaceDN w:val="0"/>
        <w:adjustRightInd w:val="0"/>
        <w:ind w:firstLine="709"/>
        <w:jc w:val="both"/>
      </w:pPr>
      <w:r>
        <w:rPr>
          <w:noProof/>
        </w:rPr>
        <w:t>3.3</w:t>
      </w:r>
      <w:r w:rsidRPr="00B23E37">
        <w:rPr>
          <w:noProof/>
        </w:rPr>
        <w:t xml:space="preserve">. </w:t>
      </w:r>
      <w:r w:rsidRPr="00B23E37">
        <w:rPr>
          <w:b/>
          <w:noProof/>
        </w:rPr>
        <w:t>Муниципальный служащий</w:t>
      </w:r>
      <w:r w:rsidRPr="00B23E37">
        <w:rPr>
          <w:noProof/>
        </w:rPr>
        <w:t xml:space="preserve"> обязан исполнять </w:t>
      </w:r>
      <w:r>
        <w:rPr>
          <w:noProof/>
        </w:rPr>
        <w:t>требования статьи 21 Трудового кодекса РФ</w:t>
      </w:r>
      <w:r w:rsidRPr="00B23E37">
        <w:rPr>
          <w:noProof/>
        </w:rPr>
        <w:t xml:space="preserve">, соблюдать ограничения и не нарушать запреты, связанные с муниципальной службой, установленные 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</w:t>
      </w:r>
      <w:r>
        <w:rPr>
          <w:noProof/>
        </w:rPr>
        <w:t>с</w:t>
      </w:r>
      <w:r w:rsidRPr="00B23E37">
        <w:rPr>
          <w:noProof/>
        </w:rPr>
        <w:t xml:space="preserve">кой Федерации". </w:t>
      </w:r>
    </w:p>
    <w:p w:rsidR="00535120" w:rsidRDefault="00535120" w:rsidP="00535120">
      <w:pPr>
        <w:autoSpaceDE w:val="0"/>
        <w:autoSpaceDN w:val="0"/>
        <w:adjustRightInd w:val="0"/>
        <w:ind w:firstLine="709"/>
        <w:jc w:val="both"/>
      </w:pPr>
      <w:r>
        <w:t xml:space="preserve">3.4. </w:t>
      </w:r>
      <w:r w:rsidRPr="00CE44FA">
        <w:rPr>
          <w:b/>
        </w:rPr>
        <w:t>Муниципальный служащий</w:t>
      </w:r>
      <w:r>
        <w:t xml:space="preserve">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</w:t>
      </w:r>
    </w:p>
    <w:p w:rsidR="00535120" w:rsidRDefault="00535120" w:rsidP="00535120">
      <w:pPr>
        <w:autoSpaceDE w:val="0"/>
        <w:autoSpaceDN w:val="0"/>
        <w:adjustRightInd w:val="0"/>
        <w:ind w:firstLine="709"/>
        <w:jc w:val="both"/>
      </w:pPr>
      <w:r>
        <w:t xml:space="preserve">3.5. </w:t>
      </w:r>
      <w:r w:rsidRPr="00CE44FA">
        <w:rPr>
          <w:b/>
        </w:rPr>
        <w:t>Муниципальный служащий</w:t>
      </w:r>
      <w:r>
        <w:t xml:space="preserve"> обязан представлять в установленном порядке предусмотренные </w:t>
      </w:r>
      <w:hyperlink r:id="rId8" w:history="1">
        <w:r w:rsidRPr="00BB4E33">
          <w:t>законодательством</w:t>
        </w:r>
      </w:hyperlink>
      <w:r>
        <w:t xml:space="preserve"> Российской Федерации сведения о себе и членах своей семьи.</w:t>
      </w:r>
    </w:p>
    <w:p w:rsidR="00535120" w:rsidRDefault="00535120" w:rsidP="00535120">
      <w:pPr>
        <w:autoSpaceDE w:val="0"/>
        <w:autoSpaceDN w:val="0"/>
        <w:adjustRightInd w:val="0"/>
        <w:ind w:firstLine="709"/>
        <w:jc w:val="both"/>
      </w:pPr>
      <w:r>
        <w:t xml:space="preserve">3.6. </w:t>
      </w:r>
      <w:r w:rsidRPr="00CE44FA">
        <w:rPr>
          <w:b/>
        </w:rPr>
        <w:t>Муниципальный служащий</w:t>
      </w:r>
      <w:r>
        <w:t xml:space="preserve"> обязан принимать меры по недопущению любой возможности возникновения конфликта интересов.</w:t>
      </w:r>
    </w:p>
    <w:p w:rsidR="00535120" w:rsidRDefault="00535120" w:rsidP="00535120">
      <w:pPr>
        <w:autoSpaceDE w:val="0"/>
        <w:autoSpaceDN w:val="0"/>
        <w:adjustRightInd w:val="0"/>
        <w:ind w:firstLine="709"/>
        <w:jc w:val="both"/>
      </w:pPr>
      <w:r>
        <w:t xml:space="preserve">3.7. </w:t>
      </w:r>
      <w:r w:rsidRPr="00CE44FA">
        <w:rPr>
          <w:b/>
        </w:rPr>
        <w:t>Муниципальный служащий</w:t>
      </w:r>
      <w:r>
        <w:t xml:space="preserve"> обязан в письменной форме уведомить своего непосредственного начальника о возникшем конфликте интересов или о возможности его возникновения, как только ему станет об этом известно.</w:t>
      </w:r>
    </w:p>
    <w:p w:rsidR="00535120" w:rsidRDefault="00535120" w:rsidP="00535120">
      <w:pPr>
        <w:autoSpaceDE w:val="0"/>
        <w:autoSpaceDN w:val="0"/>
        <w:adjustRightInd w:val="0"/>
        <w:ind w:firstLine="709"/>
        <w:jc w:val="both"/>
      </w:pPr>
      <w:r>
        <w:t xml:space="preserve">3.8. 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</w:t>
      </w:r>
      <w:hyperlink r:id="rId9" w:history="1">
        <w:r w:rsidRPr="00BB4E33">
          <w:t>порядке</w:t>
        </w:r>
      </w:hyperlink>
      <w:r w:rsidRPr="00BB4E33">
        <w:t>,</w:t>
      </w:r>
      <w:r>
        <w:t xml:space="preserve"> устанавливаемом нормативными правовыми актами Российской Федерации.</w:t>
      </w:r>
    </w:p>
    <w:p w:rsidR="00535120" w:rsidRDefault="00535120" w:rsidP="00D272F0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</w:p>
    <w:p w:rsidR="00D272F0" w:rsidRDefault="00D272F0" w:rsidP="00D272F0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t>4</w:t>
      </w:r>
      <w:r w:rsidRPr="00B23E37">
        <w:rPr>
          <w:b/>
          <w:bCs/>
          <w:noProof/>
          <w:color w:val="000000"/>
        </w:rPr>
        <w:t xml:space="preserve">. Права и обязанности </w:t>
      </w:r>
      <w:r>
        <w:rPr>
          <w:b/>
          <w:bCs/>
          <w:noProof/>
          <w:color w:val="000000"/>
        </w:rPr>
        <w:t>Работодателя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center"/>
      </w:pP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>4</w:t>
      </w:r>
      <w:r w:rsidRPr="00B23E37">
        <w:rPr>
          <w:noProof/>
        </w:rPr>
        <w:t xml:space="preserve">.1. </w:t>
      </w:r>
      <w:r>
        <w:rPr>
          <w:b/>
          <w:noProof/>
        </w:rPr>
        <w:t>Работодатель</w:t>
      </w:r>
      <w:r w:rsidRPr="00B23E37">
        <w:rPr>
          <w:noProof/>
        </w:rPr>
        <w:t xml:space="preserve"> имеет право: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 xml:space="preserve">заключать, изменять и расторгать трудовой договор с работником в порядке и на условиях, установленных Трудовым Кодексом Российской Федерации, Федеральным законом от </w:t>
      </w:r>
      <w:r>
        <w:t xml:space="preserve">02.03.2007 </w:t>
      </w:r>
      <w:r>
        <w:rPr>
          <w:noProof/>
        </w:rPr>
        <w:t xml:space="preserve">№ </w:t>
      </w:r>
      <w:r w:rsidRPr="00B23E37">
        <w:rPr>
          <w:noProof/>
        </w:rPr>
        <w:t>25-ФЗ "О муниципальной службе в Россий</w:t>
      </w:r>
      <w:r>
        <w:rPr>
          <w:noProof/>
        </w:rPr>
        <w:t>с</w:t>
      </w:r>
      <w:r w:rsidRPr="00B23E37">
        <w:rPr>
          <w:noProof/>
        </w:rPr>
        <w:t>кой Федерации";</w:t>
      </w:r>
    </w:p>
    <w:p w:rsidR="00D272F0" w:rsidRDefault="00D272F0" w:rsidP="00D272F0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 xml:space="preserve">требовать от </w:t>
      </w:r>
      <w:r w:rsidRPr="00E746FB">
        <w:rPr>
          <w:noProof/>
        </w:rPr>
        <w:t>Муниципального служащего</w:t>
      </w:r>
      <w:r w:rsidRPr="00B23E37">
        <w:rPr>
          <w:noProof/>
        </w:rPr>
        <w:t xml:space="preserve"> исполнения должностных обязанностей,  возложенных на него настоящим трудовым договором, должностной инструкцией, а также соблюдения правил  внутреннего трудового распорядка;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поощрять </w:t>
      </w:r>
      <w:r w:rsidRPr="00E746FB">
        <w:rPr>
          <w:noProof/>
        </w:rPr>
        <w:t>Муниципального служащего</w:t>
      </w:r>
      <w:r w:rsidRPr="00B23E37">
        <w:rPr>
          <w:noProof/>
        </w:rPr>
        <w:t xml:space="preserve"> за безупречную и эффективную муниципальную службу;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привлекать </w:t>
      </w:r>
      <w:r w:rsidRPr="00E746FB">
        <w:rPr>
          <w:noProof/>
        </w:rPr>
        <w:t>Муниципального служащего</w:t>
      </w:r>
      <w:r w:rsidRPr="00B23E37">
        <w:rPr>
          <w:noProof/>
        </w:rPr>
        <w:t xml:space="preserve"> к дисциплинарной ответственности в случае совершения им дисциплинарного проступка;</w:t>
      </w:r>
    </w:p>
    <w:p w:rsidR="00D272F0" w:rsidRDefault="00D272F0" w:rsidP="00D272F0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 xml:space="preserve">реализовывать иные права, предусмотренные Трудовым Кодексом Российской Федерации, Федеральным законом от </w:t>
      </w:r>
      <w:r>
        <w:t xml:space="preserve">02.03.2007 </w:t>
      </w:r>
      <w:r>
        <w:rPr>
          <w:noProof/>
        </w:rPr>
        <w:t xml:space="preserve">№ </w:t>
      </w:r>
      <w:r w:rsidRPr="00B23E37">
        <w:rPr>
          <w:noProof/>
        </w:rPr>
        <w:t>25-ФЗ "О муниципальной службе в Россий</w:t>
      </w:r>
      <w:r>
        <w:rPr>
          <w:noProof/>
        </w:rPr>
        <w:t>с</w:t>
      </w:r>
      <w:r w:rsidRPr="00B23E37">
        <w:rPr>
          <w:noProof/>
        </w:rPr>
        <w:t>кой Федерации", иными нормативными правовыми актами о муниципальной службе.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</w:pPr>
    </w:p>
    <w:p w:rsidR="00D272F0" w:rsidRDefault="00D272F0" w:rsidP="00D272F0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>4</w:t>
      </w:r>
      <w:r w:rsidRPr="00B23E37">
        <w:rPr>
          <w:noProof/>
        </w:rPr>
        <w:t xml:space="preserve">.2. </w:t>
      </w:r>
      <w:r>
        <w:rPr>
          <w:b/>
          <w:noProof/>
        </w:rPr>
        <w:t>Рботодатель</w:t>
      </w:r>
      <w:r w:rsidRPr="00B23E37">
        <w:rPr>
          <w:noProof/>
        </w:rPr>
        <w:t xml:space="preserve"> обязан: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</w:pP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обеспечить </w:t>
      </w:r>
      <w:r w:rsidRPr="00E746FB">
        <w:rPr>
          <w:noProof/>
        </w:rPr>
        <w:t>Муниципальному служащему</w:t>
      </w:r>
      <w:r w:rsidRPr="00B23E37">
        <w:rPr>
          <w:noProof/>
        </w:rPr>
        <w:t xml:space="preserve"> организационно-технические условия, необходимые для исполнения должностных обязанностей;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</w:pPr>
      <w:r>
        <w:rPr>
          <w:noProof/>
        </w:rPr>
        <w:t xml:space="preserve">- </w:t>
      </w:r>
      <w:r w:rsidRPr="00B23E37">
        <w:rPr>
          <w:noProof/>
        </w:rPr>
        <w:t xml:space="preserve">обеспечить предоставление </w:t>
      </w:r>
      <w:r w:rsidRPr="00E746FB">
        <w:rPr>
          <w:noProof/>
        </w:rPr>
        <w:t>Муниципальному служащему</w:t>
      </w:r>
      <w:r w:rsidRPr="00B23E37">
        <w:rPr>
          <w:noProof/>
        </w:rPr>
        <w:t xml:space="preserve"> гарантий, установленных 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Российской Федерации", иными нормативными правовыми актами и настоящим трудовым договором;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>соблюдать трудовое законодательство, законодат</w:t>
      </w:r>
      <w:r>
        <w:rPr>
          <w:noProof/>
        </w:rPr>
        <w:t>ельство о  муниципальной службе</w:t>
      </w:r>
      <w:r w:rsidRPr="00B23E37">
        <w:rPr>
          <w:noProof/>
        </w:rPr>
        <w:t xml:space="preserve"> и условия настоящего трудового договора;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  <w:rPr>
          <w:noProof/>
        </w:rPr>
      </w:pPr>
      <w:r>
        <w:rPr>
          <w:noProof/>
        </w:rPr>
        <w:t xml:space="preserve">- </w:t>
      </w:r>
      <w:r w:rsidRPr="00B23E37">
        <w:rPr>
          <w:noProof/>
        </w:rPr>
        <w:t>исполнять иные обязанности, предусмотренные Трудовым Кодексом Российской Федерации,</w:t>
      </w:r>
      <w:r w:rsidRPr="00B23E37">
        <w:t xml:space="preserve"> </w:t>
      </w:r>
      <w:r w:rsidRPr="00B23E37">
        <w:rPr>
          <w:noProof/>
        </w:rPr>
        <w:t xml:space="preserve">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Российской Федерации", иными нормативными правовыми актами о муниципальной службе.</w:t>
      </w:r>
    </w:p>
    <w:p w:rsidR="00D272F0" w:rsidRDefault="00D272F0" w:rsidP="00D272F0">
      <w:pPr>
        <w:autoSpaceDE w:val="0"/>
        <w:autoSpaceDN w:val="0"/>
        <w:adjustRightInd w:val="0"/>
        <w:ind w:firstLine="360"/>
        <w:jc w:val="both"/>
      </w:pPr>
    </w:p>
    <w:p w:rsidR="00D272F0" w:rsidRPr="00E746FB" w:rsidRDefault="00D272F0" w:rsidP="00D272F0">
      <w:pPr>
        <w:autoSpaceDE w:val="0"/>
        <w:autoSpaceDN w:val="0"/>
        <w:adjustRightInd w:val="0"/>
        <w:ind w:firstLine="360"/>
        <w:jc w:val="center"/>
        <w:rPr>
          <w:b/>
        </w:rPr>
      </w:pPr>
      <w:r>
        <w:rPr>
          <w:b/>
        </w:rPr>
        <w:t>5</w:t>
      </w:r>
      <w:r w:rsidRPr="00E746FB">
        <w:rPr>
          <w:b/>
        </w:rPr>
        <w:t>. Оплата труда</w:t>
      </w:r>
    </w:p>
    <w:p w:rsidR="00D272F0" w:rsidRDefault="00D272F0" w:rsidP="00D272F0">
      <w:pPr>
        <w:autoSpaceDE w:val="0"/>
        <w:autoSpaceDN w:val="0"/>
        <w:adjustRightInd w:val="0"/>
        <w:ind w:firstLine="360"/>
        <w:jc w:val="center"/>
      </w:pPr>
    </w:p>
    <w:p w:rsidR="00D272F0" w:rsidRDefault="00D272F0" w:rsidP="00D272F0">
      <w:pPr>
        <w:ind w:firstLine="708"/>
      </w:pPr>
      <w:r>
        <w:t>5.1. Денежное содержание Муниципального служащего состоит из:</w:t>
      </w:r>
    </w:p>
    <w:p w:rsidR="00D272F0" w:rsidRDefault="00D272F0" w:rsidP="009704B1">
      <w:pPr>
        <w:ind w:firstLine="708"/>
      </w:pPr>
      <w:r>
        <w:t>5.1.1. Должностного оклада – 16 расчетных единиц</w:t>
      </w:r>
      <w:r w:rsidR="009704B1">
        <w:t xml:space="preserve"> </w:t>
      </w:r>
      <w:r>
        <w:t>(для исчисления должностных окладов принимается расчетная единица, размер которой устанавливается законом Санкт-Петербурга о расчетной единице);</w:t>
      </w:r>
    </w:p>
    <w:p w:rsidR="009704B1" w:rsidRDefault="00D272F0" w:rsidP="009704B1">
      <w:pPr>
        <w:jc w:val="both"/>
      </w:pPr>
      <w:r>
        <w:tab/>
      </w:r>
      <w:r w:rsidR="009704B1">
        <w:t>5.1.2. Надбавки к должностному окладу за выслугу лет (устанавливается в соответствии со стажем муниципальной службы распоряжением Главы Местной Администрации);</w:t>
      </w:r>
    </w:p>
    <w:p w:rsidR="00D272F0" w:rsidRDefault="00D272F0" w:rsidP="00D272F0">
      <w:r>
        <w:tab/>
        <w:t>5.1.3. Надбавки к должностному окладу за особые условия труд</w:t>
      </w:r>
      <w:r w:rsidR="009704B1">
        <w:t>а (службы) – до 25</w:t>
      </w:r>
      <w:r>
        <w:t>% должностного оклада;</w:t>
      </w:r>
    </w:p>
    <w:p w:rsidR="009704B1" w:rsidRDefault="00D272F0" w:rsidP="009704B1">
      <w:pPr>
        <w:jc w:val="both"/>
      </w:pPr>
      <w:r>
        <w:tab/>
      </w:r>
      <w:r w:rsidR="009704B1">
        <w:t>5.1.4. Надбавки за классный чин</w:t>
      </w:r>
      <w:r w:rsidR="001A4DA4">
        <w:t xml:space="preserve"> </w:t>
      </w:r>
      <w:r w:rsidR="009704B1">
        <w:t xml:space="preserve"> (устанавливается распоряжением Главы Местной Администрации в соответствии с присвоенным классным чином);</w:t>
      </w:r>
    </w:p>
    <w:p w:rsidR="00D272F0" w:rsidRDefault="00D272F0" w:rsidP="00D272F0">
      <w:r>
        <w:tab/>
        <w:t>5.1.5. Материальной помощи – до 25% должностного оклада ежемесячно;</w:t>
      </w:r>
    </w:p>
    <w:p w:rsidR="00D272F0" w:rsidRDefault="00D272F0" w:rsidP="00D272F0">
      <w:r>
        <w:tab/>
        <w:t>5.1.6. Премий по результатам работы – до 50% должностного оклада ежемесячно;</w:t>
      </w:r>
    </w:p>
    <w:p w:rsidR="00D272F0" w:rsidRDefault="00D272F0" w:rsidP="00D272F0">
      <w:r>
        <w:tab/>
        <w:t>5.1.7. Иных выплат в соответствии с нормативными правовыми актами Российской Федерации, Санкт-Петербурга, органов местного самоуправления.</w:t>
      </w:r>
    </w:p>
    <w:p w:rsidR="00D272F0" w:rsidRDefault="00D272F0" w:rsidP="009704B1">
      <w:r>
        <w:tab/>
        <w:t>5.2. Муниципальному служащему могут выплачиваться и другие виды единовременных премий по распоряжению Главы Местной Администрации в пределах фонда оплаты труда.</w:t>
      </w:r>
    </w:p>
    <w:p w:rsidR="00D272F0" w:rsidRPr="00EF7948" w:rsidRDefault="00D272F0" w:rsidP="00D272F0">
      <w:pPr>
        <w:ind w:firstLine="720"/>
        <w:jc w:val="both"/>
        <w:rPr>
          <w:color w:val="000000"/>
        </w:rPr>
      </w:pPr>
      <w:r>
        <w:rPr>
          <w:color w:val="000000"/>
        </w:rPr>
        <w:t>5</w:t>
      </w:r>
      <w:r w:rsidRPr="00EF7948">
        <w:rPr>
          <w:color w:val="000000"/>
        </w:rPr>
        <w:t xml:space="preserve">.3. Индексация или изменение должностного оклада муниципального служащего не влекут за собой перезаключение трудового договора. В этом случае </w:t>
      </w:r>
      <w:r>
        <w:rPr>
          <w:color w:val="000000"/>
        </w:rPr>
        <w:t>Работодатель</w:t>
      </w:r>
      <w:r w:rsidRPr="00EF7948">
        <w:rPr>
          <w:color w:val="000000"/>
        </w:rPr>
        <w:t xml:space="preserve"> и муниципальный служащий заключают в письменной форме дополнительное соглашение к трудовому договору.</w:t>
      </w:r>
    </w:p>
    <w:p w:rsidR="00D272F0" w:rsidRPr="00EF7948" w:rsidRDefault="00D272F0" w:rsidP="00D272F0">
      <w:pPr>
        <w:ind w:firstLine="720"/>
        <w:jc w:val="both"/>
        <w:rPr>
          <w:color w:val="000000"/>
        </w:rPr>
      </w:pPr>
      <w:r>
        <w:rPr>
          <w:color w:val="000000"/>
        </w:rPr>
        <w:t>5</w:t>
      </w:r>
      <w:r w:rsidRPr="00EF7948">
        <w:rPr>
          <w:color w:val="000000"/>
        </w:rPr>
        <w:t>.4. Заработная плата выплачивается 2 раза в месяц:</w:t>
      </w:r>
    </w:p>
    <w:p w:rsidR="00D272F0" w:rsidRDefault="009704B1" w:rsidP="00D272F0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 15</w:t>
      </w:r>
      <w:r w:rsidR="00D272F0" w:rsidRPr="00EF7948">
        <w:rPr>
          <w:color w:val="000000"/>
        </w:rPr>
        <w:t>-го числа – за первую половину текущего месяц</w:t>
      </w:r>
      <w:r>
        <w:rPr>
          <w:color w:val="000000"/>
        </w:rPr>
        <w:t>а (аванс) и 30</w:t>
      </w:r>
      <w:r w:rsidR="00D272F0" w:rsidRPr="00EF7948">
        <w:rPr>
          <w:color w:val="000000"/>
        </w:rPr>
        <w:t>-го числа следующего месяца – за вторую половину текущего месяца.</w:t>
      </w:r>
    </w:p>
    <w:p w:rsidR="00D272F0" w:rsidRDefault="00D272F0" w:rsidP="00D272F0">
      <w:pPr>
        <w:ind w:firstLine="720"/>
        <w:jc w:val="both"/>
        <w:rPr>
          <w:color w:val="000000"/>
        </w:rPr>
      </w:pPr>
    </w:p>
    <w:p w:rsidR="00D272F0" w:rsidRPr="00EF7948" w:rsidRDefault="00D272F0" w:rsidP="00D272F0">
      <w:pPr>
        <w:shd w:val="clear" w:color="auto" w:fill="FFFFFF"/>
        <w:ind w:left="2160" w:firstLine="7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Pr="00EF7948">
        <w:rPr>
          <w:b/>
          <w:bCs/>
          <w:color w:val="000000"/>
        </w:rPr>
        <w:t>. Рабочее время и время отдыха</w:t>
      </w:r>
    </w:p>
    <w:p w:rsidR="00D272F0" w:rsidRPr="00EF7948" w:rsidRDefault="00D272F0" w:rsidP="00D272F0">
      <w:pPr>
        <w:shd w:val="clear" w:color="auto" w:fill="FFFFFF"/>
        <w:ind w:left="2160" w:firstLine="720"/>
        <w:jc w:val="both"/>
      </w:pPr>
    </w:p>
    <w:p w:rsidR="00D272F0" w:rsidRPr="00EF7948" w:rsidRDefault="00D272F0" w:rsidP="00D272F0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>.1. Муниципальному служащему устанавливается 40-часовая пятидневная рабочая неделя с двумя выходными днями (суббота, воскресенье) в соответствии с Трудовым к</w:t>
      </w:r>
      <w:r>
        <w:rPr>
          <w:color w:val="000000"/>
        </w:rPr>
        <w:t>одексом Российской Федерации и П</w:t>
      </w:r>
      <w:r w:rsidRPr="00EF7948">
        <w:rPr>
          <w:color w:val="000000"/>
        </w:rPr>
        <w:t>равилами внутреннего трудового распорядка Местной Администрации.</w:t>
      </w:r>
    </w:p>
    <w:p w:rsidR="00D272F0" w:rsidRPr="00EF7948" w:rsidRDefault="00D272F0" w:rsidP="00D272F0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 xml:space="preserve">.2. Особенности режима рабочего времени – </w:t>
      </w:r>
      <w:r w:rsidRPr="0040362A">
        <w:rPr>
          <w:b/>
          <w:color w:val="000000"/>
        </w:rPr>
        <w:t>ненормированный рабочий день</w:t>
      </w:r>
      <w:r w:rsidRPr="00EF7948">
        <w:rPr>
          <w:color w:val="000000"/>
        </w:rPr>
        <w:t>.</w:t>
      </w:r>
    </w:p>
    <w:p w:rsidR="00D272F0" w:rsidRPr="00EF7948" w:rsidRDefault="00D272F0" w:rsidP="00D272F0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 xml:space="preserve">.3. Муниципальному служащему устанавливается ежегодный оплачиваемый отпуск продолжительностью </w:t>
      </w:r>
      <w:r w:rsidRPr="00EF7948">
        <w:rPr>
          <w:b/>
          <w:color w:val="000000"/>
        </w:rPr>
        <w:t>30 календарных дней</w:t>
      </w:r>
      <w:r w:rsidRPr="00EF7948">
        <w:rPr>
          <w:color w:val="000000"/>
        </w:rPr>
        <w:t>.</w:t>
      </w:r>
    </w:p>
    <w:p w:rsidR="00D272F0" w:rsidRDefault="00D272F0" w:rsidP="00D272F0">
      <w:pPr>
        <w:shd w:val="clear" w:color="auto" w:fill="FFFFFF"/>
        <w:ind w:firstLine="720"/>
        <w:jc w:val="both"/>
        <w:rPr>
          <w:color w:val="000000"/>
        </w:rPr>
      </w:pPr>
      <w:r>
        <w:rPr>
          <w:color w:val="000000"/>
        </w:rPr>
        <w:t>6</w:t>
      </w:r>
      <w:r w:rsidRPr="00EF7948">
        <w:rPr>
          <w:color w:val="000000"/>
        </w:rPr>
        <w:t xml:space="preserve">.4. Муниципальному служащему устанавливается дополнительный оплачиваемый отпуск за выслугу лет из расчета </w:t>
      </w:r>
      <w:r w:rsidRPr="00B72524">
        <w:rPr>
          <w:b/>
          <w:color w:val="000000"/>
        </w:rPr>
        <w:t>1 день за каждые три полные года выслуги</w:t>
      </w:r>
      <w:r w:rsidRPr="00EF7948">
        <w:rPr>
          <w:color w:val="000000"/>
        </w:rPr>
        <w:t>.</w:t>
      </w:r>
    </w:p>
    <w:p w:rsidR="00D272F0" w:rsidRDefault="00D272F0" w:rsidP="00D272F0">
      <w:pPr>
        <w:shd w:val="clear" w:color="auto" w:fill="FFFFFF"/>
        <w:ind w:firstLine="720"/>
        <w:jc w:val="both"/>
        <w:rPr>
          <w:color w:val="000000"/>
        </w:rPr>
      </w:pPr>
      <w:r>
        <w:rPr>
          <w:color w:val="000000"/>
        </w:rPr>
        <w:t xml:space="preserve">6.5. Муниципальному служащему предоставляется дополнительный оплачиваемый отпуск за </w:t>
      </w:r>
      <w:r w:rsidR="009704B1">
        <w:rPr>
          <w:color w:val="000000"/>
        </w:rPr>
        <w:t>ненормированный рабочий день – 5 дней</w:t>
      </w:r>
      <w:r>
        <w:rPr>
          <w:color w:val="000000"/>
        </w:rPr>
        <w:t xml:space="preserve"> (ст.119 ТК РФ).</w:t>
      </w:r>
      <w:r w:rsidRPr="00EF7948">
        <w:rPr>
          <w:color w:val="000000"/>
        </w:rPr>
        <w:t xml:space="preserve"> </w:t>
      </w:r>
    </w:p>
    <w:p w:rsidR="00D272F0" w:rsidRPr="00EF7948" w:rsidRDefault="00D272F0" w:rsidP="00D272F0">
      <w:pPr>
        <w:shd w:val="clear" w:color="auto" w:fill="FFFFFF"/>
        <w:ind w:firstLine="720"/>
        <w:jc w:val="both"/>
        <w:rPr>
          <w:color w:val="000000"/>
        </w:rPr>
      </w:pPr>
    </w:p>
    <w:p w:rsidR="00D272F0" w:rsidRDefault="00D272F0" w:rsidP="00D272F0">
      <w:pPr>
        <w:autoSpaceDE w:val="0"/>
        <w:autoSpaceDN w:val="0"/>
        <w:adjustRightInd w:val="0"/>
        <w:ind w:firstLine="360"/>
        <w:jc w:val="center"/>
        <w:rPr>
          <w:b/>
          <w:bCs/>
          <w:noProof/>
          <w:color w:val="000000"/>
        </w:rPr>
      </w:pPr>
      <w:r>
        <w:rPr>
          <w:b/>
          <w:bCs/>
          <w:noProof/>
          <w:color w:val="000000"/>
        </w:rPr>
        <w:t>7</w:t>
      </w:r>
      <w:r w:rsidRPr="00B23E37">
        <w:rPr>
          <w:b/>
          <w:bCs/>
          <w:noProof/>
          <w:color w:val="000000"/>
        </w:rPr>
        <w:t>. Условия обязательного государственного страхования</w:t>
      </w:r>
    </w:p>
    <w:p w:rsidR="00D272F0" w:rsidRPr="00B23E37" w:rsidRDefault="00D272F0" w:rsidP="00D272F0">
      <w:pPr>
        <w:autoSpaceDE w:val="0"/>
        <w:autoSpaceDN w:val="0"/>
        <w:adjustRightInd w:val="0"/>
        <w:ind w:firstLine="360"/>
        <w:jc w:val="both"/>
        <w:rPr>
          <w:color w:val="000000"/>
        </w:rPr>
      </w:pPr>
      <w:r>
        <w:rPr>
          <w:color w:val="000000"/>
        </w:rPr>
        <w:tab/>
        <w:t>7.1. Работодатель выступает в качестве страхователя в исполнительном органе по месту государственной регистрации в отделениях Фонда социального страхования, осуществляет обязательное страхование Муниципального служащего по видам, основаниям, на условиях, в порядке и размерах, предусмотренных действующим законодательством.</w:t>
      </w:r>
    </w:p>
    <w:p w:rsidR="00D272F0" w:rsidRPr="00B530F6" w:rsidRDefault="00D272F0" w:rsidP="00D272F0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7.2</w:t>
      </w:r>
      <w:r w:rsidRPr="00B530F6">
        <w:rPr>
          <w:color w:val="000000"/>
        </w:rPr>
        <w:t>. Муниципальный служащий подлежит обязательному государственному страхованию на случай причинения вреда здоровью и имуществу в связи с исполнением им должностных обязанностей в порядке, предусмотренном законодательством Российской Федерации.</w:t>
      </w:r>
    </w:p>
    <w:p w:rsidR="00D272F0" w:rsidRDefault="00D272F0" w:rsidP="00D272F0">
      <w:pPr>
        <w:autoSpaceDE w:val="0"/>
        <w:autoSpaceDN w:val="0"/>
        <w:adjustRightInd w:val="0"/>
        <w:ind w:firstLine="708"/>
        <w:jc w:val="both"/>
        <w:rPr>
          <w:noProof/>
        </w:rPr>
      </w:pPr>
      <w:r>
        <w:rPr>
          <w:color w:val="000000"/>
        </w:rPr>
        <w:t>7.3</w:t>
      </w:r>
      <w:r w:rsidRPr="00B530F6">
        <w:rPr>
          <w:color w:val="000000"/>
        </w:rPr>
        <w:t>. Муниципальный служащий подлежит обязательному государственному социальному страхованию на случай заболевания или утраты трудоспособности в период прохождения муниципальной службы или после ее прекращения, но наступивших в связи</w:t>
      </w:r>
      <w:r w:rsidRPr="00B23E37">
        <w:rPr>
          <w:noProof/>
        </w:rPr>
        <w:t xml:space="preserve"> с исполнением им должностных обязанностей в порядке, предусмотренном законодательством Российской Федерации.</w:t>
      </w:r>
    </w:p>
    <w:p w:rsidR="00D272F0" w:rsidRDefault="00D272F0" w:rsidP="00D272F0">
      <w:pPr>
        <w:autoSpaceDE w:val="0"/>
        <w:autoSpaceDN w:val="0"/>
        <w:adjustRightInd w:val="0"/>
        <w:ind w:firstLine="708"/>
        <w:jc w:val="both"/>
        <w:rPr>
          <w:noProof/>
        </w:rPr>
      </w:pPr>
    </w:p>
    <w:p w:rsidR="00D272F0" w:rsidRDefault="00D272F0" w:rsidP="00D272F0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</w:p>
    <w:p w:rsidR="00D272F0" w:rsidRPr="00EF7948" w:rsidRDefault="00D272F0" w:rsidP="00D272F0">
      <w:pPr>
        <w:shd w:val="clear" w:color="auto" w:fill="FFFFFF"/>
        <w:tabs>
          <w:tab w:val="left" w:pos="1174"/>
        </w:tabs>
        <w:ind w:firstLine="720"/>
        <w:jc w:val="both"/>
        <w:rPr>
          <w:color w:val="000000"/>
        </w:rPr>
      </w:pPr>
    </w:p>
    <w:p w:rsidR="00D272F0" w:rsidRPr="00873612" w:rsidRDefault="00D272F0" w:rsidP="00D272F0">
      <w:pPr>
        <w:shd w:val="clear" w:color="auto" w:fill="FFFFFF"/>
        <w:tabs>
          <w:tab w:val="left" w:pos="1174"/>
        </w:tabs>
        <w:ind w:firstLine="720"/>
        <w:jc w:val="both"/>
        <w:rPr>
          <w:b/>
          <w:color w:val="000000"/>
        </w:rPr>
      </w:pPr>
      <w:r>
        <w:rPr>
          <w:b/>
          <w:color w:val="000000"/>
        </w:rPr>
        <w:t>8</w:t>
      </w:r>
      <w:r w:rsidRPr="00873612">
        <w:rPr>
          <w:b/>
          <w:color w:val="000000"/>
        </w:rPr>
        <w:t xml:space="preserve">. Сведения о доходах, об имуществе и обязательствах имущественного </w:t>
      </w:r>
    </w:p>
    <w:p w:rsidR="00D272F0" w:rsidRPr="00873612" w:rsidRDefault="00D272F0" w:rsidP="00D272F0">
      <w:pPr>
        <w:shd w:val="clear" w:color="auto" w:fill="FFFFFF"/>
        <w:tabs>
          <w:tab w:val="left" w:pos="1174"/>
        </w:tabs>
        <w:ind w:firstLine="720"/>
        <w:jc w:val="both"/>
        <w:rPr>
          <w:b/>
          <w:color w:val="000000"/>
        </w:rPr>
      </w:pPr>
      <w:r w:rsidRPr="00873612">
        <w:rPr>
          <w:b/>
          <w:color w:val="000000"/>
        </w:rPr>
        <w:t xml:space="preserve">    характера муниципального служащего (Ст.15  ФЗ № 25 от </w:t>
      </w:r>
      <w:r>
        <w:rPr>
          <w:b/>
          <w:color w:val="000000"/>
        </w:rPr>
        <w:t>02.03.2</w:t>
      </w:r>
      <w:r w:rsidRPr="00873612">
        <w:rPr>
          <w:b/>
          <w:color w:val="000000"/>
        </w:rPr>
        <w:t>007)</w:t>
      </w:r>
    </w:p>
    <w:p w:rsidR="00D272F0" w:rsidRDefault="00D272F0" w:rsidP="00D272F0">
      <w:pPr>
        <w:pStyle w:val="ConsPlusNormal"/>
        <w:ind w:firstLine="540"/>
        <w:jc w:val="both"/>
      </w:pPr>
    </w:p>
    <w:p w:rsidR="009704B1" w:rsidRDefault="009704B1" w:rsidP="009704B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1D1BCB">
        <w:rPr>
          <w:color w:val="000000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ежегодно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 Указанные сведения 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9704B1" w:rsidRDefault="009704B1" w:rsidP="009704B1">
      <w:pPr>
        <w:autoSpaceDE w:val="0"/>
        <w:autoSpaceDN w:val="0"/>
        <w:adjustRightInd w:val="0"/>
        <w:ind w:firstLine="540"/>
        <w:jc w:val="both"/>
      </w:pPr>
      <w:r>
        <w:t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9704B1" w:rsidRDefault="009704B1" w:rsidP="009704B1">
      <w:pPr>
        <w:autoSpaceDE w:val="0"/>
        <w:autoSpaceDN w:val="0"/>
        <w:adjustRightInd w:val="0"/>
        <w:jc w:val="both"/>
      </w:pPr>
      <w:r>
        <w:t xml:space="preserve">(часть 1.1 введена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9704B1" w:rsidRDefault="009704B1" w:rsidP="009704B1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9704B1" w:rsidRDefault="009704B1" w:rsidP="009704B1">
      <w:pPr>
        <w:autoSpaceDE w:val="0"/>
        <w:autoSpaceDN w:val="0"/>
        <w:adjustRightInd w:val="0"/>
        <w:ind w:firstLine="708"/>
        <w:jc w:val="both"/>
        <w:rPr>
          <w:noProof/>
        </w:rPr>
      </w:pPr>
      <w:r w:rsidRPr="001D1BCB">
        <w:rPr>
          <w:noProof/>
        </w:rPr>
        <w:t xml:space="preserve">Непредставление муниципальным служащим сведений о своих доходах, </w:t>
      </w:r>
      <w:r>
        <w:rPr>
          <w:noProof/>
        </w:rPr>
        <w:t xml:space="preserve">расходах, </w:t>
      </w:r>
      <w:r w:rsidRPr="001D1BCB">
        <w:rPr>
          <w:noProof/>
        </w:rPr>
        <w:t xml:space="preserve">об имуществе и обязательствах имущественного характера, а также о доходах, </w:t>
      </w:r>
      <w:r>
        <w:rPr>
          <w:noProof/>
        </w:rPr>
        <w:t xml:space="preserve">расходах, </w:t>
      </w:r>
      <w:r w:rsidRPr="001D1BCB">
        <w:rPr>
          <w:noProof/>
        </w:rPr>
        <w:t>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</w:p>
    <w:p w:rsidR="009704B1" w:rsidRDefault="009704B1" w:rsidP="009704B1">
      <w:pPr>
        <w:shd w:val="clear" w:color="auto" w:fill="FFFFFF"/>
        <w:tabs>
          <w:tab w:val="left" w:pos="1174"/>
        </w:tabs>
        <w:ind w:firstLine="720"/>
        <w:jc w:val="center"/>
        <w:rPr>
          <w:b/>
          <w:color w:val="000000"/>
        </w:rPr>
      </w:pPr>
      <w:r>
        <w:rPr>
          <w:b/>
          <w:color w:val="000000"/>
        </w:rPr>
        <w:t>9</w:t>
      </w:r>
      <w:r w:rsidRPr="00DA6CF5">
        <w:rPr>
          <w:b/>
          <w:color w:val="000000"/>
        </w:rPr>
        <w:t>. Заключительные положения</w:t>
      </w:r>
    </w:p>
    <w:p w:rsidR="009704B1" w:rsidRPr="00D454D9" w:rsidRDefault="009704B1" w:rsidP="009704B1">
      <w:pPr>
        <w:shd w:val="clear" w:color="auto" w:fill="FFFFFF"/>
        <w:tabs>
          <w:tab w:val="left" w:pos="1174"/>
        </w:tabs>
        <w:ind w:firstLine="720"/>
        <w:jc w:val="both"/>
      </w:pPr>
      <w:r w:rsidRPr="00D454D9">
        <w:t>9.1. Муниципальный служащий несет ответственность, предусмотренную действующим законодательством о труде Российской Федерации, о муниципальной службе в Российской Федерации и Санкт-Петербурге, в том числе:</w:t>
      </w:r>
    </w:p>
    <w:p w:rsidR="009704B1" w:rsidRDefault="009704B1" w:rsidP="009704B1">
      <w:pPr>
        <w:jc w:val="both"/>
      </w:pPr>
      <w:r>
        <w:tab/>
        <w:t>9.1.1. 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взыскания:</w:t>
      </w:r>
    </w:p>
    <w:p w:rsidR="009704B1" w:rsidRDefault="009704B1" w:rsidP="009704B1">
      <w:r>
        <w:t>1) замечание;</w:t>
      </w:r>
    </w:p>
    <w:p w:rsidR="009704B1" w:rsidRDefault="009704B1" w:rsidP="009704B1">
      <w:r>
        <w:t>2) выговор;</w:t>
      </w:r>
    </w:p>
    <w:p w:rsidR="009704B1" w:rsidRDefault="009704B1" w:rsidP="009704B1">
      <w:r>
        <w:t>3) увольнение с муниципальной службы по соответствующим основаниям.</w:t>
      </w:r>
    </w:p>
    <w:p w:rsidR="009704B1" w:rsidRDefault="009704B1" w:rsidP="009704B1"/>
    <w:p w:rsidR="009704B1" w:rsidRDefault="009704B1" w:rsidP="009704B1">
      <w:pPr>
        <w:ind w:firstLine="708"/>
        <w:jc w:val="both"/>
      </w:pPr>
      <w:r>
        <w:t>9.1.2.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25 декабря 2008 года N 273-ФЗ "О противодействии коррупции" и другими федеральными законами, налагаются взыскания, предусмотренные статьей 27 Федерального закона от 02.03.2007 № 25-ФЗ «О муниципальной службе в Российской Федерации».</w:t>
      </w:r>
    </w:p>
    <w:p w:rsidR="009704B1" w:rsidRDefault="009704B1" w:rsidP="009704B1">
      <w:pPr>
        <w:ind w:firstLine="708"/>
        <w:jc w:val="both"/>
      </w:pPr>
      <w:r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02.03.2007 № 25-ФЗ «О муниципальной службе в Российской Федерации».</w:t>
      </w:r>
    </w:p>
    <w:p w:rsidR="009704B1" w:rsidRDefault="009704B1" w:rsidP="009704B1">
      <w:pPr>
        <w:shd w:val="clear" w:color="auto" w:fill="FFFFFF"/>
        <w:tabs>
          <w:tab w:val="left" w:pos="1178"/>
        </w:tabs>
        <w:ind w:firstLine="720"/>
        <w:jc w:val="both"/>
        <w:rPr>
          <w:color w:val="000000"/>
        </w:rPr>
      </w:pPr>
    </w:p>
    <w:p w:rsidR="009704B1" w:rsidRDefault="009704B1" w:rsidP="009704B1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 xml:space="preserve">9.2. </w:t>
      </w:r>
      <w:r w:rsidRPr="00DA6CF5">
        <w:rPr>
          <w:noProof/>
        </w:rPr>
        <w:t>Работодатель</w:t>
      </w:r>
      <w:r w:rsidRPr="00B23E37">
        <w:rPr>
          <w:noProof/>
        </w:rPr>
        <w:t xml:space="preserve"> и </w:t>
      </w:r>
      <w:r w:rsidRPr="00DA6CF5">
        <w:rPr>
          <w:noProof/>
        </w:rPr>
        <w:t>Муниципальный служащий</w:t>
      </w:r>
      <w:r w:rsidRPr="00B23E37">
        <w:rPr>
          <w:noProof/>
        </w:rPr>
        <w:t xml:space="preserve"> несут ответ</w:t>
      </w:r>
      <w:r>
        <w:rPr>
          <w:noProof/>
        </w:rPr>
        <w:t xml:space="preserve">ственность за неисполнение или </w:t>
      </w:r>
      <w:r w:rsidRPr="00B23E37">
        <w:rPr>
          <w:noProof/>
        </w:rPr>
        <w:t>ненадлежащее исполнение взятых на себя обязанностей и обязательств в соответствии с трудовым законодательством и законодат</w:t>
      </w:r>
      <w:r>
        <w:rPr>
          <w:noProof/>
        </w:rPr>
        <w:t>ельством о муниципальной службе;</w:t>
      </w:r>
    </w:p>
    <w:p w:rsidR="009704B1" w:rsidRPr="00B23E37" w:rsidRDefault="009704B1" w:rsidP="009704B1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rPr>
          <w:noProof/>
        </w:rPr>
        <w:t>- за несоблюдение ограничений</w:t>
      </w:r>
      <w:r w:rsidRPr="00B23E37">
        <w:rPr>
          <w:noProof/>
        </w:rPr>
        <w:t xml:space="preserve"> и </w:t>
      </w:r>
      <w:r>
        <w:rPr>
          <w:noProof/>
        </w:rPr>
        <w:t>нарушение запретов, связанных</w:t>
      </w:r>
      <w:r w:rsidRPr="00B23E37">
        <w:rPr>
          <w:noProof/>
        </w:rPr>
        <w:t xml:space="preserve"> с муни</w:t>
      </w:r>
      <w:r>
        <w:rPr>
          <w:noProof/>
        </w:rPr>
        <w:t>ципальной службой, установленных</w:t>
      </w:r>
      <w:r w:rsidRPr="00B23E37">
        <w:rPr>
          <w:noProof/>
        </w:rPr>
        <w:t xml:space="preserve"> Федеральным законом от </w:t>
      </w:r>
      <w:r>
        <w:t xml:space="preserve">02.03.2007 </w:t>
      </w:r>
      <w:r w:rsidRPr="00B23E37">
        <w:rPr>
          <w:noProof/>
        </w:rPr>
        <w:t>№ 25-ФЗ "О муниципальной службе в Россий</w:t>
      </w:r>
      <w:r>
        <w:rPr>
          <w:noProof/>
        </w:rPr>
        <w:t>ской Федерации;</w:t>
      </w:r>
    </w:p>
    <w:p w:rsidR="009704B1" w:rsidRPr="00EF7948" w:rsidRDefault="009704B1" w:rsidP="009704B1">
      <w:pPr>
        <w:shd w:val="clear" w:color="auto" w:fill="FFFFFF"/>
        <w:tabs>
          <w:tab w:val="left" w:pos="1178"/>
          <w:tab w:val="left" w:pos="9180"/>
        </w:tabs>
        <w:ind w:firstLine="720"/>
        <w:jc w:val="both"/>
        <w:rPr>
          <w:color w:val="000000"/>
        </w:rPr>
      </w:pPr>
      <w:r>
        <w:rPr>
          <w:color w:val="000000"/>
        </w:rPr>
        <w:t xml:space="preserve">- за невыполнение постановлений, </w:t>
      </w:r>
      <w:r w:rsidRPr="00EF7948">
        <w:rPr>
          <w:color w:val="000000"/>
        </w:rPr>
        <w:t xml:space="preserve">распоряжений </w:t>
      </w:r>
      <w:r>
        <w:rPr>
          <w:color w:val="000000"/>
        </w:rPr>
        <w:t xml:space="preserve">и указаний </w:t>
      </w:r>
      <w:r w:rsidRPr="00EF7948">
        <w:rPr>
          <w:color w:val="000000"/>
        </w:rPr>
        <w:t>Главы Местной Администрации, нормативных актов органов власти</w:t>
      </w:r>
      <w:r>
        <w:rPr>
          <w:color w:val="000000"/>
        </w:rPr>
        <w:t xml:space="preserve"> и органов самоуправления</w:t>
      </w:r>
      <w:r w:rsidRPr="00EF7948">
        <w:rPr>
          <w:color w:val="000000"/>
        </w:rPr>
        <w:t>;</w:t>
      </w:r>
    </w:p>
    <w:p w:rsidR="009704B1" w:rsidRDefault="009704B1" w:rsidP="009704B1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 w:rsidRPr="00EF7948">
        <w:rPr>
          <w:color w:val="000000"/>
        </w:rPr>
        <w:t>- за разглашение сведений, составляющих охраняемую законом тайну, а также сведений, ставших ему известными в связи с исполнением должностных обязанностей, затрагивающих частную жизнь, честь и достоинство граждан, в том числе и после прекращения му</w:t>
      </w:r>
      <w:r>
        <w:rPr>
          <w:color w:val="000000"/>
        </w:rPr>
        <w:t>ниципальной службы;</w:t>
      </w:r>
    </w:p>
    <w:p w:rsidR="009704B1" w:rsidRPr="00EF7948" w:rsidRDefault="009704B1" w:rsidP="009704B1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- за нарушение правил служебного поведения и нарушение правил внутреннего трудового распорядка.</w:t>
      </w:r>
    </w:p>
    <w:p w:rsidR="009704B1" w:rsidRDefault="009704B1" w:rsidP="009704B1">
      <w:pPr>
        <w:ind w:firstLine="709"/>
        <w:jc w:val="both"/>
      </w:pPr>
      <w:r>
        <w:rPr>
          <w:color w:val="000000"/>
        </w:rPr>
        <w:t xml:space="preserve">9.3. </w:t>
      </w:r>
      <w:r w:rsidRPr="00B23E37">
        <w:t xml:space="preserve">На </w:t>
      </w:r>
      <w:r w:rsidRPr="00B93EA2">
        <w:t>Муниципального служащего</w:t>
      </w:r>
      <w:r w:rsidRPr="00B23E37">
        <w:t xml:space="preserve"> полностью распространяются льготы и гарантии, установленные действующим законодательством о труде и другими нормативными актами</w:t>
      </w:r>
      <w:r>
        <w:t>,</w:t>
      </w:r>
      <w:r w:rsidRPr="00B23E37">
        <w:t xml:space="preserve"> с особенностями, предусмотренными Федеральным законодательством и законодательством </w:t>
      </w:r>
      <w:r>
        <w:t>Санкт-Петербурга</w:t>
      </w:r>
      <w:r w:rsidRPr="00B23E37">
        <w:t xml:space="preserve"> о муниципальной службе.</w:t>
      </w:r>
    </w:p>
    <w:p w:rsidR="009704B1" w:rsidRDefault="009704B1" w:rsidP="009704B1">
      <w:pPr>
        <w:autoSpaceDE w:val="0"/>
        <w:autoSpaceDN w:val="0"/>
        <w:adjustRightInd w:val="0"/>
        <w:ind w:firstLine="709"/>
        <w:jc w:val="both"/>
        <w:rPr>
          <w:noProof/>
        </w:rPr>
      </w:pPr>
      <w:r>
        <w:t xml:space="preserve">9.4. </w:t>
      </w:r>
      <w:r w:rsidRPr="004738FB">
        <w:rPr>
          <w:noProof/>
        </w:rPr>
        <w:t xml:space="preserve"> </w:t>
      </w:r>
      <w:r w:rsidRPr="00B93EA2">
        <w:rPr>
          <w:noProof/>
        </w:rPr>
        <w:t>Муниципальный служащий</w:t>
      </w:r>
      <w:r>
        <w:rPr>
          <w:b/>
          <w:noProof/>
        </w:rPr>
        <w:t xml:space="preserve"> </w:t>
      </w:r>
      <w:r>
        <w:rPr>
          <w:noProof/>
        </w:rPr>
        <w:t xml:space="preserve">дает согласие на обработку персональных данных </w:t>
      </w:r>
      <w:r w:rsidRPr="00B93EA2">
        <w:rPr>
          <w:noProof/>
        </w:rPr>
        <w:t>Работотдателем</w:t>
      </w:r>
      <w:r>
        <w:rPr>
          <w:b/>
          <w:noProof/>
        </w:rPr>
        <w:t xml:space="preserve"> </w:t>
      </w:r>
      <w:r>
        <w:rPr>
          <w:noProof/>
        </w:rPr>
        <w:t xml:space="preserve">в целях обеспечения соблюдения законов и иных нормативных правовых актов, содействия в трудоустройстве, обучения и продвижения по службе, обеспечения сохранения имущества </w:t>
      </w:r>
      <w:r w:rsidRPr="00B93EA2">
        <w:rPr>
          <w:noProof/>
        </w:rPr>
        <w:t>Работодателя</w:t>
      </w:r>
      <w:r>
        <w:rPr>
          <w:noProof/>
        </w:rPr>
        <w:t>.</w:t>
      </w:r>
    </w:p>
    <w:p w:rsidR="009704B1" w:rsidRPr="00EF7948" w:rsidRDefault="009704B1" w:rsidP="009704B1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9.5. В случае изменения анкетных данных муниципальный служащий обязан в месячный срок сообщить об этом в кадровую службу и предоставить копии подтверждающих документов.</w:t>
      </w:r>
    </w:p>
    <w:p w:rsidR="009704B1" w:rsidRPr="00EF7948" w:rsidRDefault="009704B1" w:rsidP="009704B1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9.6</w:t>
      </w:r>
      <w:r w:rsidRPr="00EF7948">
        <w:rPr>
          <w:color w:val="000000"/>
        </w:rPr>
        <w:t>. Необходимость профессиональной подготовки и переподготовки кадров для собственных нужд определяет работодатель, одновременно работник имеет право на профессиональную подготовку, переподготовку и повышение квалификации.</w:t>
      </w:r>
    </w:p>
    <w:p w:rsidR="009704B1" w:rsidRPr="00EF7948" w:rsidRDefault="009704B1" w:rsidP="009704B1">
      <w:pPr>
        <w:shd w:val="clear" w:color="auto" w:fill="FFFFFF"/>
        <w:tabs>
          <w:tab w:val="left" w:pos="1255"/>
        </w:tabs>
        <w:ind w:firstLine="720"/>
        <w:jc w:val="both"/>
        <w:rPr>
          <w:color w:val="000000"/>
        </w:rPr>
      </w:pPr>
      <w:r>
        <w:rPr>
          <w:color w:val="000000"/>
        </w:rPr>
        <w:t>9.7</w:t>
      </w:r>
      <w:r w:rsidRPr="00EF7948">
        <w:rPr>
          <w:color w:val="000000"/>
        </w:rPr>
        <w:t>. Изменения и дополнения в настоящий трудовой договор могут вноситься по соглашению сторон в случаях:</w:t>
      </w:r>
    </w:p>
    <w:p w:rsidR="009704B1" w:rsidRPr="00EF7948" w:rsidRDefault="009704B1" w:rsidP="009704B1">
      <w:pPr>
        <w:shd w:val="clear" w:color="auto" w:fill="FFFFFF"/>
        <w:ind w:firstLine="720"/>
        <w:jc w:val="both"/>
      </w:pPr>
      <w:r w:rsidRPr="00EF7948">
        <w:rPr>
          <w:color w:val="000000"/>
        </w:rPr>
        <w:t>- изменения действующего законодательства;</w:t>
      </w:r>
    </w:p>
    <w:p w:rsidR="009704B1" w:rsidRPr="00EF7948" w:rsidRDefault="009704B1" w:rsidP="009704B1">
      <w:pPr>
        <w:shd w:val="clear" w:color="auto" w:fill="FFFFFF"/>
        <w:ind w:firstLine="720"/>
        <w:jc w:val="both"/>
      </w:pPr>
      <w:r w:rsidRPr="00EF7948">
        <w:rPr>
          <w:color w:val="000000"/>
        </w:rPr>
        <w:t>- изменения Устава муниципального образования;</w:t>
      </w:r>
    </w:p>
    <w:p w:rsidR="009704B1" w:rsidRPr="00EF7948" w:rsidRDefault="009704B1" w:rsidP="009704B1">
      <w:pPr>
        <w:shd w:val="clear" w:color="auto" w:fill="FFFFFF"/>
        <w:ind w:firstLine="720"/>
        <w:jc w:val="both"/>
        <w:rPr>
          <w:color w:val="000000"/>
        </w:rPr>
      </w:pPr>
      <w:r w:rsidRPr="00EF7948">
        <w:rPr>
          <w:color w:val="000000"/>
        </w:rPr>
        <w:t>- инициативы любой из сторон настоящего трудового договора;</w:t>
      </w:r>
    </w:p>
    <w:p w:rsidR="009704B1" w:rsidRPr="00EF7948" w:rsidRDefault="009704B1" w:rsidP="009704B1">
      <w:pPr>
        <w:shd w:val="clear" w:color="auto" w:fill="FFFFFF"/>
        <w:ind w:firstLine="720"/>
        <w:jc w:val="both"/>
      </w:pPr>
      <w:r w:rsidRPr="00EF7948">
        <w:rPr>
          <w:color w:val="000000"/>
        </w:rPr>
        <w:t>- по другим основаниям, предусмотренным действующим законодательством Российской Федерации.</w:t>
      </w:r>
    </w:p>
    <w:p w:rsidR="009704B1" w:rsidRPr="00EF7948" w:rsidRDefault="009704B1" w:rsidP="009704B1">
      <w:pPr>
        <w:shd w:val="clear" w:color="auto" w:fill="FFFFFF"/>
        <w:ind w:firstLine="720"/>
        <w:jc w:val="both"/>
      </w:pPr>
      <w:r w:rsidRPr="00EF7948">
        <w:rPr>
          <w:color w:val="000000"/>
        </w:rPr>
        <w:t>Изменения и дополнения оформляются письменными дополнительными соглашениями, которые являются неотъемлемой частью настоящего трудового договора.</w:t>
      </w:r>
    </w:p>
    <w:p w:rsidR="009704B1" w:rsidRPr="00EF7948" w:rsidRDefault="009704B1" w:rsidP="009704B1">
      <w:pPr>
        <w:shd w:val="clear" w:color="auto" w:fill="FFFFFF"/>
        <w:tabs>
          <w:tab w:val="left" w:pos="1255"/>
        </w:tabs>
        <w:ind w:firstLine="720"/>
        <w:jc w:val="both"/>
      </w:pPr>
      <w:r>
        <w:rPr>
          <w:color w:val="000000"/>
        </w:rPr>
        <w:t>9.8</w:t>
      </w:r>
      <w:r w:rsidRPr="00EF7948">
        <w:rPr>
          <w:color w:val="000000"/>
        </w:rPr>
        <w:t>. Споры и разногласия разрешаются по соглашению сторон, а в случае не достижения соглашения - в порядке, установленном действую</w:t>
      </w:r>
      <w:r>
        <w:rPr>
          <w:color w:val="000000"/>
        </w:rPr>
        <w:t>щи</w:t>
      </w:r>
      <w:r w:rsidRPr="00EF7948">
        <w:rPr>
          <w:color w:val="000000"/>
        </w:rPr>
        <w:t>м законодательством Российской Федерации.</w:t>
      </w:r>
    </w:p>
    <w:p w:rsidR="009704B1" w:rsidRPr="00EF7948" w:rsidRDefault="009704B1" w:rsidP="009704B1">
      <w:pPr>
        <w:shd w:val="clear" w:color="auto" w:fill="FFFFFF"/>
        <w:tabs>
          <w:tab w:val="left" w:pos="1157"/>
        </w:tabs>
        <w:ind w:firstLine="720"/>
        <w:jc w:val="both"/>
        <w:rPr>
          <w:color w:val="000000"/>
        </w:rPr>
      </w:pPr>
      <w:r>
        <w:rPr>
          <w:color w:val="000000"/>
        </w:rPr>
        <w:t>9.9</w:t>
      </w:r>
      <w:r w:rsidRPr="00EF7948">
        <w:rPr>
          <w:color w:val="000000"/>
        </w:rPr>
        <w:t xml:space="preserve">. Отношения сторон, не урегулированные настоящим трудовым договором, регламентируются действующим законодательством Российской Федерации. </w:t>
      </w:r>
    </w:p>
    <w:p w:rsidR="009704B1" w:rsidRPr="00EF7948" w:rsidRDefault="009704B1" w:rsidP="009704B1">
      <w:pPr>
        <w:shd w:val="clear" w:color="auto" w:fill="FFFFFF"/>
        <w:tabs>
          <w:tab w:val="left" w:pos="1157"/>
        </w:tabs>
        <w:ind w:firstLine="720"/>
        <w:jc w:val="both"/>
        <w:rPr>
          <w:color w:val="000000"/>
        </w:rPr>
      </w:pPr>
      <w:r>
        <w:rPr>
          <w:color w:val="000000"/>
        </w:rPr>
        <w:t>9.10</w:t>
      </w:r>
      <w:r w:rsidRPr="00EF7948">
        <w:rPr>
          <w:color w:val="000000"/>
        </w:rPr>
        <w:t>. Настоящий трудовой договор составлен в 2-х экземпля</w:t>
      </w:r>
      <w:r>
        <w:rPr>
          <w:color w:val="000000"/>
        </w:rPr>
        <w:t>рах - п</w:t>
      </w:r>
      <w:r w:rsidRPr="00EF7948">
        <w:rPr>
          <w:color w:val="000000"/>
        </w:rPr>
        <w:t>о одному экземпляру для каждой из сторон. Оба экземпляра имеют одинаковую юридическую силу.</w:t>
      </w:r>
    </w:p>
    <w:p w:rsidR="00D272F0" w:rsidRDefault="00D272F0" w:rsidP="00D272F0">
      <w:pPr>
        <w:shd w:val="clear" w:color="auto" w:fill="FFFFFF"/>
        <w:tabs>
          <w:tab w:val="left" w:pos="1157"/>
        </w:tabs>
        <w:ind w:firstLine="720"/>
        <w:jc w:val="both"/>
        <w:rPr>
          <w:color w:val="000000"/>
        </w:rPr>
      </w:pPr>
    </w:p>
    <w:p w:rsidR="00D272F0" w:rsidRPr="00EF7948" w:rsidRDefault="00D272F0" w:rsidP="00D272F0">
      <w:pPr>
        <w:shd w:val="clear" w:color="auto" w:fill="FFFFFF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4787"/>
      </w:tblGrid>
      <w:tr w:rsidR="00D272F0" w:rsidRPr="00EF7948" w:rsidTr="00D272F0">
        <w:trPr>
          <w:trHeight w:val="4281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D272F0" w:rsidRPr="00EF7948" w:rsidRDefault="00D272F0" w:rsidP="00535120">
            <w:pPr>
              <w:shd w:val="clear" w:color="auto" w:fill="FFFFFF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  <w:r w:rsidRPr="00EF7948">
              <w:rPr>
                <w:b/>
                <w:color w:val="000000"/>
              </w:rPr>
              <w:t xml:space="preserve">. Реквизиты сторон: </w:t>
            </w:r>
          </w:p>
          <w:p w:rsidR="00D272F0" w:rsidRDefault="00D272F0" w:rsidP="00535120">
            <w:pPr>
              <w:shd w:val="clear" w:color="auto" w:fill="FFFFFF"/>
              <w:jc w:val="both"/>
              <w:rPr>
                <w:color w:val="000000"/>
              </w:rPr>
            </w:pPr>
            <w:r w:rsidRPr="00EF7948">
              <w:rPr>
                <w:b/>
                <w:color w:val="000000"/>
              </w:rPr>
              <w:t>Орган местного самоуправления</w:t>
            </w:r>
            <w:r w:rsidRPr="00EF7948">
              <w:rPr>
                <w:color w:val="000000"/>
              </w:rPr>
              <w:t xml:space="preserve"> </w:t>
            </w:r>
          </w:p>
          <w:p w:rsidR="00D272F0" w:rsidRPr="00EF7948" w:rsidRDefault="00D272F0" w:rsidP="00535120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EF7948">
              <w:rPr>
                <w:color w:val="000000"/>
              </w:rPr>
              <w:t xml:space="preserve">Местная </w:t>
            </w:r>
            <w:r w:rsidRPr="00EF7948">
              <w:rPr>
                <w:bCs/>
                <w:color w:val="000000"/>
              </w:rPr>
              <w:t>Администрация</w:t>
            </w:r>
          </w:p>
          <w:p w:rsidR="00D272F0" w:rsidRPr="00EF7948" w:rsidRDefault="00D272F0" w:rsidP="00535120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EF7948">
              <w:rPr>
                <w:bCs/>
                <w:color w:val="000000"/>
              </w:rPr>
              <w:t>Муниципального образования</w:t>
            </w:r>
          </w:p>
          <w:p w:rsidR="00D272F0" w:rsidRPr="00EF7948" w:rsidRDefault="00D272F0" w:rsidP="00535120">
            <w:pPr>
              <w:shd w:val="clear" w:color="auto" w:fill="FFFFFF"/>
              <w:jc w:val="both"/>
              <w:rPr>
                <w:color w:val="000000"/>
              </w:rPr>
            </w:pPr>
            <w:r w:rsidRPr="00EF7948">
              <w:rPr>
                <w:bCs/>
                <w:color w:val="000000"/>
              </w:rPr>
              <w:t>Муниципальный округ № 15</w:t>
            </w:r>
          </w:p>
          <w:p w:rsidR="00D272F0" w:rsidRPr="00EF7948" w:rsidRDefault="00D272F0" w:rsidP="00535120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D272F0" w:rsidRPr="00EF7948" w:rsidRDefault="00D272F0" w:rsidP="00535120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EF7948">
              <w:rPr>
                <w:bCs/>
                <w:color w:val="000000"/>
              </w:rPr>
              <w:t>Глава Местной Администрации</w:t>
            </w:r>
          </w:p>
          <w:p w:rsidR="00D272F0" w:rsidRDefault="00D272F0" w:rsidP="00535120">
            <w:pPr>
              <w:shd w:val="clear" w:color="auto" w:fill="FFFFFF"/>
              <w:jc w:val="both"/>
              <w:rPr>
                <w:bCs/>
                <w:color w:val="000000"/>
              </w:rPr>
            </w:pPr>
          </w:p>
          <w:p w:rsidR="00D272F0" w:rsidRPr="00EF7948" w:rsidRDefault="00D272F0" w:rsidP="00535120">
            <w:pPr>
              <w:pBdr>
                <w:top w:val="single" w:sz="8" w:space="1" w:color="auto"/>
              </w:pBdr>
              <w:shd w:val="clear" w:color="auto" w:fill="FFFFFF"/>
              <w:rPr>
                <w:color w:val="000000"/>
              </w:rPr>
            </w:pPr>
            <w:r w:rsidRPr="00EF7948">
              <w:rPr>
                <w:color w:val="000000"/>
              </w:rPr>
              <w:t xml:space="preserve">             (подпись) </w:t>
            </w:r>
            <w:r w:rsidRPr="00EF7948">
              <w:rPr>
                <w:color w:val="000000"/>
              </w:rPr>
              <w:tab/>
              <w:t>М.П.</w:t>
            </w:r>
          </w:p>
          <w:p w:rsidR="00D272F0" w:rsidRPr="00EF7948" w:rsidRDefault="00D272F0" w:rsidP="00535120">
            <w:pPr>
              <w:pBdr>
                <w:top w:val="single" w:sz="8" w:space="1" w:color="auto"/>
              </w:pBdr>
              <w:shd w:val="clear" w:color="auto" w:fill="FFFFFF"/>
              <w:ind w:firstLine="720"/>
              <w:rPr>
                <w:color w:val="000000"/>
              </w:rPr>
            </w:pPr>
          </w:p>
          <w:p w:rsidR="00D272F0" w:rsidRDefault="00D272F0" w:rsidP="00535120">
            <w:pPr>
              <w:pBdr>
                <w:top w:val="single" w:sz="8" w:space="1" w:color="auto"/>
              </w:pBdr>
              <w:shd w:val="clear" w:color="auto" w:fill="FFFFFF"/>
              <w:ind w:firstLine="720"/>
              <w:rPr>
                <w:color w:val="000000"/>
              </w:rPr>
            </w:pPr>
          </w:p>
          <w:p w:rsidR="007043BD" w:rsidRPr="00992F34" w:rsidRDefault="007043BD" w:rsidP="00535120">
            <w:pPr>
              <w:pBdr>
                <w:top w:val="single" w:sz="8" w:space="1" w:color="auto"/>
              </w:pBdr>
              <w:shd w:val="clear" w:color="auto" w:fill="FFFFFF"/>
              <w:ind w:firstLine="720"/>
              <w:rPr>
                <w:color w:val="000000"/>
              </w:rPr>
            </w:pPr>
          </w:p>
        </w:tc>
        <w:tc>
          <w:tcPr>
            <w:tcW w:w="4787" w:type="dxa"/>
            <w:tcBorders>
              <w:top w:val="nil"/>
              <w:left w:val="nil"/>
              <w:bottom w:val="nil"/>
              <w:right w:val="nil"/>
            </w:tcBorders>
          </w:tcPr>
          <w:p w:rsidR="00D272F0" w:rsidRPr="00EF7948" w:rsidRDefault="00D272F0" w:rsidP="00535120">
            <w:pPr>
              <w:shd w:val="clear" w:color="auto" w:fill="FFFFFF"/>
              <w:ind w:right="-292"/>
              <w:rPr>
                <w:b/>
                <w:color w:val="000000"/>
              </w:rPr>
            </w:pPr>
          </w:p>
          <w:p w:rsidR="00D272F0" w:rsidRDefault="00D272F0" w:rsidP="00535120">
            <w:pPr>
              <w:shd w:val="clear" w:color="auto" w:fill="FFFFFF"/>
              <w:ind w:right="-292"/>
              <w:rPr>
                <w:b/>
                <w:color w:val="000000"/>
              </w:rPr>
            </w:pPr>
            <w:r w:rsidRPr="00F62672">
              <w:rPr>
                <w:b/>
                <w:color w:val="000000"/>
              </w:rPr>
              <w:t xml:space="preserve">Муниципальный служащий </w:t>
            </w:r>
          </w:p>
          <w:p w:rsidR="00D272F0" w:rsidRPr="00F62672" w:rsidRDefault="00D272F0" w:rsidP="00535120">
            <w:pPr>
              <w:shd w:val="clear" w:color="auto" w:fill="FFFFFF"/>
              <w:ind w:right="-292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__________________________</w:t>
            </w:r>
          </w:p>
          <w:p w:rsidR="00D272F0" w:rsidRPr="003E79D3" w:rsidRDefault="00D272F0" w:rsidP="00535120">
            <w:pPr>
              <w:shd w:val="clear" w:color="auto" w:fill="FFFFFF"/>
              <w:ind w:right="-292"/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</w:t>
            </w:r>
            <w:r w:rsidRPr="003E79D3">
              <w:rPr>
                <w:color w:val="000000"/>
                <w:sz w:val="20"/>
                <w:szCs w:val="20"/>
              </w:rPr>
              <w:t>(Ф.И.О.)</w:t>
            </w:r>
          </w:p>
          <w:p w:rsidR="00D272F0" w:rsidRPr="00EF7948" w:rsidRDefault="00D272F0" w:rsidP="00535120">
            <w:pPr>
              <w:shd w:val="clear" w:color="auto" w:fill="FFFFFF"/>
              <w:ind w:right="-292"/>
              <w:rPr>
                <w:color w:val="000000"/>
              </w:rPr>
            </w:pPr>
          </w:p>
          <w:p w:rsidR="00D272F0" w:rsidRPr="00EF7948" w:rsidRDefault="00D272F0" w:rsidP="00535120">
            <w:pPr>
              <w:shd w:val="clear" w:color="auto" w:fill="FFFFFF"/>
              <w:ind w:right="-292"/>
              <w:rPr>
                <w:color w:val="000000"/>
              </w:rPr>
            </w:pPr>
            <w:r w:rsidRPr="00EF7948">
              <w:rPr>
                <w:color w:val="000000"/>
              </w:rPr>
              <w:t>_______________________________</w:t>
            </w:r>
          </w:p>
          <w:p w:rsidR="00D272F0" w:rsidRPr="00EF7948" w:rsidRDefault="00D272F0" w:rsidP="00535120">
            <w:pPr>
              <w:shd w:val="clear" w:color="auto" w:fill="FFFFFF"/>
              <w:ind w:right="-292"/>
              <w:rPr>
                <w:color w:val="000000"/>
              </w:rPr>
            </w:pPr>
            <w:r w:rsidRPr="00EF7948">
              <w:rPr>
                <w:color w:val="000000"/>
              </w:rPr>
              <w:t xml:space="preserve">                          (подпись)</w:t>
            </w:r>
          </w:p>
          <w:p w:rsidR="00D272F0" w:rsidRPr="00EF7948" w:rsidRDefault="00D272F0" w:rsidP="00535120">
            <w:pPr>
              <w:shd w:val="clear" w:color="auto" w:fill="FFFFFF"/>
              <w:ind w:right="-292"/>
              <w:rPr>
                <w:b/>
                <w:color w:val="000000"/>
              </w:rPr>
            </w:pPr>
          </w:p>
        </w:tc>
      </w:tr>
    </w:tbl>
    <w:p w:rsidR="00E224B8" w:rsidRDefault="00E224B8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E224B8" w:rsidRDefault="00E224B8" w:rsidP="00E224B8">
      <w:pPr>
        <w:pStyle w:val="11"/>
        <w:rPr>
          <w:caps w:val="0"/>
          <w:sz w:val="24"/>
          <w:szCs w:val="24"/>
        </w:rPr>
      </w:pPr>
    </w:p>
    <w:p w:rsidR="00E224B8" w:rsidRPr="0033795C" w:rsidRDefault="00E224B8" w:rsidP="00E224B8">
      <w:pPr>
        <w:pStyle w:val="11"/>
        <w:rPr>
          <w:caps w:val="0"/>
          <w:sz w:val="24"/>
          <w:szCs w:val="24"/>
        </w:rPr>
      </w:pPr>
      <w:r w:rsidRPr="0033795C">
        <w:rPr>
          <w:caps w:val="0"/>
          <w:sz w:val="24"/>
          <w:szCs w:val="24"/>
        </w:rPr>
        <w:t>ДОЛЖНОСТНАЯ ИНСТРУКЦИЯ</w:t>
      </w:r>
    </w:p>
    <w:p w:rsidR="00E224B8" w:rsidRPr="0033795C" w:rsidRDefault="00E224B8" w:rsidP="00E224B8">
      <w:pPr>
        <w:jc w:val="center"/>
        <w:rPr>
          <w:b/>
          <w:u w:val="single"/>
        </w:rPr>
      </w:pPr>
      <w:r w:rsidRPr="0033795C">
        <w:rPr>
          <w:b/>
          <w:u w:val="single"/>
        </w:rPr>
        <w:t xml:space="preserve">  Главного специалиста - бухгалтера</w:t>
      </w:r>
    </w:p>
    <w:p w:rsidR="00E224B8" w:rsidRPr="0033795C" w:rsidRDefault="00E224B8" w:rsidP="00E224B8">
      <w:pPr>
        <w:jc w:val="center"/>
        <w:rPr>
          <w:b/>
        </w:rPr>
      </w:pPr>
      <w:r w:rsidRPr="0033795C">
        <w:rPr>
          <w:b/>
        </w:rPr>
        <w:t>Местной Администрации</w:t>
      </w:r>
    </w:p>
    <w:p w:rsidR="00E224B8" w:rsidRPr="0033795C" w:rsidRDefault="00E224B8" w:rsidP="00E224B8">
      <w:pPr>
        <w:jc w:val="center"/>
        <w:rPr>
          <w:b/>
        </w:rPr>
      </w:pPr>
      <w:r w:rsidRPr="0033795C">
        <w:rPr>
          <w:b/>
        </w:rPr>
        <w:t>Муниципального образования Муниципальный округ № 15</w:t>
      </w:r>
    </w:p>
    <w:p w:rsidR="00E224B8" w:rsidRPr="0033795C" w:rsidRDefault="00E224B8" w:rsidP="00E224B8">
      <w:pPr>
        <w:pStyle w:val="1"/>
        <w:rPr>
          <w:rFonts w:ascii="Cambria" w:eastAsia="Times New Roman" w:hAnsi="Cambria" w:cs="Times New Roman"/>
          <w:color w:val="365F91"/>
          <w:sz w:val="24"/>
          <w:szCs w:val="24"/>
        </w:rPr>
      </w:pPr>
      <w:r w:rsidRPr="0033795C">
        <w:rPr>
          <w:rFonts w:ascii="Cambria" w:eastAsia="Times New Roman" w:hAnsi="Cambria" w:cs="Times New Roman"/>
          <w:color w:val="365F91"/>
          <w:sz w:val="24"/>
          <w:szCs w:val="24"/>
        </w:rPr>
        <w:t xml:space="preserve"> </w:t>
      </w:r>
    </w:p>
    <w:p w:rsidR="00E224B8" w:rsidRPr="0033795C" w:rsidRDefault="00E224B8" w:rsidP="00E224B8">
      <w:pPr>
        <w:numPr>
          <w:ilvl w:val="0"/>
          <w:numId w:val="5"/>
        </w:numPr>
        <w:tabs>
          <w:tab w:val="clear" w:pos="1080"/>
          <w:tab w:val="num" w:pos="709"/>
        </w:tabs>
        <w:ind w:left="0" w:firstLine="709"/>
        <w:rPr>
          <w:b/>
        </w:rPr>
      </w:pPr>
      <w:r w:rsidRPr="0033795C">
        <w:rPr>
          <w:b/>
        </w:rPr>
        <w:t>Общие положения</w:t>
      </w:r>
    </w:p>
    <w:p w:rsidR="00E224B8" w:rsidRPr="0033795C" w:rsidRDefault="00E224B8" w:rsidP="00E224B8">
      <w:pPr>
        <w:pStyle w:val="a4"/>
        <w:ind w:firstLine="709"/>
        <w:jc w:val="both"/>
      </w:pPr>
      <w:r w:rsidRPr="0033795C">
        <w:t>Главный специалист - бухгалтер местной администрации (далее – главный специалист) является муниципальным служащим, замещающим в соответствии с Законом Санкт-Петербурга «О реестрах муниципальных должностей в Санкт-Петербурге» старшую должность муниципальной службы и работающим за денежное вознаграждение из средств местного бюджета.</w:t>
      </w:r>
    </w:p>
    <w:p w:rsidR="00E224B8" w:rsidRPr="0033795C" w:rsidRDefault="00E224B8" w:rsidP="00E224B8">
      <w:pPr>
        <w:ind w:firstLine="709"/>
        <w:jc w:val="both"/>
      </w:pPr>
      <w:r w:rsidRPr="0033795C">
        <w:t xml:space="preserve"> 1.2. Главный специалист назначается на должность и освобождается от должности</w:t>
      </w:r>
      <w:r w:rsidRPr="0033795C">
        <w:rPr>
          <w:bCs/>
        </w:rPr>
        <w:t xml:space="preserve"> Главой местной Администрации </w:t>
      </w:r>
      <w:r w:rsidRPr="0033795C">
        <w:t>в соответствии с</w:t>
      </w:r>
      <w:r w:rsidRPr="0033795C">
        <w:rPr>
          <w:b/>
          <w:bCs/>
          <w:color w:val="000080"/>
        </w:rPr>
        <w:t xml:space="preserve"> </w:t>
      </w:r>
      <w:r w:rsidRPr="0033795C">
        <w:t>Законом Санкт-Петербурга от 15.02.2000 № 53-8 «О регулировании отдельных вопросов муниципальной службы в Санкт-Петербурге».</w:t>
      </w:r>
    </w:p>
    <w:p w:rsidR="00E224B8" w:rsidRPr="0033795C" w:rsidRDefault="00E224B8" w:rsidP="00E224B8">
      <w:pPr>
        <w:ind w:firstLine="709"/>
        <w:jc w:val="both"/>
      </w:pPr>
      <w:r w:rsidRPr="0033795C">
        <w:t>1.3. Главный специалист н</w:t>
      </w:r>
      <w:r w:rsidRPr="0033795C">
        <w:rPr>
          <w:bCs/>
        </w:rPr>
        <w:t xml:space="preserve">аходится </w:t>
      </w:r>
      <w:r w:rsidRPr="0033795C">
        <w:t>в прямом</w:t>
      </w:r>
      <w:r w:rsidRPr="0033795C">
        <w:rPr>
          <w:b/>
        </w:rPr>
        <w:t xml:space="preserve"> </w:t>
      </w:r>
      <w:r w:rsidRPr="0033795C">
        <w:t xml:space="preserve">подчинении </w:t>
      </w:r>
      <w:r w:rsidRPr="0033795C">
        <w:rPr>
          <w:bCs/>
        </w:rPr>
        <w:t>Главного бухгалтера местной администрации и Главы местной администрации.</w:t>
      </w:r>
    </w:p>
    <w:p w:rsidR="00E224B8" w:rsidRPr="0033795C" w:rsidRDefault="00E224B8" w:rsidP="00E224B8">
      <w:pPr>
        <w:ind w:firstLine="709"/>
        <w:jc w:val="both"/>
      </w:pPr>
      <w:r w:rsidRPr="0033795C">
        <w:t>1.4. Главный специалист не вправе заниматься видами деятельности, запрещенными действующим законодательством о муниципальной службе.</w:t>
      </w:r>
    </w:p>
    <w:p w:rsidR="00E224B8" w:rsidRPr="0033795C" w:rsidRDefault="00E224B8" w:rsidP="00E224B8">
      <w:pPr>
        <w:ind w:firstLine="709"/>
        <w:jc w:val="both"/>
      </w:pPr>
      <w:r w:rsidRPr="0033795C">
        <w:rPr>
          <w:color w:val="000000"/>
        </w:rPr>
        <w:t xml:space="preserve">1.5. Квалификационные требования: </w:t>
      </w:r>
    </w:p>
    <w:p w:rsidR="00E224B8" w:rsidRPr="0033795C" w:rsidRDefault="00E224B8" w:rsidP="00E224B8">
      <w:pPr>
        <w:ind w:firstLine="709"/>
        <w:jc w:val="both"/>
      </w:pPr>
      <w:r w:rsidRPr="0033795C">
        <w:rPr>
          <w:color w:val="000000"/>
        </w:rPr>
        <w:t>1.5.1. К уровню профессионального образования:</w:t>
      </w:r>
    </w:p>
    <w:p w:rsidR="00E224B8" w:rsidRPr="0033795C" w:rsidRDefault="00E224B8" w:rsidP="00E224B8">
      <w:pPr>
        <w:ind w:firstLine="709"/>
        <w:jc w:val="both"/>
        <w:rPr>
          <w:color w:val="000000"/>
        </w:rPr>
      </w:pPr>
      <w:r w:rsidRPr="0033795C">
        <w:t xml:space="preserve">Высшее профессиональное образование </w:t>
      </w:r>
      <w:r w:rsidRPr="0033795C">
        <w:rPr>
          <w:color w:val="000000"/>
        </w:rPr>
        <w:t>соответствующее должностным обязанностям.</w:t>
      </w:r>
    </w:p>
    <w:p w:rsidR="00E224B8" w:rsidRPr="0033795C" w:rsidRDefault="00E224B8" w:rsidP="00E224B8">
      <w:pPr>
        <w:ind w:firstLine="709"/>
        <w:jc w:val="both"/>
        <w:rPr>
          <w:color w:val="000000"/>
        </w:rPr>
      </w:pPr>
      <w:r w:rsidRPr="0033795C">
        <w:rPr>
          <w:color w:val="000000"/>
        </w:rPr>
        <w:t>1.5.2. К стажу муниципальной службы (государственной службы иных видов) или стажу (опыту) работы по специальности:</w:t>
      </w:r>
    </w:p>
    <w:p w:rsidR="00E224B8" w:rsidRPr="0033795C" w:rsidRDefault="00E224B8" w:rsidP="00E224B8">
      <w:pPr>
        <w:ind w:firstLine="709"/>
        <w:jc w:val="both"/>
        <w:rPr>
          <w:color w:val="000000"/>
        </w:rPr>
      </w:pPr>
      <w:r w:rsidRPr="0033795C">
        <w:rPr>
          <w:color w:val="000000"/>
        </w:rPr>
        <w:t>Стаж работы на должностях государственной и/или муниципальной службы не менее 3-х лет или стаж работы по специальности - не менее 3-х лет.</w:t>
      </w:r>
    </w:p>
    <w:p w:rsidR="00E224B8" w:rsidRPr="0033795C" w:rsidRDefault="00E224B8" w:rsidP="00E224B8">
      <w:pPr>
        <w:ind w:firstLine="709"/>
        <w:jc w:val="both"/>
        <w:rPr>
          <w:color w:val="000000"/>
        </w:rPr>
      </w:pPr>
      <w:r w:rsidRPr="0033795C">
        <w:rPr>
          <w:color w:val="000000"/>
        </w:rPr>
        <w:t>Для лиц, 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</w:p>
    <w:p w:rsidR="00E224B8" w:rsidRPr="0033795C" w:rsidRDefault="00E224B8" w:rsidP="00E224B8">
      <w:pPr>
        <w:ind w:firstLine="709"/>
        <w:jc w:val="both"/>
        <w:rPr>
          <w:color w:val="000000"/>
        </w:rPr>
      </w:pPr>
      <w:r w:rsidRPr="0033795C">
        <w:rPr>
          <w:color w:val="000000"/>
        </w:rPr>
        <w:t xml:space="preserve">1.5.3. К профессиональным знаниям и навыкам, необходимым для исполнения должностных обязанностей: </w:t>
      </w:r>
    </w:p>
    <w:p w:rsidR="00E224B8" w:rsidRPr="0033795C" w:rsidRDefault="00E224B8" w:rsidP="00E224B8">
      <w:pPr>
        <w:ind w:firstLine="709"/>
        <w:jc w:val="both"/>
        <w:rPr>
          <w:b/>
          <w:color w:val="000000"/>
          <w:u w:val="single"/>
        </w:rPr>
      </w:pPr>
    </w:p>
    <w:p w:rsidR="00E224B8" w:rsidRPr="0033795C" w:rsidRDefault="00E224B8" w:rsidP="00E224B8">
      <w:pPr>
        <w:ind w:firstLine="709"/>
        <w:jc w:val="both"/>
        <w:rPr>
          <w:b/>
          <w:color w:val="000000"/>
          <w:u w:val="single"/>
        </w:rPr>
      </w:pPr>
      <w:r w:rsidRPr="0033795C">
        <w:rPr>
          <w:b/>
          <w:color w:val="000000"/>
          <w:u w:val="single"/>
        </w:rPr>
        <w:t>Должен знать: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t xml:space="preserve">Конституцию РФ, основы российской правовой системы и законодательства РФ, Трудового кодекса РФ, Гражданского кодекса РФ; Федеральный закон РФ «О муниципальной службе Российской Федерации», Закон Санкт-Петербурга «О муниципальной службе в Санкт-Петербурге», Закон Санкт-Петербурга «Об организации местного самоуправления в Санкт-Петербурге»; Федеральные законы, указы Президента РФ, постановления Правительства РФ и законодательные акты Санкт-Петербурга, нормативные правовые акты Муниципального Совета МО </w:t>
      </w:r>
      <w:proofErr w:type="spellStart"/>
      <w:r w:rsidRPr="0033795C">
        <w:t>МО</w:t>
      </w:r>
      <w:proofErr w:type="spellEnd"/>
      <w:r w:rsidRPr="0033795C">
        <w:t xml:space="preserve"> №15 по кругу должностных обязанностей, устав Муниципального образования МО </w:t>
      </w:r>
      <w:proofErr w:type="spellStart"/>
      <w:r w:rsidRPr="0033795C">
        <w:t>МО</w:t>
      </w:r>
      <w:proofErr w:type="spellEnd"/>
      <w:r w:rsidRPr="0033795C">
        <w:t xml:space="preserve"> №15.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t>Законы, иные нормативные правовые акты, относящиеся к направлениям своей деятельности.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rPr>
          <w:color w:val="000000"/>
        </w:rPr>
        <w:t>Функции и предметы ведения</w:t>
      </w:r>
      <w:r w:rsidRPr="0033795C">
        <w:t xml:space="preserve"> Местной Администрации Муниципального образования Муниципальный округ №15</w:t>
      </w:r>
      <w:r w:rsidRPr="0033795C">
        <w:rPr>
          <w:color w:val="000000"/>
        </w:rPr>
        <w:t>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rPr>
          <w:color w:val="000000"/>
        </w:rPr>
        <w:t xml:space="preserve">Должностную инструкцию </w:t>
      </w:r>
      <w:r w:rsidRPr="0033795C">
        <w:t>главного специалиста – бухгалтера. Правовые основы договорных отношений.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t>Нормативные правовые акты Российской Федерации, регламентирующие  бюджетный процесс, и локальные правовые акты.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t>Законодательство о бухгалтерском учете.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t>Основы делопроизводства.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  <w:rPr>
          <w:color w:val="000000"/>
        </w:rPr>
      </w:pPr>
      <w:r w:rsidRPr="0033795C">
        <w:t>Методы сбора и обработки информации с применением современных технических средств связи и компьютерных технологий.</w:t>
      </w:r>
    </w:p>
    <w:p w:rsidR="00E224B8" w:rsidRPr="0033795C" w:rsidRDefault="00E224B8" w:rsidP="00E224B8">
      <w:pPr>
        <w:numPr>
          <w:ilvl w:val="0"/>
          <w:numId w:val="3"/>
        </w:numPr>
        <w:ind w:left="0" w:firstLine="709"/>
        <w:jc w:val="both"/>
      </w:pPr>
      <w:r w:rsidRPr="0033795C">
        <w:t>Основы законодательства о труде, правила и нормы охраны труда.</w:t>
      </w:r>
    </w:p>
    <w:p w:rsidR="00E224B8" w:rsidRPr="0033795C" w:rsidRDefault="00E224B8" w:rsidP="00E224B8">
      <w:pPr>
        <w:numPr>
          <w:ilvl w:val="0"/>
          <w:numId w:val="3"/>
        </w:numPr>
        <w:ind w:hanging="56"/>
        <w:jc w:val="both"/>
      </w:pPr>
      <w:r w:rsidRPr="0033795C">
        <w:t>Функции структурных подразделений органов местного самоуправления.</w:t>
      </w:r>
    </w:p>
    <w:p w:rsidR="00E224B8" w:rsidRPr="0033795C" w:rsidRDefault="00E224B8" w:rsidP="00E224B8">
      <w:pPr>
        <w:numPr>
          <w:ilvl w:val="0"/>
          <w:numId w:val="3"/>
        </w:numPr>
        <w:ind w:hanging="56"/>
        <w:jc w:val="both"/>
      </w:pPr>
      <w:r w:rsidRPr="0033795C">
        <w:t xml:space="preserve">Распределение  обязанностей между руководителями органов местного самоуправления МО </w:t>
      </w:r>
      <w:proofErr w:type="spellStart"/>
      <w:r w:rsidRPr="0033795C">
        <w:t>МО</w:t>
      </w:r>
      <w:proofErr w:type="spellEnd"/>
      <w:r w:rsidRPr="0033795C">
        <w:t xml:space="preserve"> № 15.</w:t>
      </w:r>
    </w:p>
    <w:p w:rsidR="00E224B8" w:rsidRPr="0033795C" w:rsidRDefault="00E224B8" w:rsidP="00E224B8">
      <w:pPr>
        <w:numPr>
          <w:ilvl w:val="0"/>
          <w:numId w:val="3"/>
        </w:numPr>
        <w:ind w:hanging="56"/>
        <w:jc w:val="both"/>
      </w:pPr>
      <w:r w:rsidRPr="0033795C">
        <w:t>Правила техники безопасности, производственной санитарии и противопожарной защиты.</w:t>
      </w:r>
    </w:p>
    <w:p w:rsidR="00E224B8" w:rsidRPr="0033795C" w:rsidRDefault="00E224B8" w:rsidP="00E224B8">
      <w:pPr>
        <w:numPr>
          <w:ilvl w:val="0"/>
          <w:numId w:val="3"/>
        </w:numPr>
        <w:ind w:hanging="56"/>
        <w:jc w:val="both"/>
      </w:pPr>
      <w:r w:rsidRPr="0033795C">
        <w:t>правила внутреннего трудового распорядка.</w:t>
      </w:r>
    </w:p>
    <w:p w:rsidR="00E224B8" w:rsidRPr="0033795C" w:rsidRDefault="00E224B8" w:rsidP="00E224B8">
      <w:pPr>
        <w:ind w:left="709"/>
        <w:jc w:val="both"/>
      </w:pPr>
    </w:p>
    <w:p w:rsidR="00E224B8" w:rsidRPr="0033795C" w:rsidRDefault="00E224B8" w:rsidP="00E224B8">
      <w:pPr>
        <w:spacing w:before="120" w:after="120"/>
        <w:ind w:firstLine="709"/>
        <w:jc w:val="both"/>
        <w:rPr>
          <w:b/>
          <w:color w:val="000000"/>
          <w:u w:val="single"/>
        </w:rPr>
      </w:pPr>
      <w:r w:rsidRPr="0033795C">
        <w:rPr>
          <w:b/>
          <w:color w:val="000000"/>
          <w:u w:val="single"/>
        </w:rPr>
        <w:t>Должен иметь навыки:</w:t>
      </w:r>
    </w:p>
    <w:p w:rsidR="00E224B8" w:rsidRPr="0033795C" w:rsidRDefault="00E224B8" w:rsidP="00E224B8">
      <w:pPr>
        <w:numPr>
          <w:ilvl w:val="0"/>
          <w:numId w:val="4"/>
        </w:numPr>
        <w:ind w:left="0" w:firstLine="709"/>
        <w:jc w:val="both"/>
        <w:rPr>
          <w:color w:val="000000"/>
        </w:rPr>
      </w:pPr>
      <w:r w:rsidRPr="0033795C">
        <w:t xml:space="preserve">Приема, передачи и обработки электронной информации с использованием </w:t>
      </w:r>
      <w:r w:rsidRPr="0033795C">
        <w:rPr>
          <w:color w:val="000000"/>
        </w:rPr>
        <w:t>ПК и оргтехники.</w:t>
      </w:r>
    </w:p>
    <w:p w:rsidR="00E224B8" w:rsidRPr="0033795C" w:rsidRDefault="00E224B8" w:rsidP="00E224B8">
      <w:pPr>
        <w:numPr>
          <w:ilvl w:val="0"/>
          <w:numId w:val="4"/>
        </w:numPr>
        <w:ind w:left="0" w:firstLine="709"/>
        <w:jc w:val="both"/>
        <w:rPr>
          <w:color w:val="000000"/>
        </w:rPr>
      </w:pPr>
      <w:r w:rsidRPr="0033795C">
        <w:rPr>
          <w:color w:val="000000"/>
        </w:rPr>
        <w:t>Планирования индивидуальной работы муниципального служащего.</w:t>
      </w:r>
    </w:p>
    <w:p w:rsidR="00E224B8" w:rsidRPr="0033795C" w:rsidRDefault="00E224B8" w:rsidP="00E224B8">
      <w:pPr>
        <w:numPr>
          <w:ilvl w:val="0"/>
          <w:numId w:val="4"/>
        </w:numPr>
        <w:spacing w:after="40"/>
        <w:ind w:left="0" w:firstLine="709"/>
        <w:jc w:val="both"/>
        <w:rPr>
          <w:color w:val="000000"/>
        </w:rPr>
      </w:pPr>
      <w:r w:rsidRPr="0033795C">
        <w:rPr>
          <w:color w:val="000000"/>
        </w:rPr>
        <w:t>Поиска и нахождения нестандартных решений типовых и сложных задач.</w:t>
      </w:r>
    </w:p>
    <w:p w:rsidR="00E224B8" w:rsidRPr="0033795C" w:rsidRDefault="00E224B8" w:rsidP="00E224B8">
      <w:pPr>
        <w:numPr>
          <w:ilvl w:val="0"/>
          <w:numId w:val="4"/>
        </w:numPr>
        <w:spacing w:after="40"/>
        <w:ind w:left="0" w:firstLine="709"/>
        <w:jc w:val="both"/>
        <w:rPr>
          <w:color w:val="000000"/>
        </w:rPr>
      </w:pPr>
      <w:r w:rsidRPr="0033795C">
        <w:rPr>
          <w:color w:val="000000"/>
        </w:rPr>
        <w:t>Организации делопроизводства в Местной Администрации</w:t>
      </w:r>
    </w:p>
    <w:p w:rsidR="00E224B8" w:rsidRPr="0033795C" w:rsidRDefault="00E224B8" w:rsidP="00E224B8">
      <w:pPr>
        <w:numPr>
          <w:ilvl w:val="0"/>
          <w:numId w:val="4"/>
        </w:numPr>
        <w:spacing w:after="40"/>
        <w:ind w:left="0" w:firstLine="709"/>
        <w:jc w:val="both"/>
        <w:rPr>
          <w:color w:val="000000"/>
        </w:rPr>
      </w:pPr>
      <w:r w:rsidRPr="0033795C">
        <w:t>Культуры взаимоотношений и служебной этики.</w:t>
      </w:r>
    </w:p>
    <w:p w:rsidR="00E224B8" w:rsidRPr="0028569F" w:rsidRDefault="00E224B8" w:rsidP="00E224B8">
      <w:pPr>
        <w:numPr>
          <w:ilvl w:val="0"/>
          <w:numId w:val="4"/>
        </w:numPr>
        <w:spacing w:after="40"/>
        <w:ind w:left="0" w:firstLine="709"/>
        <w:jc w:val="both"/>
        <w:rPr>
          <w:color w:val="000000"/>
        </w:rPr>
      </w:pPr>
      <w:r w:rsidRPr="0033795C">
        <w:t>Навыки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документов, нормотворческой деятельности.</w:t>
      </w:r>
    </w:p>
    <w:p w:rsidR="0028569F" w:rsidRPr="00D3552E" w:rsidRDefault="0028569F" w:rsidP="0028569F">
      <w:pPr>
        <w:pStyle w:val="ConsPlusNormal"/>
        <w:numPr>
          <w:ilvl w:val="0"/>
          <w:numId w:val="4"/>
        </w:numPr>
        <w:ind w:hanging="56"/>
        <w:jc w:val="both"/>
        <w:rPr>
          <w:sz w:val="24"/>
          <w:szCs w:val="24"/>
        </w:rPr>
      </w:pPr>
      <w:r w:rsidRPr="00D3552E">
        <w:rPr>
          <w:sz w:val="24"/>
          <w:szCs w:val="24"/>
        </w:rPr>
        <w:t xml:space="preserve"> Работы с современными информационными технологиями, информационными системами, оргтехникой и средствами коммуникации;</w:t>
      </w:r>
    </w:p>
    <w:p w:rsidR="0028569F" w:rsidRPr="00D3552E" w:rsidRDefault="0028569F" w:rsidP="0028569F">
      <w:pPr>
        <w:pStyle w:val="ConsPlusNormal"/>
        <w:numPr>
          <w:ilvl w:val="0"/>
          <w:numId w:val="4"/>
        </w:numPr>
        <w:ind w:hanging="56"/>
        <w:jc w:val="both"/>
        <w:rPr>
          <w:sz w:val="24"/>
          <w:szCs w:val="24"/>
        </w:rPr>
      </w:pPr>
      <w:r w:rsidRPr="00D3552E">
        <w:rPr>
          <w:sz w:val="24"/>
          <w:szCs w:val="24"/>
        </w:rPr>
        <w:t>Организации личного труда и эффективного планирования рабочего времени;</w:t>
      </w:r>
    </w:p>
    <w:p w:rsidR="0028569F" w:rsidRPr="00D3552E" w:rsidRDefault="0028569F" w:rsidP="0028569F">
      <w:pPr>
        <w:pStyle w:val="ConsPlusNormal"/>
        <w:numPr>
          <w:ilvl w:val="0"/>
          <w:numId w:val="4"/>
        </w:numPr>
        <w:ind w:hanging="56"/>
        <w:jc w:val="both"/>
        <w:rPr>
          <w:sz w:val="24"/>
          <w:szCs w:val="24"/>
        </w:rPr>
      </w:pPr>
      <w:r w:rsidRPr="00D3552E">
        <w:rPr>
          <w:sz w:val="24"/>
          <w:szCs w:val="24"/>
        </w:rPr>
        <w:t>Делового и профессионального общения.</w:t>
      </w:r>
    </w:p>
    <w:p w:rsidR="009A6E58" w:rsidRPr="00091158" w:rsidRDefault="009A6E58" w:rsidP="009A6E58">
      <w:pPr>
        <w:pStyle w:val="ConsPlusNormal"/>
        <w:jc w:val="both"/>
        <w:rPr>
          <w:color w:val="FF0000"/>
          <w:sz w:val="24"/>
          <w:szCs w:val="24"/>
        </w:rPr>
      </w:pPr>
    </w:p>
    <w:p w:rsidR="009A6E58" w:rsidRPr="009A6E58" w:rsidRDefault="009A6E58" w:rsidP="009A6E58">
      <w:pPr>
        <w:pStyle w:val="ConsPlusNormal"/>
        <w:ind w:firstLine="540"/>
        <w:jc w:val="both"/>
        <w:rPr>
          <w:b/>
          <w:color w:val="000000"/>
          <w:sz w:val="24"/>
          <w:szCs w:val="24"/>
          <w:u w:val="single"/>
        </w:rPr>
      </w:pPr>
      <w:r w:rsidRPr="009A6E58">
        <w:rPr>
          <w:b/>
          <w:color w:val="000000"/>
          <w:sz w:val="24"/>
          <w:szCs w:val="24"/>
          <w:u w:val="single"/>
        </w:rPr>
        <w:t xml:space="preserve"> Специальные квалификационные требования к профессиональным знаниям и навыкам:</w:t>
      </w:r>
    </w:p>
    <w:p w:rsidR="009A6E58" w:rsidRPr="005B0440" w:rsidRDefault="009A6E58" w:rsidP="009A6E58">
      <w:pPr>
        <w:pStyle w:val="ConsPlusNormal"/>
        <w:ind w:firstLine="540"/>
        <w:jc w:val="both"/>
        <w:rPr>
          <w:sz w:val="24"/>
          <w:szCs w:val="24"/>
        </w:rPr>
      </w:pPr>
      <w:r w:rsidRPr="005B0440">
        <w:rPr>
          <w:sz w:val="24"/>
          <w:szCs w:val="24"/>
        </w:rPr>
        <w:t>- знание основ права и экономики, порядка подготовки и принятия муниципальных правовых актов, основ информационного и документационного обеспечения деятельности органа местного самоуправления и структурных подразделений органа местного самоуправления;</w:t>
      </w:r>
    </w:p>
    <w:p w:rsidR="009A6E58" w:rsidRPr="005B0440" w:rsidRDefault="009A6E58" w:rsidP="009A6E58">
      <w:pPr>
        <w:pStyle w:val="ConsPlusNormal"/>
        <w:ind w:firstLine="540"/>
        <w:jc w:val="both"/>
        <w:rPr>
          <w:sz w:val="24"/>
          <w:szCs w:val="24"/>
        </w:rPr>
      </w:pPr>
      <w:r w:rsidRPr="005B0440">
        <w:rPr>
          <w:sz w:val="24"/>
          <w:szCs w:val="24"/>
        </w:rPr>
        <w:t>- наличие навыков подготовки аналитического материала, нормотворческой деятельности, системного подхода в решении задач, консультирования, разработки предложений по направлению деятельности для последующего принятия управленческих решений, организационной работы, подготовки и проведения мероприятий в соответствующей сфере деятельности, экспертной работы по профилю деятельности, подготовки проектов муниципальных правовых актов по направлению деятельности, составления и исполнения перспективных и текущих планов, организации работы по взаимосвязи с другими структурными подразделениями органа местного самоуправления муниципального образования и органами местного самоуправления муниципального образования.</w:t>
      </w:r>
    </w:p>
    <w:p w:rsidR="009A6E58" w:rsidRDefault="009A6E58" w:rsidP="009A6E58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E224B8" w:rsidRPr="0033795C" w:rsidRDefault="00E224B8" w:rsidP="00E224B8">
      <w:pPr>
        <w:numPr>
          <w:ilvl w:val="0"/>
          <w:numId w:val="5"/>
        </w:numPr>
        <w:tabs>
          <w:tab w:val="left" w:pos="0"/>
        </w:tabs>
        <w:rPr>
          <w:b/>
        </w:rPr>
      </w:pPr>
      <w:r w:rsidRPr="0033795C">
        <w:rPr>
          <w:b/>
        </w:rPr>
        <w:t>Должностные обязанности Главного специалиста - бухгалтера</w:t>
      </w:r>
    </w:p>
    <w:p w:rsidR="00E224B8" w:rsidRPr="0033795C" w:rsidRDefault="00E224B8" w:rsidP="00E224B8">
      <w:pPr>
        <w:tabs>
          <w:tab w:val="left" w:pos="0"/>
        </w:tabs>
        <w:ind w:left="1080"/>
      </w:pPr>
      <w:r w:rsidRPr="0033795C">
        <w:t>Главный специалист – бухгалтер: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rPr>
          <w:spacing w:val="-1"/>
        </w:rPr>
        <w:t xml:space="preserve">осуществляет бухгалтерский учет </w:t>
      </w:r>
      <w:r w:rsidRPr="0033795C">
        <w:t>хозяйственно-финансовой деятельности;</w:t>
      </w:r>
    </w:p>
    <w:p w:rsidR="00E224B8" w:rsidRPr="0033795C" w:rsidRDefault="00E224B8" w:rsidP="00E224B8">
      <w:pPr>
        <w:numPr>
          <w:ilvl w:val="0"/>
          <w:numId w:val="6"/>
        </w:numPr>
        <w:tabs>
          <w:tab w:val="left" w:pos="0"/>
        </w:tabs>
        <w:ind w:left="0" w:firstLine="709"/>
        <w:jc w:val="both"/>
      </w:pPr>
      <w:r w:rsidRPr="0033795C">
        <w:t xml:space="preserve">принимает участие </w:t>
      </w:r>
      <w:r w:rsidRPr="0033795C">
        <w:rPr>
          <w:spacing w:val="-1"/>
        </w:rPr>
        <w:t>в формировании соответствии с законодательством о бухгалтерском учете учетной политики;</w:t>
      </w:r>
    </w:p>
    <w:p w:rsidR="00E224B8" w:rsidRPr="0033795C" w:rsidRDefault="00E224B8" w:rsidP="00E224B8">
      <w:pPr>
        <w:numPr>
          <w:ilvl w:val="0"/>
          <w:numId w:val="6"/>
        </w:numPr>
        <w:tabs>
          <w:tab w:val="left" w:pos="0"/>
        </w:tabs>
        <w:ind w:left="0" w:firstLine="709"/>
        <w:jc w:val="both"/>
      </w:pPr>
      <w:r w:rsidRPr="0033795C">
        <w:t xml:space="preserve">принимает участие в подготовке и принятии рабочего плана счетов; форм </w:t>
      </w:r>
      <w:r w:rsidRPr="0033795C">
        <w:rPr>
          <w:spacing w:val="-2"/>
        </w:rPr>
        <w:t xml:space="preserve">первичных учетных документов, применяемых для оформления хозяйственных операций, </w:t>
      </w:r>
      <w:r w:rsidRPr="0033795C">
        <w:rPr>
          <w:spacing w:val="-1"/>
        </w:rPr>
        <w:t xml:space="preserve">по которым не предусмотрены типовые формы, разработке форм документов внутренней </w:t>
      </w:r>
      <w:r w:rsidRPr="0033795C">
        <w:t>бухгалтерской отчетности;</w:t>
      </w:r>
    </w:p>
    <w:p w:rsidR="00E224B8" w:rsidRPr="0033795C" w:rsidRDefault="00E224B8" w:rsidP="00E224B8">
      <w:pPr>
        <w:numPr>
          <w:ilvl w:val="0"/>
          <w:numId w:val="6"/>
        </w:numPr>
        <w:tabs>
          <w:tab w:val="left" w:pos="0"/>
        </w:tabs>
        <w:ind w:left="0" w:firstLine="709"/>
        <w:jc w:val="both"/>
      </w:pPr>
      <w:r w:rsidRPr="0033795C">
        <w:t>принимает меры по  обеспечению порядка проведения инвентаризаций;</w:t>
      </w:r>
    </w:p>
    <w:p w:rsidR="00E224B8" w:rsidRPr="0033795C" w:rsidRDefault="00E224B8" w:rsidP="00E224B8">
      <w:pPr>
        <w:numPr>
          <w:ilvl w:val="0"/>
          <w:numId w:val="6"/>
        </w:numPr>
        <w:tabs>
          <w:tab w:val="left" w:pos="0"/>
        </w:tabs>
        <w:ind w:left="0" w:firstLine="709"/>
        <w:jc w:val="both"/>
        <w:rPr>
          <w:spacing w:val="-1"/>
        </w:rPr>
      </w:pPr>
      <w:r w:rsidRPr="0033795C">
        <w:t xml:space="preserve">соблюдает технологии обработки </w:t>
      </w:r>
      <w:r w:rsidRPr="0033795C">
        <w:rPr>
          <w:spacing w:val="-1"/>
        </w:rPr>
        <w:t>бухгалтерской информации и порядка документооборота;</w:t>
      </w:r>
    </w:p>
    <w:p w:rsidR="00E224B8" w:rsidRPr="0033795C" w:rsidRDefault="00E224B8" w:rsidP="00E224B8">
      <w:pPr>
        <w:numPr>
          <w:ilvl w:val="0"/>
          <w:numId w:val="6"/>
        </w:numPr>
        <w:tabs>
          <w:tab w:val="left" w:pos="0"/>
        </w:tabs>
        <w:ind w:left="0" w:firstLine="709"/>
        <w:jc w:val="both"/>
      </w:pPr>
      <w:r w:rsidRPr="0033795C">
        <w:rPr>
          <w:spacing w:val="-1"/>
        </w:rPr>
        <w:t xml:space="preserve">соблюдает рациональную </w:t>
      </w:r>
      <w:r w:rsidRPr="0033795C">
        <w:t xml:space="preserve">организацию бухгалтерского учета и отчетности, формирование и своевременное предоставление полной и достоверной бухгалтерской информации о деятельности органов местного самоуправления МО № 15, их имущественном положении, доходах и расходах. </w:t>
      </w:r>
    </w:p>
    <w:p w:rsidR="00E224B8" w:rsidRPr="0033795C" w:rsidRDefault="00E224B8" w:rsidP="00E224B8">
      <w:pPr>
        <w:numPr>
          <w:ilvl w:val="0"/>
          <w:numId w:val="6"/>
        </w:numPr>
        <w:tabs>
          <w:tab w:val="left" w:pos="0"/>
        </w:tabs>
        <w:ind w:left="0" w:firstLine="709"/>
        <w:jc w:val="both"/>
      </w:pPr>
      <w:r w:rsidRPr="0033795C">
        <w:t>принимает участие в  учете имущества, обязательств и хозяйственных операций, поступающих основных средств, товарно-материальных ценностей и денежных средств, своевременное отражение на счетах бухгалтерского учета операций, связанных с их движением, исполнения смет расходов, выполнения работ (услуг), результатов хозяйственно-финансовой деятельности, а также финансовых, расчетных и кредитных операций.</w:t>
      </w:r>
    </w:p>
    <w:p w:rsidR="00E224B8" w:rsidRPr="0033795C" w:rsidRDefault="00E224B8" w:rsidP="00E224B8">
      <w:pPr>
        <w:tabs>
          <w:tab w:val="left" w:pos="0"/>
        </w:tabs>
        <w:ind w:firstLine="709"/>
        <w:jc w:val="both"/>
      </w:pPr>
      <w:r w:rsidRPr="0033795C">
        <w:t>участвует в работе по  формированию проекта бюджета на очередной финансовый год, исполнению местного бюджета, подготовке отчета об исполнении бюджета, публикации материалов о бюджете;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участвует в разработке адресных инвестиционных программ на очередной финансовый год;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 xml:space="preserve">участвует в разработке проектов нормативных правовых актов, в том числе постановлений Муниципального Совета, относительно действующих и принимаемых финансовых обязательств МО </w:t>
      </w:r>
      <w:proofErr w:type="spellStart"/>
      <w:r w:rsidRPr="0033795C">
        <w:t>МО</w:t>
      </w:r>
      <w:proofErr w:type="spellEnd"/>
      <w:r w:rsidRPr="0033795C">
        <w:t xml:space="preserve"> № 15;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принимает участие в принятии и организации выполнения планов и программ комплексного социально-экономического развития муниципального образования;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осуществляет в пределах своего ведения сбор статистических показателей,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порядке, установленном действующим законодательством;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принимает участие в разработке адресных социальных программ за счет средств местного бюджета;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контролирует финансовую отчетность о проведении всех муниципальных программ и мероприятий, в том числе сферах благоустройства, проведения праздничных мероприятий, военно-патриотического воспитания граждан, досуговых мероприятий для детей и подростков, а также иных в соответствии с вопросами местного значения;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участвует в работе по формированию и размещению муниципального заказа;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обеспечивает своевременное предупреждение негативных явлений в хозяйственно-финансовой деятельности, выявление и мобилизацию внутрихозяйственных резервов;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Осуществляет контроль за правильностью поступления доходов местного бюджета;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ведет учет поступающих денежных средств, товарно-материальных ценностей и основных средств, своевременное отражение на счетах бухгалтерского учета операций, связанных с их движением, исполнением смет расходов.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обеспечивает соблюдение порядка оформления первичных и бухгалтерских документов, расчетов и платежных обязательств, проведения инвентаризации денежных средств, товарно-материальных ценностей и основных фондов;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Принимает меры по предупреждению недостач, незаконного расходования денежных средств и товарно-материальных ценностей, нарушений финансового и хозяйственного законодательства. Ведет  работу по обеспечению строгого соблюдения смет административно-хозяйственных и других расходов, законности списания с бухгалтерских балансов недостач, дебиторской задолженности и других потерь, сохранности бухгалтерских документов;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 xml:space="preserve">готовит номенклатуру дел бухгалтерии; 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обеспечивает оформление и сдачу дел в установленном порядке в архив;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 xml:space="preserve"> участвует в проведении экономического анализа хозяйственно-финансовой деятельности организации по данным бухгалтерского учета и отчетности в целях выявления внутрихозяйственных резервов, устранения потерь и непроизводительных затрат.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осуществляет взаимодействие с фондами, банками и Комитетом финансов Санкт-Петербурга.</w:t>
      </w:r>
    </w:p>
    <w:p w:rsidR="00E224B8" w:rsidRPr="0033795C" w:rsidRDefault="00E224B8" w:rsidP="00E224B8">
      <w:pPr>
        <w:numPr>
          <w:ilvl w:val="0"/>
          <w:numId w:val="6"/>
        </w:numPr>
        <w:ind w:left="0" w:firstLine="709"/>
        <w:jc w:val="both"/>
      </w:pPr>
      <w:r w:rsidRPr="0033795C">
        <w:t>обеспечивает своевременное составление и представление бухгалтерской отчетности.</w:t>
      </w:r>
    </w:p>
    <w:p w:rsidR="00E224B8" w:rsidRPr="0033795C" w:rsidRDefault="00E224B8" w:rsidP="00E224B8">
      <w:pPr>
        <w:numPr>
          <w:ilvl w:val="0"/>
          <w:numId w:val="5"/>
        </w:numPr>
        <w:ind w:left="0" w:firstLine="709"/>
        <w:jc w:val="both"/>
      </w:pPr>
      <w:r w:rsidRPr="0033795C">
        <w:t>Обязанности главного специалиста, связанные с прохождением муниципальной службы,  предусмотрены статьей 12 Федерального Закона № 25-ФЗ от 02.03.2007 «О муниципальной службе в Российской Федерации»: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Поддерживать уровень квалификации, необходимый для надлежащего исполнения должностных обязанностей.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Сообщать главе местной Администрации о личной заинтересованности при выполнении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Уведомлять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Не разглашать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Представлять в установленном порядке предусмотренные законодательством Российской Федерации сведения о себе и членах своей семьи, а также сведения о полученных им доходах, расходах и принадлежащем ему на праве собственности имуществе, являющихся объектами налогообложения, об обязательствах имущественного характера (далее - сведения о доходах, расходах, об имуществе и обязательствах имущественного характера).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Соблюдать Правила внутреннего трудового распорядка.</w:t>
      </w:r>
    </w:p>
    <w:p w:rsidR="00E224B8" w:rsidRPr="0033795C" w:rsidRDefault="00E224B8" w:rsidP="00E224B8">
      <w:pPr>
        <w:numPr>
          <w:ilvl w:val="0"/>
          <w:numId w:val="5"/>
        </w:numPr>
        <w:jc w:val="both"/>
      </w:pPr>
      <w:r w:rsidRPr="0033795C">
        <w:t>Права Главного специалиста</w:t>
      </w:r>
    </w:p>
    <w:p w:rsidR="00E224B8" w:rsidRPr="0033795C" w:rsidRDefault="00E224B8" w:rsidP="00E224B8">
      <w:pPr>
        <w:ind w:firstLine="709"/>
        <w:jc w:val="both"/>
      </w:pPr>
      <w:r w:rsidRPr="0033795C">
        <w:t>Права Главного специалиста предусмотрены статьей 11 Федерального Закона № 25-ФЗ от 02.03.2007 «О муниципальной службе в Российской Федерации».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Главный специалист имеет право: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Подписывать и визировать документы в пределах своей компетенции.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Запрашивать и получать от исполнительных органов власти, иных государственных органов и органов местного самоуправления, учреждений, предприятий и организаций информацию, необходимую для осуществления задач, возложенных на Местную Администрацию.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Вносить предложения и участвовать в совершенствовании работы Местной Администрации.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Получать доступ к конфиденциальной информации в пределах своей компетенции.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Требовать неукоснительного выполнения всеми подразделениями, службами и работниками требований  в части оформления и представления документов и сведений финансовой отчетности, а также в части сроков их представления.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Не принимать к исполнению документы, оформленные ненадлежащим образом, без резолюции руководства и противоречащие действующему законодательству.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Получать гарантии, предусмотренные федеральным законодательством, законодательством Санкт-Петербурга и правовыми актами муниципального образования Муниципальный Округ №15 для муниципальных служащих.</w:t>
      </w:r>
    </w:p>
    <w:p w:rsidR="00E224B8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Соблюдать ограничения, выполнять обязательства, не нарушать запреты, которые установлены действующим законодательством о муниципальной службе  и антикоррупционным законодательством.</w:t>
      </w:r>
    </w:p>
    <w:p w:rsidR="00D235A0" w:rsidRPr="0033795C" w:rsidRDefault="00D235A0" w:rsidP="00D235A0">
      <w:pPr>
        <w:ind w:left="709"/>
        <w:jc w:val="both"/>
      </w:pPr>
    </w:p>
    <w:p w:rsidR="00E224B8" w:rsidRPr="0033795C" w:rsidRDefault="00E224B8" w:rsidP="00E224B8">
      <w:pPr>
        <w:numPr>
          <w:ilvl w:val="0"/>
          <w:numId w:val="5"/>
        </w:numPr>
        <w:jc w:val="both"/>
      </w:pPr>
      <w:r w:rsidRPr="0033795C">
        <w:t>Ответственность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Главный специалист несет ответственность: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 надлежащее выполнение возложенных на него обязанностей.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 неправильное ведение бухгалтерского учета.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 действия или бездействие, ведущие к нарушению прав и законных интересов граждан.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 составление недостоверной бухгалтерской отчетности.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 нарушение правил и положений, регламентирующих финансово-хозяйственную деятельность, сроков предоставления отчетов и балансов.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 несоблюдение Правил внутреннего трудового распорядка.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5.7. За несоблюдение ограничений и запретов, связанных с муниципальной службой.</w:t>
      </w:r>
    </w:p>
    <w:p w:rsidR="00E224B8" w:rsidRPr="0033795C" w:rsidRDefault="00E224B8" w:rsidP="00E224B8">
      <w:pPr>
        <w:numPr>
          <w:ilvl w:val="1"/>
          <w:numId w:val="5"/>
        </w:numPr>
        <w:ind w:left="0" w:firstLine="709"/>
        <w:jc w:val="both"/>
      </w:pPr>
      <w:r w:rsidRPr="0033795C">
        <w:t>За неисполнение или ненадлежащее исполнение своих должностных обязанностей, нарушение трудовой дисциплины, неисполнение требований антикоррупционного законодательства несет ответственность в соответствии с Трудовым кодексом РФ, действующим законодательством о муниципальной службе, антикоррупционным законодательством.</w:t>
      </w:r>
    </w:p>
    <w:p w:rsidR="00E224B8" w:rsidRPr="0033795C" w:rsidRDefault="00E224B8" w:rsidP="00E224B8">
      <w:pPr>
        <w:pStyle w:val="30"/>
        <w:ind w:firstLine="720"/>
        <w:rPr>
          <w:sz w:val="24"/>
          <w:szCs w:val="24"/>
        </w:rPr>
      </w:pPr>
    </w:p>
    <w:p w:rsidR="00E224B8" w:rsidRPr="0033795C" w:rsidRDefault="00E224B8" w:rsidP="00E224B8">
      <w:pPr>
        <w:pStyle w:val="30"/>
        <w:rPr>
          <w:sz w:val="24"/>
          <w:szCs w:val="24"/>
        </w:rPr>
      </w:pPr>
      <w:r w:rsidRPr="0033795C">
        <w:rPr>
          <w:sz w:val="24"/>
          <w:szCs w:val="24"/>
        </w:rPr>
        <w:t xml:space="preserve">С Правилами внутреннего трудового распорядка и </w:t>
      </w:r>
    </w:p>
    <w:p w:rsidR="00E224B8" w:rsidRPr="0033795C" w:rsidRDefault="00E224B8" w:rsidP="00E224B8">
      <w:pPr>
        <w:pStyle w:val="30"/>
        <w:rPr>
          <w:sz w:val="24"/>
          <w:szCs w:val="24"/>
        </w:rPr>
      </w:pPr>
      <w:r w:rsidRPr="0033795C">
        <w:rPr>
          <w:sz w:val="24"/>
          <w:szCs w:val="24"/>
        </w:rPr>
        <w:t xml:space="preserve">Должностной инструкцией  </w:t>
      </w:r>
    </w:p>
    <w:p w:rsidR="00E224B8" w:rsidRPr="0033795C" w:rsidRDefault="00E224B8" w:rsidP="00E224B8">
      <w:pPr>
        <w:pStyle w:val="30"/>
        <w:rPr>
          <w:sz w:val="24"/>
          <w:szCs w:val="24"/>
        </w:rPr>
      </w:pPr>
      <w:r w:rsidRPr="0033795C">
        <w:rPr>
          <w:sz w:val="24"/>
          <w:szCs w:val="24"/>
        </w:rPr>
        <w:t>ознакомлен и согласен           «___» ______ 2015 года.        _________/___________________</w:t>
      </w:r>
    </w:p>
    <w:sectPr w:rsidR="00E224B8" w:rsidRPr="0033795C" w:rsidSect="00FD232C">
      <w:pgSz w:w="11906" w:h="16838"/>
      <w:pgMar w:top="1134" w:right="567" w:bottom="426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791B"/>
    <w:multiLevelType w:val="multilevel"/>
    <w:tmpl w:val="BBB250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2DC0684B"/>
    <w:multiLevelType w:val="hybridMultilevel"/>
    <w:tmpl w:val="60341E64"/>
    <w:lvl w:ilvl="0" w:tplc="75A6E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A9B5F3D"/>
    <w:multiLevelType w:val="hybridMultilevel"/>
    <w:tmpl w:val="799A69EA"/>
    <w:lvl w:ilvl="0" w:tplc="5CB628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A20BAF"/>
    <w:multiLevelType w:val="hybridMultilevel"/>
    <w:tmpl w:val="F8C4327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">
    <w:nsid w:val="701B1526"/>
    <w:multiLevelType w:val="hybridMultilevel"/>
    <w:tmpl w:val="CB38B5B0"/>
    <w:lvl w:ilvl="0" w:tplc="918C3EFE">
      <w:start w:val="1"/>
      <w:numFmt w:val="decimal"/>
      <w:lvlText w:val="2.%1 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8642CF"/>
    <w:multiLevelType w:val="hybridMultilevel"/>
    <w:tmpl w:val="A918749A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96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014F3"/>
    <w:rsid w:val="000072EB"/>
    <w:rsid w:val="0001230F"/>
    <w:rsid w:val="0001519C"/>
    <w:rsid w:val="0001706F"/>
    <w:rsid w:val="00017EB8"/>
    <w:rsid w:val="00030976"/>
    <w:rsid w:val="000405E0"/>
    <w:rsid w:val="000428D4"/>
    <w:rsid w:val="00062748"/>
    <w:rsid w:val="00080980"/>
    <w:rsid w:val="00091158"/>
    <w:rsid w:val="000914A2"/>
    <w:rsid w:val="00091786"/>
    <w:rsid w:val="000A30CA"/>
    <w:rsid w:val="000B206E"/>
    <w:rsid w:val="000C770A"/>
    <w:rsid w:val="000D1505"/>
    <w:rsid w:val="000D61B7"/>
    <w:rsid w:val="000E2599"/>
    <w:rsid w:val="000E685D"/>
    <w:rsid w:val="000E6D89"/>
    <w:rsid w:val="0010148A"/>
    <w:rsid w:val="001014F3"/>
    <w:rsid w:val="00120780"/>
    <w:rsid w:val="00135FC0"/>
    <w:rsid w:val="00144776"/>
    <w:rsid w:val="001523A2"/>
    <w:rsid w:val="001637CA"/>
    <w:rsid w:val="00167BEC"/>
    <w:rsid w:val="0017516A"/>
    <w:rsid w:val="00187CD2"/>
    <w:rsid w:val="00187D06"/>
    <w:rsid w:val="001917C1"/>
    <w:rsid w:val="00192AD9"/>
    <w:rsid w:val="001A4DA4"/>
    <w:rsid w:val="001B4EDF"/>
    <w:rsid w:val="001B5F27"/>
    <w:rsid w:val="001B75BF"/>
    <w:rsid w:val="001C31EC"/>
    <w:rsid w:val="001C34CD"/>
    <w:rsid w:val="001C567E"/>
    <w:rsid w:val="001D5EF1"/>
    <w:rsid w:val="00200F77"/>
    <w:rsid w:val="00204234"/>
    <w:rsid w:val="00212043"/>
    <w:rsid w:val="00226FD4"/>
    <w:rsid w:val="00243664"/>
    <w:rsid w:val="00246DBA"/>
    <w:rsid w:val="00256AFB"/>
    <w:rsid w:val="0026336F"/>
    <w:rsid w:val="00266934"/>
    <w:rsid w:val="002732E2"/>
    <w:rsid w:val="0028271E"/>
    <w:rsid w:val="0028569F"/>
    <w:rsid w:val="00295CE1"/>
    <w:rsid w:val="002A0DCE"/>
    <w:rsid w:val="002A62B3"/>
    <w:rsid w:val="002B1AB2"/>
    <w:rsid w:val="002B318A"/>
    <w:rsid w:val="002B5F5C"/>
    <w:rsid w:val="002C5DF6"/>
    <w:rsid w:val="002D2FD9"/>
    <w:rsid w:val="002D7812"/>
    <w:rsid w:val="002E389D"/>
    <w:rsid w:val="00321CBE"/>
    <w:rsid w:val="0032401D"/>
    <w:rsid w:val="0033723D"/>
    <w:rsid w:val="0034461F"/>
    <w:rsid w:val="00345FED"/>
    <w:rsid w:val="00350A89"/>
    <w:rsid w:val="00352237"/>
    <w:rsid w:val="00353BF9"/>
    <w:rsid w:val="00356CEA"/>
    <w:rsid w:val="00364716"/>
    <w:rsid w:val="00364A4C"/>
    <w:rsid w:val="00386752"/>
    <w:rsid w:val="00387A3D"/>
    <w:rsid w:val="00392F1C"/>
    <w:rsid w:val="003A2828"/>
    <w:rsid w:val="003A417F"/>
    <w:rsid w:val="003B35A4"/>
    <w:rsid w:val="003C1DA1"/>
    <w:rsid w:val="003C6086"/>
    <w:rsid w:val="003D6C4F"/>
    <w:rsid w:val="003E7B29"/>
    <w:rsid w:val="003F559B"/>
    <w:rsid w:val="004048A1"/>
    <w:rsid w:val="004049EC"/>
    <w:rsid w:val="00410038"/>
    <w:rsid w:val="00416B05"/>
    <w:rsid w:val="004528AC"/>
    <w:rsid w:val="004A1260"/>
    <w:rsid w:val="004A4552"/>
    <w:rsid w:val="004B2570"/>
    <w:rsid w:val="004B4A9C"/>
    <w:rsid w:val="004C4EDF"/>
    <w:rsid w:val="004C59B6"/>
    <w:rsid w:val="004D1D0D"/>
    <w:rsid w:val="004D1FE0"/>
    <w:rsid w:val="004D7771"/>
    <w:rsid w:val="00502752"/>
    <w:rsid w:val="00502A0D"/>
    <w:rsid w:val="00503943"/>
    <w:rsid w:val="00526AB1"/>
    <w:rsid w:val="00535120"/>
    <w:rsid w:val="00535F58"/>
    <w:rsid w:val="00537F08"/>
    <w:rsid w:val="00540272"/>
    <w:rsid w:val="00546251"/>
    <w:rsid w:val="005470E2"/>
    <w:rsid w:val="00553078"/>
    <w:rsid w:val="00574C28"/>
    <w:rsid w:val="00591A58"/>
    <w:rsid w:val="0059484A"/>
    <w:rsid w:val="005A0A81"/>
    <w:rsid w:val="005A6411"/>
    <w:rsid w:val="005A7885"/>
    <w:rsid w:val="005D2153"/>
    <w:rsid w:val="005D767E"/>
    <w:rsid w:val="005E1848"/>
    <w:rsid w:val="005E42EC"/>
    <w:rsid w:val="005F2E7A"/>
    <w:rsid w:val="006139F2"/>
    <w:rsid w:val="00630272"/>
    <w:rsid w:val="0063489B"/>
    <w:rsid w:val="006361CC"/>
    <w:rsid w:val="00637D67"/>
    <w:rsid w:val="006414D2"/>
    <w:rsid w:val="006563CA"/>
    <w:rsid w:val="00660F5D"/>
    <w:rsid w:val="00677960"/>
    <w:rsid w:val="00685D03"/>
    <w:rsid w:val="006A168F"/>
    <w:rsid w:val="006A17B7"/>
    <w:rsid w:val="006B36FF"/>
    <w:rsid w:val="006C1DF8"/>
    <w:rsid w:val="006C3506"/>
    <w:rsid w:val="006E2A4E"/>
    <w:rsid w:val="006E5D94"/>
    <w:rsid w:val="006F6730"/>
    <w:rsid w:val="006F7545"/>
    <w:rsid w:val="007043BD"/>
    <w:rsid w:val="007112D8"/>
    <w:rsid w:val="0071444F"/>
    <w:rsid w:val="00737ABB"/>
    <w:rsid w:val="00752782"/>
    <w:rsid w:val="00771D17"/>
    <w:rsid w:val="00772105"/>
    <w:rsid w:val="00781579"/>
    <w:rsid w:val="00782841"/>
    <w:rsid w:val="0078323D"/>
    <w:rsid w:val="007A2DE4"/>
    <w:rsid w:val="007A4786"/>
    <w:rsid w:val="007C7710"/>
    <w:rsid w:val="007D1054"/>
    <w:rsid w:val="007D6F43"/>
    <w:rsid w:val="007D7F43"/>
    <w:rsid w:val="00801229"/>
    <w:rsid w:val="00812AAD"/>
    <w:rsid w:val="00814BB4"/>
    <w:rsid w:val="0082374F"/>
    <w:rsid w:val="00826146"/>
    <w:rsid w:val="0082633B"/>
    <w:rsid w:val="00826F07"/>
    <w:rsid w:val="00827A54"/>
    <w:rsid w:val="00843F8B"/>
    <w:rsid w:val="0085332B"/>
    <w:rsid w:val="0087107B"/>
    <w:rsid w:val="0087459A"/>
    <w:rsid w:val="008745E6"/>
    <w:rsid w:val="00893C92"/>
    <w:rsid w:val="008C16D1"/>
    <w:rsid w:val="008C205C"/>
    <w:rsid w:val="008D462A"/>
    <w:rsid w:val="008F41B5"/>
    <w:rsid w:val="00907F4F"/>
    <w:rsid w:val="00927D0F"/>
    <w:rsid w:val="00931277"/>
    <w:rsid w:val="00937A9F"/>
    <w:rsid w:val="00944C30"/>
    <w:rsid w:val="00946912"/>
    <w:rsid w:val="009704B1"/>
    <w:rsid w:val="0097554A"/>
    <w:rsid w:val="00984715"/>
    <w:rsid w:val="00984D26"/>
    <w:rsid w:val="009877C0"/>
    <w:rsid w:val="009914C8"/>
    <w:rsid w:val="00994D68"/>
    <w:rsid w:val="009A1AA3"/>
    <w:rsid w:val="009A6E58"/>
    <w:rsid w:val="009B1727"/>
    <w:rsid w:val="009B23A7"/>
    <w:rsid w:val="009B3C45"/>
    <w:rsid w:val="009F0B2D"/>
    <w:rsid w:val="00A04049"/>
    <w:rsid w:val="00A11ADA"/>
    <w:rsid w:val="00A149BA"/>
    <w:rsid w:val="00A20942"/>
    <w:rsid w:val="00A237C3"/>
    <w:rsid w:val="00A23F0B"/>
    <w:rsid w:val="00A356AC"/>
    <w:rsid w:val="00A37536"/>
    <w:rsid w:val="00A45F62"/>
    <w:rsid w:val="00A55167"/>
    <w:rsid w:val="00A57D0F"/>
    <w:rsid w:val="00A705AB"/>
    <w:rsid w:val="00A71050"/>
    <w:rsid w:val="00A71C62"/>
    <w:rsid w:val="00A72EDC"/>
    <w:rsid w:val="00A7304C"/>
    <w:rsid w:val="00A83DE9"/>
    <w:rsid w:val="00A85942"/>
    <w:rsid w:val="00AA3EB2"/>
    <w:rsid w:val="00AA76F8"/>
    <w:rsid w:val="00AB0886"/>
    <w:rsid w:val="00AB5A08"/>
    <w:rsid w:val="00AC42A6"/>
    <w:rsid w:val="00AE33DC"/>
    <w:rsid w:val="00AE7F33"/>
    <w:rsid w:val="00AF0B7F"/>
    <w:rsid w:val="00AF5089"/>
    <w:rsid w:val="00B13C13"/>
    <w:rsid w:val="00B157B5"/>
    <w:rsid w:val="00B462A2"/>
    <w:rsid w:val="00B5403F"/>
    <w:rsid w:val="00B556F2"/>
    <w:rsid w:val="00B740EF"/>
    <w:rsid w:val="00B967A2"/>
    <w:rsid w:val="00BB4611"/>
    <w:rsid w:val="00BB51AA"/>
    <w:rsid w:val="00BB5E24"/>
    <w:rsid w:val="00BD1CFB"/>
    <w:rsid w:val="00BE7947"/>
    <w:rsid w:val="00C00FA2"/>
    <w:rsid w:val="00C03B90"/>
    <w:rsid w:val="00C15A5A"/>
    <w:rsid w:val="00C57F2E"/>
    <w:rsid w:val="00C57F8F"/>
    <w:rsid w:val="00C6576C"/>
    <w:rsid w:val="00C65A5F"/>
    <w:rsid w:val="00C73320"/>
    <w:rsid w:val="00C733DB"/>
    <w:rsid w:val="00C74E04"/>
    <w:rsid w:val="00C771B7"/>
    <w:rsid w:val="00C81AC3"/>
    <w:rsid w:val="00C86821"/>
    <w:rsid w:val="00C915E3"/>
    <w:rsid w:val="00CA5EF2"/>
    <w:rsid w:val="00CB4B60"/>
    <w:rsid w:val="00CC013C"/>
    <w:rsid w:val="00CE0215"/>
    <w:rsid w:val="00D10654"/>
    <w:rsid w:val="00D2066D"/>
    <w:rsid w:val="00D235A0"/>
    <w:rsid w:val="00D272F0"/>
    <w:rsid w:val="00D32C5C"/>
    <w:rsid w:val="00D3552E"/>
    <w:rsid w:val="00D45EA5"/>
    <w:rsid w:val="00D60D07"/>
    <w:rsid w:val="00D70584"/>
    <w:rsid w:val="00D7715F"/>
    <w:rsid w:val="00D855B9"/>
    <w:rsid w:val="00D948E8"/>
    <w:rsid w:val="00D97E96"/>
    <w:rsid w:val="00DB3ACC"/>
    <w:rsid w:val="00DD10BA"/>
    <w:rsid w:val="00DD2D54"/>
    <w:rsid w:val="00DE429E"/>
    <w:rsid w:val="00DF59F1"/>
    <w:rsid w:val="00E146E4"/>
    <w:rsid w:val="00E148A0"/>
    <w:rsid w:val="00E224B8"/>
    <w:rsid w:val="00E23063"/>
    <w:rsid w:val="00E2650D"/>
    <w:rsid w:val="00E43A2C"/>
    <w:rsid w:val="00E55948"/>
    <w:rsid w:val="00E55E10"/>
    <w:rsid w:val="00E64D1D"/>
    <w:rsid w:val="00E703A2"/>
    <w:rsid w:val="00E73697"/>
    <w:rsid w:val="00E76E60"/>
    <w:rsid w:val="00E85665"/>
    <w:rsid w:val="00E87504"/>
    <w:rsid w:val="00E91CBE"/>
    <w:rsid w:val="00E93990"/>
    <w:rsid w:val="00EA4299"/>
    <w:rsid w:val="00EA6386"/>
    <w:rsid w:val="00EA6668"/>
    <w:rsid w:val="00EB1C9D"/>
    <w:rsid w:val="00EB3987"/>
    <w:rsid w:val="00EC44A7"/>
    <w:rsid w:val="00ED04B6"/>
    <w:rsid w:val="00ED0992"/>
    <w:rsid w:val="00EE0C54"/>
    <w:rsid w:val="00EF746B"/>
    <w:rsid w:val="00F075D1"/>
    <w:rsid w:val="00F15D0F"/>
    <w:rsid w:val="00F2181B"/>
    <w:rsid w:val="00F21C0A"/>
    <w:rsid w:val="00F3555B"/>
    <w:rsid w:val="00F51C75"/>
    <w:rsid w:val="00F63241"/>
    <w:rsid w:val="00F72ACE"/>
    <w:rsid w:val="00F8265C"/>
    <w:rsid w:val="00F85ED2"/>
    <w:rsid w:val="00F96BFD"/>
    <w:rsid w:val="00FA06D0"/>
    <w:rsid w:val="00FA4842"/>
    <w:rsid w:val="00FB1546"/>
    <w:rsid w:val="00FC3B50"/>
    <w:rsid w:val="00FD232C"/>
    <w:rsid w:val="00FE4047"/>
    <w:rsid w:val="00FE770E"/>
    <w:rsid w:val="00FF0D73"/>
    <w:rsid w:val="00FF5BF8"/>
    <w:rsid w:val="00FF6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7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4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2D2FD9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2D2FD9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2D2FD9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5F5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E224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E224B8"/>
    <w:rPr>
      <w:sz w:val="24"/>
      <w:szCs w:val="24"/>
    </w:rPr>
  </w:style>
  <w:style w:type="paragraph" w:styleId="30">
    <w:name w:val="Body Text Indent 3"/>
    <w:basedOn w:val="a"/>
    <w:link w:val="31"/>
    <w:rsid w:val="00E224B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E224B8"/>
    <w:rPr>
      <w:sz w:val="16"/>
      <w:szCs w:val="16"/>
    </w:rPr>
  </w:style>
  <w:style w:type="paragraph" w:customStyle="1" w:styleId="11">
    <w:name w:val="ЗАГОЛОВОК1"/>
    <w:basedOn w:val="a5"/>
    <w:next w:val="a6"/>
    <w:rsid w:val="00E224B8"/>
    <w:pPr>
      <w:pBdr>
        <w:bottom w:val="none" w:sz="0" w:space="0" w:color="auto"/>
      </w:pBdr>
      <w:spacing w:after="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8"/>
      <w:szCs w:val="20"/>
    </w:rPr>
  </w:style>
  <w:style w:type="paragraph" w:styleId="a5">
    <w:name w:val="Title"/>
    <w:basedOn w:val="a"/>
    <w:next w:val="a"/>
    <w:link w:val="a7"/>
    <w:qFormat/>
    <w:rsid w:val="00E224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rsid w:val="00E22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224B8"/>
    <w:pPr>
      <w:spacing w:after="120"/>
    </w:pPr>
  </w:style>
  <w:style w:type="character" w:customStyle="1" w:styleId="a9">
    <w:name w:val="Основной текст Знак"/>
    <w:basedOn w:val="a0"/>
    <w:link w:val="a8"/>
    <w:rsid w:val="00E224B8"/>
    <w:rPr>
      <w:sz w:val="24"/>
      <w:szCs w:val="24"/>
    </w:rPr>
  </w:style>
  <w:style w:type="paragraph" w:styleId="a6">
    <w:name w:val="Body Text First Indent"/>
    <w:basedOn w:val="a8"/>
    <w:link w:val="aa"/>
    <w:rsid w:val="00E224B8"/>
    <w:pPr>
      <w:spacing w:after="0"/>
      <w:ind w:firstLine="360"/>
    </w:pPr>
  </w:style>
  <w:style w:type="character" w:customStyle="1" w:styleId="aa">
    <w:name w:val="Красная строка Знак"/>
    <w:basedOn w:val="a9"/>
    <w:link w:val="a6"/>
    <w:rsid w:val="00E224B8"/>
    <w:rPr>
      <w:sz w:val="24"/>
      <w:szCs w:val="24"/>
    </w:rPr>
  </w:style>
  <w:style w:type="paragraph" w:styleId="ab">
    <w:name w:val="Normal (Web)"/>
    <w:basedOn w:val="a"/>
    <w:uiPriority w:val="99"/>
    <w:unhideWhenUsed/>
    <w:rsid w:val="000C770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26523D4AAE4D49F5C8C438794479DAD0B1FBADEFDB14B65FCAFA95CC30EE1A06102457O6y4K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37857EE709DF599D473D5D4C4CB2DCA6D8DD85C53BAC6A538CD26C03368z2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37857EE709DF599D473D4DEC4CB2DCA6E83DA5E58E891A76998286Cz5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690E0A253022947F945350D5EA406A753975E828C6E8356E1CD4CF5BCE5C7013DFE85464C11200FZFg4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282A393B33A40E567C60C946DF1AC03ECD54E1097BA94F6A455F3A7425AA6E3C515A1DN017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silkova\Application%20Data\Microsoft\&#1064;&#1072;&#1073;&#1083;&#1086;&#1085;&#1099;\&#1041;&#1083;&#1072;&#1085;&#1082;%20&#1087;&#1080;&#1089;&#1100;&#1084;&#1072;%20&#1052;&#104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МА</Template>
  <TotalTime>0</TotalTime>
  <Pages>13</Pages>
  <Words>5799</Words>
  <Characters>33058</Characters>
  <Application>Microsoft Office Word</Application>
  <DocSecurity>4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15</Company>
  <LinksUpToDate>false</LinksUpToDate>
  <CharactersWithSpaces>38780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2015-12-01T07:38:00Z</cp:lastPrinted>
  <dcterms:created xsi:type="dcterms:W3CDTF">2015-12-03T13:31:00Z</dcterms:created>
  <dcterms:modified xsi:type="dcterms:W3CDTF">2015-12-03T13:31:00Z</dcterms:modified>
</cp:coreProperties>
</file>