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043" w:rsidRDefault="00212043" w:rsidP="002C5DF6">
      <w:pPr>
        <w:spacing w:line="264" w:lineRule="auto"/>
        <w:rPr>
          <w:b/>
          <w:spacing w:val="-14"/>
        </w:rPr>
      </w:pPr>
    </w:p>
    <w:p w:rsidR="002C5DF6" w:rsidRPr="00F83D7D" w:rsidRDefault="002C5DF6" w:rsidP="002C5DF6">
      <w:pPr>
        <w:jc w:val="center"/>
        <w:rPr>
          <w:b/>
        </w:rPr>
      </w:pPr>
      <w:r w:rsidRPr="00F83D7D">
        <w:rPr>
          <w:b/>
        </w:rPr>
        <w:t>ИЗВЕЩЕНИЕ</w:t>
      </w:r>
      <w:r>
        <w:rPr>
          <w:b/>
        </w:rPr>
        <w:t xml:space="preserve"> от </w:t>
      </w:r>
      <w:r w:rsidR="001C270B">
        <w:rPr>
          <w:b/>
        </w:rPr>
        <w:t>06</w:t>
      </w:r>
      <w:r w:rsidR="002332CA">
        <w:rPr>
          <w:b/>
        </w:rPr>
        <w:t>.03.2017</w:t>
      </w:r>
    </w:p>
    <w:p w:rsidR="002C5DF6" w:rsidRDefault="002C5DF6" w:rsidP="002332CA">
      <w:pPr>
        <w:jc w:val="center"/>
        <w:rPr>
          <w:b/>
          <w:color w:val="000000"/>
        </w:rPr>
      </w:pPr>
      <w:r w:rsidRPr="0046559B">
        <w:rPr>
          <w:b/>
        </w:rPr>
        <w:t xml:space="preserve">о проведении </w:t>
      </w:r>
      <w:r w:rsidRPr="0046559B">
        <w:rPr>
          <w:b/>
          <w:color w:val="000000"/>
        </w:rPr>
        <w:t>конкурса на замещение вакантной должности</w:t>
      </w:r>
      <w:r>
        <w:rPr>
          <w:b/>
          <w:color w:val="000000"/>
        </w:rPr>
        <w:t xml:space="preserve"> муниципальной службы  </w:t>
      </w:r>
      <w:r w:rsidR="002332CA" w:rsidRPr="002332CA">
        <w:rPr>
          <w:b/>
          <w:color w:val="000000"/>
        </w:rPr>
        <w:t xml:space="preserve">Главный специалист по делам гражданской обороны, чрезвычайным ситуациям, благоустройству и жилищно-коммунальному хозяйству отдела муниципального заказа Местной Администрации МО </w:t>
      </w:r>
      <w:proofErr w:type="spellStart"/>
      <w:proofErr w:type="gramStart"/>
      <w:r w:rsidR="002332CA" w:rsidRPr="002332CA">
        <w:rPr>
          <w:b/>
          <w:color w:val="000000"/>
        </w:rPr>
        <w:t>МО</w:t>
      </w:r>
      <w:proofErr w:type="spellEnd"/>
      <w:proofErr w:type="gramEnd"/>
      <w:r w:rsidR="002332CA" w:rsidRPr="002332CA">
        <w:rPr>
          <w:b/>
          <w:color w:val="000000"/>
        </w:rPr>
        <w:t xml:space="preserve"> № 15</w:t>
      </w:r>
    </w:p>
    <w:p w:rsidR="002332CA" w:rsidRPr="00F83D7D" w:rsidRDefault="002332CA" w:rsidP="002332CA">
      <w:pPr>
        <w:jc w:val="center"/>
      </w:pPr>
    </w:p>
    <w:p w:rsidR="002332CA" w:rsidRDefault="002C5DF6" w:rsidP="002C5DF6">
      <w:pPr>
        <w:ind w:firstLine="567"/>
        <w:jc w:val="both"/>
      </w:pPr>
      <w:r>
        <w:t xml:space="preserve">Внутригородское муниципальное образование Санкт-Петербурга Муниципальный округ № 15 в лице Главы Муниципального образования  Т.Г. </w:t>
      </w:r>
      <w:proofErr w:type="spellStart"/>
      <w:r>
        <w:t>Буяновой</w:t>
      </w:r>
      <w:proofErr w:type="spellEnd"/>
      <w:r>
        <w:t xml:space="preserve">, объявляет конкурс на замещение вакантной должности муниципальной службы </w:t>
      </w:r>
      <w:r w:rsidR="002332CA" w:rsidRPr="002332CA">
        <w:rPr>
          <w:b/>
          <w:i/>
          <w:color w:val="000000"/>
        </w:rPr>
        <w:t xml:space="preserve">Главный специалист по делам гражданской обороны, чрезвычайным ситуациям, благоустройству и жилищно-коммунальному хозяйству отдела муниципального заказа Местной Администрации МО </w:t>
      </w:r>
      <w:proofErr w:type="spellStart"/>
      <w:proofErr w:type="gramStart"/>
      <w:r w:rsidR="002332CA" w:rsidRPr="002332CA">
        <w:rPr>
          <w:b/>
          <w:i/>
          <w:color w:val="000000"/>
        </w:rPr>
        <w:t>МО</w:t>
      </w:r>
      <w:proofErr w:type="spellEnd"/>
      <w:proofErr w:type="gramEnd"/>
      <w:r w:rsidR="002332CA" w:rsidRPr="002332CA">
        <w:rPr>
          <w:b/>
          <w:i/>
          <w:color w:val="000000"/>
        </w:rPr>
        <w:t xml:space="preserve"> № 15</w:t>
      </w:r>
      <w:r w:rsidR="002332CA">
        <w:rPr>
          <w:b/>
          <w:i/>
          <w:color w:val="000000"/>
        </w:rPr>
        <w:t>.</w:t>
      </w:r>
    </w:p>
    <w:p w:rsidR="002C5DF6" w:rsidRDefault="002C5DF6" w:rsidP="002C5DF6">
      <w:pPr>
        <w:ind w:firstLine="567"/>
        <w:jc w:val="both"/>
      </w:pPr>
      <w:proofErr w:type="gramStart"/>
      <w:r>
        <w:t>Право на участие в конкурсе имеют граждане Российской Федерации, а также граждане иностранных государств – участников международных договоров РФ, в соответствии с которыми иностранные граждане имеют право находиться на муниципальной службе (далее – граждане), достигшие возраста 18 лет, владеющие государственным языком Российской Федерации и соответствующие установленным законодательством РФ, законодательством Санкт-Петербурга о муниципальной службе квалификационным требованиям к должности муниципальной службы.</w:t>
      </w:r>
      <w:proofErr w:type="gramEnd"/>
    </w:p>
    <w:p w:rsidR="002332CA" w:rsidRDefault="009A1AA3" w:rsidP="002332CA">
      <w:pPr>
        <w:ind w:firstLine="567"/>
        <w:jc w:val="both"/>
      </w:pPr>
      <w:r w:rsidRPr="00C73320">
        <w:rPr>
          <w:color w:val="000000"/>
        </w:rPr>
        <w:t>Требования, предъявляемые к претенденту на</w:t>
      </w:r>
      <w:r w:rsidR="00C73320">
        <w:rPr>
          <w:color w:val="000000"/>
        </w:rPr>
        <w:t xml:space="preserve"> </w:t>
      </w:r>
      <w:r w:rsidRPr="00C73320">
        <w:rPr>
          <w:color w:val="000000"/>
        </w:rPr>
        <w:t xml:space="preserve"> замещение вакантной должности муниципальной службы – </w:t>
      </w:r>
      <w:r w:rsidR="002332CA" w:rsidRPr="002332CA">
        <w:rPr>
          <w:b/>
          <w:i/>
          <w:color w:val="000000"/>
        </w:rPr>
        <w:t xml:space="preserve">Главный специалист по делам гражданской обороны, чрезвычайным ситуациям, благоустройству и жилищно-коммунальному хозяйству отдела муниципального заказа Местной Администрации МО </w:t>
      </w:r>
      <w:proofErr w:type="spellStart"/>
      <w:proofErr w:type="gramStart"/>
      <w:r w:rsidR="002332CA" w:rsidRPr="002332CA">
        <w:rPr>
          <w:b/>
          <w:i/>
          <w:color w:val="000000"/>
        </w:rPr>
        <w:t>МО</w:t>
      </w:r>
      <w:proofErr w:type="spellEnd"/>
      <w:proofErr w:type="gramEnd"/>
      <w:r w:rsidR="002332CA" w:rsidRPr="002332CA">
        <w:rPr>
          <w:b/>
          <w:i/>
          <w:color w:val="000000"/>
        </w:rPr>
        <w:t xml:space="preserve"> № 15</w:t>
      </w:r>
      <w:r w:rsidR="002332CA">
        <w:rPr>
          <w:b/>
          <w:i/>
          <w:color w:val="000000"/>
        </w:rPr>
        <w:t>.</w:t>
      </w:r>
    </w:p>
    <w:p w:rsidR="002332CA" w:rsidRDefault="009A1AA3" w:rsidP="002332CA">
      <w:pPr>
        <w:ind w:firstLine="567"/>
        <w:jc w:val="both"/>
      </w:pPr>
      <w:r w:rsidRPr="00A23F0B">
        <w:rPr>
          <w:color w:val="000000"/>
        </w:rPr>
        <w:t xml:space="preserve">1. Квалификационные требования к старшей должности </w:t>
      </w:r>
      <w:r w:rsidR="002332CA">
        <w:rPr>
          <w:color w:val="000000"/>
        </w:rPr>
        <w:t>муниципальной службы в Местной А</w:t>
      </w:r>
      <w:r w:rsidRPr="00A23F0B">
        <w:rPr>
          <w:color w:val="000000"/>
        </w:rPr>
        <w:t xml:space="preserve">дминистрации МО </w:t>
      </w:r>
      <w:proofErr w:type="spellStart"/>
      <w:proofErr w:type="gramStart"/>
      <w:r w:rsidRPr="00A23F0B">
        <w:rPr>
          <w:color w:val="000000"/>
        </w:rPr>
        <w:t>МО</w:t>
      </w:r>
      <w:proofErr w:type="spellEnd"/>
      <w:proofErr w:type="gramEnd"/>
      <w:r w:rsidRPr="00A23F0B">
        <w:rPr>
          <w:color w:val="000000"/>
        </w:rPr>
        <w:t xml:space="preserve"> № 15 – </w:t>
      </w:r>
      <w:r w:rsidR="002332CA" w:rsidRPr="002332CA">
        <w:rPr>
          <w:b/>
          <w:i/>
          <w:color w:val="000000"/>
        </w:rPr>
        <w:t xml:space="preserve">Главный специалист по делам гражданской обороны, чрезвычайным ситуациям, благоустройству и жилищно-коммунальному хозяйству отдела муниципального заказа Местной Администрации МО </w:t>
      </w:r>
      <w:proofErr w:type="spellStart"/>
      <w:r w:rsidR="002332CA" w:rsidRPr="002332CA">
        <w:rPr>
          <w:b/>
          <w:i/>
          <w:color w:val="000000"/>
        </w:rPr>
        <w:t>МО</w:t>
      </w:r>
      <w:proofErr w:type="spellEnd"/>
      <w:r w:rsidR="002332CA" w:rsidRPr="002332CA">
        <w:rPr>
          <w:b/>
          <w:i/>
          <w:color w:val="000000"/>
        </w:rPr>
        <w:t xml:space="preserve"> № 15</w:t>
      </w:r>
      <w:r w:rsidR="002332CA">
        <w:rPr>
          <w:b/>
          <w:i/>
          <w:color w:val="000000"/>
        </w:rPr>
        <w:t>.</w:t>
      </w:r>
    </w:p>
    <w:p w:rsidR="009A1AA3" w:rsidRPr="00A23F0B" w:rsidRDefault="009A1AA3" w:rsidP="009A1AA3">
      <w:pPr>
        <w:ind w:firstLine="709"/>
        <w:jc w:val="both"/>
      </w:pPr>
      <w:r w:rsidRPr="00A23F0B">
        <w:rPr>
          <w:color w:val="000000"/>
        </w:rPr>
        <w:t>1.1. К уровню профессионального образования:</w:t>
      </w:r>
    </w:p>
    <w:p w:rsidR="009A1AA3" w:rsidRPr="00A23F0B" w:rsidRDefault="009A1AA3" w:rsidP="009A1AA3">
      <w:pPr>
        <w:ind w:firstLine="709"/>
        <w:jc w:val="both"/>
        <w:rPr>
          <w:color w:val="000000"/>
        </w:rPr>
      </w:pPr>
      <w:r w:rsidRPr="00A23F0B">
        <w:t xml:space="preserve">Высшее профессиональное образование </w:t>
      </w:r>
      <w:r w:rsidRPr="00A23F0B">
        <w:rPr>
          <w:color w:val="000000"/>
        </w:rPr>
        <w:t>соответствующее должностным обязанностям.</w:t>
      </w:r>
    </w:p>
    <w:p w:rsidR="009A1AA3" w:rsidRPr="00A23F0B" w:rsidRDefault="009A1AA3" w:rsidP="009A1AA3">
      <w:pPr>
        <w:ind w:firstLine="709"/>
        <w:jc w:val="both"/>
        <w:rPr>
          <w:color w:val="000000"/>
        </w:rPr>
      </w:pPr>
      <w:r w:rsidRPr="00A23F0B">
        <w:rPr>
          <w:color w:val="000000"/>
        </w:rPr>
        <w:t>1.2. К стажу муниципальной службы (государственной службы иных видов) или стажу (опыту) работы по специальности:</w:t>
      </w:r>
    </w:p>
    <w:p w:rsidR="009A1AA3" w:rsidRPr="00A23F0B" w:rsidRDefault="009A1AA3" w:rsidP="009A1AA3">
      <w:pPr>
        <w:ind w:firstLine="709"/>
        <w:jc w:val="both"/>
        <w:rPr>
          <w:color w:val="000000"/>
        </w:rPr>
      </w:pPr>
      <w:r w:rsidRPr="00A23F0B">
        <w:rPr>
          <w:color w:val="000000"/>
        </w:rPr>
        <w:t>Стаж работы на должностях государственной и/или муниципальной службы не менее 3-х лет или стаж работы по специальности - не менее 3-х лет.</w:t>
      </w:r>
    </w:p>
    <w:p w:rsidR="009A1AA3" w:rsidRPr="00A23F0B" w:rsidRDefault="009A1AA3" w:rsidP="009A1AA3">
      <w:pPr>
        <w:ind w:firstLine="709"/>
        <w:jc w:val="both"/>
        <w:rPr>
          <w:color w:val="000000"/>
        </w:rPr>
      </w:pPr>
      <w:proofErr w:type="gramStart"/>
      <w:r w:rsidRPr="00A23F0B">
        <w:rPr>
          <w:color w:val="000000"/>
        </w:rPr>
        <w:t>Для лиц,  имеющих дипломы специалиста или магистра с отличием, в течение трех лет со дня выдачи диплома устанавливаются типовые квалификационные требования к стажу муниципальной службы (государственной службы) или стажу работы по специальности для замещения старших должностей муниципальной службы – не менее одного года стажа муниципальной службы (государственной службы) или стажа работы по специальности.</w:t>
      </w:r>
      <w:proofErr w:type="gramEnd"/>
    </w:p>
    <w:p w:rsidR="009A1AA3" w:rsidRPr="00A23F0B" w:rsidRDefault="009A1AA3" w:rsidP="009A1AA3">
      <w:pPr>
        <w:ind w:firstLine="709"/>
        <w:jc w:val="both"/>
        <w:rPr>
          <w:color w:val="000000"/>
        </w:rPr>
      </w:pPr>
      <w:r w:rsidRPr="00A23F0B">
        <w:rPr>
          <w:color w:val="000000"/>
        </w:rPr>
        <w:t xml:space="preserve">1.3. К профессиональным знаниям и навыкам, необходимым для исполнения должностных обязанностей: </w:t>
      </w:r>
    </w:p>
    <w:p w:rsidR="009A1AA3" w:rsidRPr="00A23F0B" w:rsidRDefault="009A1AA3" w:rsidP="009A1AA3">
      <w:pPr>
        <w:pStyle w:val="ConsPlusNormal"/>
        <w:ind w:firstLine="540"/>
        <w:jc w:val="both"/>
        <w:rPr>
          <w:sz w:val="24"/>
          <w:szCs w:val="24"/>
        </w:rPr>
      </w:pPr>
      <w:r w:rsidRPr="00A23F0B">
        <w:rPr>
          <w:sz w:val="24"/>
          <w:szCs w:val="24"/>
        </w:rPr>
        <w:t xml:space="preserve">- знание </w:t>
      </w:r>
      <w:hyperlink r:id="rId5" w:history="1">
        <w:r w:rsidRPr="00A23F0B">
          <w:rPr>
            <w:sz w:val="24"/>
            <w:szCs w:val="24"/>
          </w:rPr>
          <w:t>Конституции</w:t>
        </w:r>
      </w:hyperlink>
      <w:r w:rsidRPr="00A23F0B">
        <w:rPr>
          <w:sz w:val="24"/>
          <w:szCs w:val="24"/>
        </w:rPr>
        <w:t xml:space="preserve"> Российской Федерации, федеральных конституционных законов, федеральных законов, иных нормативных правовых актов Российской Федерации, </w:t>
      </w:r>
      <w:hyperlink r:id="rId6" w:history="1">
        <w:r w:rsidRPr="00A23F0B">
          <w:rPr>
            <w:sz w:val="24"/>
            <w:szCs w:val="24"/>
          </w:rPr>
          <w:t>Устава</w:t>
        </w:r>
      </w:hyperlink>
      <w:r w:rsidRPr="00A23F0B">
        <w:rPr>
          <w:sz w:val="24"/>
          <w:szCs w:val="24"/>
        </w:rPr>
        <w:t xml:space="preserve"> </w:t>
      </w:r>
      <w:proofErr w:type="gramStart"/>
      <w:r w:rsidRPr="00A23F0B">
        <w:rPr>
          <w:sz w:val="24"/>
          <w:szCs w:val="24"/>
        </w:rPr>
        <w:t>Санкт-Петербурга, законов Санкт-Петербурга, нормативных правовых актов Губернатора Санкт-Петербурга, Правительства Санкт-Петербурга, иных исполнительных органов государственной власти Санкт-Петербурга, устава муниципального образования, других муниципальных правовых актов применительно к исполнению должностных обязанностей по соответствующей должности муниципальной службы, нормативных требований охраны труда и правил противопожарной безопасности, правил внутреннего трудов</w:t>
      </w:r>
      <w:r>
        <w:rPr>
          <w:sz w:val="24"/>
          <w:szCs w:val="24"/>
        </w:rPr>
        <w:t xml:space="preserve">ого распорядка в </w:t>
      </w:r>
      <w:r w:rsidRPr="00A23F0B">
        <w:rPr>
          <w:sz w:val="24"/>
          <w:szCs w:val="24"/>
        </w:rPr>
        <w:t xml:space="preserve"> органе местного самоуправления, порядка работы со служебной информацией, основ управления и организации труда, делопроизводства</w:t>
      </w:r>
      <w:proofErr w:type="gramEnd"/>
      <w:r w:rsidRPr="00A23F0B">
        <w:rPr>
          <w:sz w:val="24"/>
          <w:szCs w:val="24"/>
        </w:rPr>
        <w:t>, норм делового общения;</w:t>
      </w:r>
    </w:p>
    <w:p w:rsidR="009A1AA3" w:rsidRDefault="009A1AA3" w:rsidP="009A1AA3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A23F0B">
        <w:rPr>
          <w:sz w:val="24"/>
          <w:szCs w:val="24"/>
        </w:rPr>
        <w:t>авыки</w:t>
      </w:r>
      <w:r>
        <w:rPr>
          <w:sz w:val="24"/>
          <w:szCs w:val="24"/>
        </w:rPr>
        <w:t>:</w:t>
      </w:r>
    </w:p>
    <w:p w:rsidR="009A1AA3" w:rsidRDefault="009A1AA3" w:rsidP="009A1AA3">
      <w:pPr>
        <w:pStyle w:val="ConsPlusNormal"/>
        <w:ind w:firstLine="54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-</w:t>
      </w:r>
      <w:r w:rsidRPr="00A23F0B">
        <w:rPr>
          <w:sz w:val="24"/>
          <w:szCs w:val="24"/>
        </w:rPr>
        <w:t xml:space="preserve"> оперативной реализации управленческих решений, эффективного планирования рабочего (служебного) времени, ведения деловых переговоров, подготовки документо</w:t>
      </w:r>
      <w:r>
        <w:rPr>
          <w:sz w:val="24"/>
          <w:szCs w:val="24"/>
        </w:rPr>
        <w:t xml:space="preserve">в, </w:t>
      </w:r>
      <w:r>
        <w:rPr>
          <w:sz w:val="24"/>
          <w:szCs w:val="24"/>
        </w:rPr>
        <w:lastRenderedPageBreak/>
        <w:t>нормотворческой деятельности, п</w:t>
      </w:r>
      <w:r w:rsidRPr="00A23F0B">
        <w:rPr>
          <w:sz w:val="24"/>
          <w:szCs w:val="24"/>
        </w:rPr>
        <w:t xml:space="preserve">риема, передачи и обработки электронной информации с использованием </w:t>
      </w:r>
      <w:r w:rsidRPr="00A23F0B">
        <w:rPr>
          <w:color w:val="000000"/>
          <w:sz w:val="24"/>
          <w:szCs w:val="24"/>
        </w:rPr>
        <w:t>ПК и оргтехники.</w:t>
      </w:r>
    </w:p>
    <w:p w:rsidR="009A1AA3" w:rsidRPr="00120780" w:rsidRDefault="009A1AA3" w:rsidP="009A1AA3">
      <w:pPr>
        <w:pStyle w:val="ConsPlusNormal"/>
        <w:ind w:firstLine="540"/>
        <w:jc w:val="both"/>
        <w:rPr>
          <w:sz w:val="24"/>
          <w:szCs w:val="24"/>
        </w:rPr>
      </w:pPr>
      <w:r w:rsidRPr="00120780">
        <w:rPr>
          <w:sz w:val="24"/>
          <w:szCs w:val="24"/>
        </w:rPr>
        <w:t xml:space="preserve"> - работы с современными информационными технологиями, информационными системами, оргтехникой и средствами коммуникации;</w:t>
      </w:r>
    </w:p>
    <w:p w:rsidR="009A1AA3" w:rsidRPr="00120780" w:rsidRDefault="009A1AA3" w:rsidP="009A1AA3">
      <w:pPr>
        <w:pStyle w:val="ConsPlusNormal"/>
        <w:ind w:firstLine="540"/>
        <w:jc w:val="both"/>
        <w:rPr>
          <w:sz w:val="24"/>
          <w:szCs w:val="24"/>
        </w:rPr>
      </w:pPr>
      <w:r w:rsidRPr="00120780">
        <w:rPr>
          <w:sz w:val="24"/>
          <w:szCs w:val="24"/>
        </w:rPr>
        <w:t xml:space="preserve">- работы с документами (составление, оформление, анализ, ведение и хранение </w:t>
      </w:r>
      <w:proofErr w:type="gramStart"/>
      <w:r w:rsidRPr="00120780">
        <w:rPr>
          <w:sz w:val="24"/>
          <w:szCs w:val="24"/>
        </w:rPr>
        <w:t>документации</w:t>
      </w:r>
      <w:proofErr w:type="gramEnd"/>
      <w:r w:rsidRPr="00120780">
        <w:rPr>
          <w:sz w:val="24"/>
          <w:szCs w:val="24"/>
        </w:rPr>
        <w:t xml:space="preserve"> и иные практические навыки работы с документами);</w:t>
      </w:r>
    </w:p>
    <w:p w:rsidR="009A1AA3" w:rsidRPr="00120780" w:rsidRDefault="009A1AA3" w:rsidP="009A1AA3">
      <w:pPr>
        <w:pStyle w:val="ConsPlusNormal"/>
        <w:ind w:firstLine="540"/>
        <w:jc w:val="both"/>
        <w:rPr>
          <w:sz w:val="24"/>
          <w:szCs w:val="24"/>
        </w:rPr>
      </w:pPr>
      <w:r w:rsidRPr="00120780">
        <w:rPr>
          <w:sz w:val="24"/>
          <w:szCs w:val="24"/>
        </w:rPr>
        <w:t>- организации личного труда и эффективного планирования рабочего времени;</w:t>
      </w:r>
    </w:p>
    <w:p w:rsidR="009A1AA3" w:rsidRPr="00120780" w:rsidRDefault="009A1AA3" w:rsidP="009A1AA3">
      <w:pPr>
        <w:pStyle w:val="ConsPlusNormal"/>
        <w:ind w:firstLine="540"/>
        <w:jc w:val="both"/>
        <w:rPr>
          <w:sz w:val="24"/>
          <w:szCs w:val="24"/>
        </w:rPr>
      </w:pPr>
      <w:r w:rsidRPr="00120780">
        <w:rPr>
          <w:sz w:val="24"/>
          <w:szCs w:val="24"/>
        </w:rPr>
        <w:t>- делового и профессионального общения.</w:t>
      </w:r>
    </w:p>
    <w:p w:rsidR="009A1AA3" w:rsidRDefault="009A1AA3" w:rsidP="002C5DF6">
      <w:pPr>
        <w:ind w:firstLine="567"/>
        <w:jc w:val="both"/>
      </w:pPr>
    </w:p>
    <w:p w:rsidR="002C5DF6" w:rsidRDefault="002C5DF6" w:rsidP="002C5DF6">
      <w:pPr>
        <w:ind w:firstLine="567"/>
        <w:jc w:val="both"/>
      </w:pPr>
      <w:r>
        <w:t>Условия прохождения муниципальной службы, гарантии и ограничения, связанные с муниципальной службой, определяются федеральными законами и законами Санкт-Петербурга.</w:t>
      </w:r>
    </w:p>
    <w:p w:rsidR="002C5DF6" w:rsidRDefault="002332CA" w:rsidP="002C5DF6">
      <w:pPr>
        <w:ind w:firstLine="567"/>
        <w:jc w:val="both"/>
      </w:pPr>
      <w:r>
        <w:t xml:space="preserve">Дата проведения конкурса – 29.03.2017  года в 16 </w:t>
      </w:r>
      <w:r w:rsidR="002C5DF6">
        <w:t xml:space="preserve">часов 00 минут (время МСК).  Конкурс будет проводиться в помещении Местной Администрации МО </w:t>
      </w:r>
      <w:proofErr w:type="spellStart"/>
      <w:proofErr w:type="gramStart"/>
      <w:r w:rsidR="002C5DF6">
        <w:t>МО</w:t>
      </w:r>
      <w:proofErr w:type="spellEnd"/>
      <w:proofErr w:type="gramEnd"/>
      <w:r w:rsidR="002C5DF6">
        <w:t xml:space="preserve"> № 15  по адресу: 194352, Санкт-Петербург, Сиреневый бульвар, д.18, </w:t>
      </w:r>
      <w:proofErr w:type="spellStart"/>
      <w:r w:rsidR="002C5DF6">
        <w:t>кор</w:t>
      </w:r>
      <w:proofErr w:type="spellEnd"/>
      <w:r w:rsidR="002C5DF6">
        <w:t>. 1, лит. А.</w:t>
      </w:r>
      <w:r>
        <w:t xml:space="preserve"> (тел. 516-63-77).</w:t>
      </w:r>
    </w:p>
    <w:p w:rsidR="002C5DF6" w:rsidRDefault="002C5DF6" w:rsidP="002C5DF6">
      <w:pPr>
        <w:ind w:firstLine="567"/>
        <w:jc w:val="both"/>
      </w:pPr>
    </w:p>
    <w:p w:rsidR="002C5DF6" w:rsidRPr="00992679" w:rsidRDefault="002C5DF6" w:rsidP="002C5DF6">
      <w:pPr>
        <w:jc w:val="both"/>
      </w:pPr>
      <w:r>
        <w:t>Конкурс на замещение вакантной должности</w:t>
      </w:r>
      <w:r w:rsidRPr="00992679">
        <w:t xml:space="preserve"> муниципальной службы проводится в два этапа:</w:t>
      </w:r>
    </w:p>
    <w:p w:rsidR="002C5DF6" w:rsidRPr="00992679" w:rsidRDefault="002C5DF6" w:rsidP="002C5DF6">
      <w:pPr>
        <w:ind w:firstLine="708"/>
        <w:jc w:val="both"/>
      </w:pPr>
      <w:r w:rsidRPr="00992679">
        <w:t>1) первый этап: предварительный квалификационный отбор документов на замещение вакантной должности муниципальной службы;</w:t>
      </w:r>
    </w:p>
    <w:p w:rsidR="00E55948" w:rsidRDefault="002C5DF6" w:rsidP="002C5DF6">
      <w:pPr>
        <w:ind w:firstLine="708"/>
        <w:jc w:val="both"/>
      </w:pPr>
      <w:r w:rsidRPr="00992679">
        <w:t>2) второй этап: оценка профессионального уровня кандидатов на замещение вакантной должности муниципальной службы, их соответствия квалификационн</w:t>
      </w:r>
      <w:r>
        <w:t>ым требованиям к этой</w:t>
      </w:r>
      <w:r w:rsidR="00E55948">
        <w:t xml:space="preserve"> должности.</w:t>
      </w:r>
    </w:p>
    <w:p w:rsidR="00E55948" w:rsidRPr="00212043" w:rsidRDefault="00E55948" w:rsidP="00E55948">
      <w:pPr>
        <w:ind w:firstLine="708"/>
        <w:jc w:val="both"/>
      </w:pPr>
      <w:proofErr w:type="gramStart"/>
      <w:r w:rsidRPr="00992679">
        <w:t>На втором этапе проведения конкурса конкурсная комиссия оценивает кандидатов на основании анализа представленных ими документов об образовании, прохождении муниципальной</w:t>
      </w:r>
      <w:r>
        <w:t xml:space="preserve"> </w:t>
      </w:r>
      <w:r w:rsidRPr="00992679">
        <w:t xml:space="preserve"> или государственной службы, осуществлении другой трудовой деятельнос</w:t>
      </w:r>
      <w:r>
        <w:t xml:space="preserve">ти, а также на основе </w:t>
      </w:r>
      <w:r w:rsidRPr="00E55948">
        <w:rPr>
          <w:b/>
        </w:rPr>
        <w:t xml:space="preserve">конкурсной  процедуры </w:t>
      </w:r>
      <w:r w:rsidRPr="00212043">
        <w:rPr>
          <w:b/>
        </w:rPr>
        <w:t>– индивидуального собеседования</w:t>
      </w:r>
      <w:r w:rsidRPr="00212043">
        <w:t>, позволяющего оценить знание действующего законодательства Российской Федерации и Санкт-Петербурга, Устава Муниципального образования Муниципальный округ № 15 и иных нормативно-правовых актов органов местного самоуправления, а также с выполнением</w:t>
      </w:r>
      <w:proofErr w:type="gramEnd"/>
      <w:r w:rsidRPr="00212043">
        <w:t xml:space="preserve"> должностных обязанностей по вакантной должности муниципальной службы, на замещение которой претендуют кандидаты.</w:t>
      </w:r>
    </w:p>
    <w:p w:rsidR="00E55948" w:rsidRPr="00212043" w:rsidRDefault="00E55948" w:rsidP="00E55948">
      <w:pPr>
        <w:ind w:firstLine="567"/>
        <w:jc w:val="both"/>
      </w:pPr>
      <w:r w:rsidRPr="00212043">
        <w:t>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муниципальной службы, а также требований должностной инструкции.</w:t>
      </w:r>
    </w:p>
    <w:p w:rsidR="00E55948" w:rsidRPr="00212043" w:rsidRDefault="00E55948" w:rsidP="002C5DF6">
      <w:pPr>
        <w:ind w:firstLine="708"/>
        <w:jc w:val="both"/>
      </w:pPr>
    </w:p>
    <w:p w:rsidR="002C5DF6" w:rsidRPr="00212043" w:rsidRDefault="002C5DF6" w:rsidP="002C5DF6">
      <w:pPr>
        <w:ind w:firstLine="567"/>
        <w:jc w:val="both"/>
      </w:pPr>
      <w:r w:rsidRPr="00212043">
        <w:t xml:space="preserve">Прием документов от претендентов на замещение вакантной должности муниципальной службы производится  в течение 10 дней со дня опубликования объявления об их приеме  по рабочим дням с 09-00 до 18-00, пятница до 17. Обед с 13-00 до 14-00, по адресу: Санкт-Петербург, Сиреневый бульвар, д.18, </w:t>
      </w:r>
      <w:proofErr w:type="spellStart"/>
      <w:r w:rsidRPr="00212043">
        <w:t>кор</w:t>
      </w:r>
      <w:proofErr w:type="spellEnd"/>
      <w:r w:rsidRPr="00212043">
        <w:t>. 1, лит. А.</w:t>
      </w:r>
    </w:p>
    <w:p w:rsidR="002C5DF6" w:rsidRPr="00B30C23" w:rsidRDefault="002C5DF6" w:rsidP="002C5DF6">
      <w:pPr>
        <w:ind w:firstLine="567"/>
        <w:jc w:val="both"/>
      </w:pPr>
      <w:r>
        <w:t xml:space="preserve">С информацией о конкурсе можно ознакомиться на официальном сайте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 (</w:t>
      </w:r>
      <w:r w:rsidRPr="00B30C23">
        <w:rPr>
          <w:lang w:val="en-US"/>
        </w:rPr>
        <w:t>www</w:t>
      </w:r>
      <w:r w:rsidRPr="00B30C23">
        <w:t>.</w:t>
      </w:r>
      <w:r w:rsidRPr="00B30C23">
        <w:rPr>
          <w:lang w:val="en-US"/>
        </w:rPr>
        <w:t>mo</w:t>
      </w:r>
      <w:r w:rsidRPr="00B30C23">
        <w:t>15.</w:t>
      </w:r>
      <w:proofErr w:type="spellStart"/>
      <w:r w:rsidRPr="00B30C23">
        <w:rPr>
          <w:lang w:val="en-US"/>
        </w:rPr>
        <w:t>spb</w:t>
      </w:r>
      <w:proofErr w:type="spellEnd"/>
      <w:r w:rsidRPr="00B30C23">
        <w:t>.</w:t>
      </w:r>
      <w:proofErr w:type="spellStart"/>
      <w:r w:rsidRPr="00B30C23">
        <w:rPr>
          <w:lang w:val="en-US"/>
        </w:rPr>
        <w:t>ru</w:t>
      </w:r>
      <w:proofErr w:type="spellEnd"/>
      <w:r w:rsidRPr="00B30C23">
        <w:t>)</w:t>
      </w:r>
    </w:p>
    <w:p w:rsidR="002C5DF6" w:rsidRDefault="002C5DF6" w:rsidP="002C5DF6">
      <w:pPr>
        <w:ind w:firstLine="567"/>
        <w:jc w:val="both"/>
      </w:pPr>
      <w:r>
        <w:t>Телефон для справок: 516-63-77</w:t>
      </w:r>
    </w:p>
    <w:p w:rsidR="002C5DF6" w:rsidRPr="00F83D7D" w:rsidRDefault="002C5DF6" w:rsidP="002C5DF6">
      <w:pPr>
        <w:jc w:val="right"/>
      </w:pPr>
    </w:p>
    <w:p w:rsidR="002C5DF6" w:rsidRDefault="002C5DF6" w:rsidP="002C5DF6">
      <w:pPr>
        <w:jc w:val="right"/>
        <w:rPr>
          <w:sz w:val="20"/>
          <w:szCs w:val="20"/>
        </w:rPr>
      </w:pPr>
    </w:p>
    <w:p w:rsidR="000C770A" w:rsidRDefault="000C770A" w:rsidP="005E42EC">
      <w:pPr>
        <w:spacing w:line="360" w:lineRule="auto"/>
        <w:jc w:val="right"/>
      </w:pPr>
    </w:p>
    <w:p w:rsidR="00D3552E" w:rsidRPr="00D3552E" w:rsidRDefault="00D3552E" w:rsidP="000C770A">
      <w:pPr>
        <w:pStyle w:val="ab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D3552E">
        <w:rPr>
          <w:b/>
          <w:sz w:val="28"/>
          <w:szCs w:val="28"/>
        </w:rPr>
        <w:t>Перечень документов, необходимых для участия в конкурсе: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а) личное заявление, которое регистрируется в журнале учета участников кон</w:t>
      </w:r>
      <w:r w:rsidR="001637CA">
        <w:t>курса</w:t>
      </w:r>
      <w:r>
        <w:t>;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б) собственноручно заполненную и подписанную анкету, форма которой утверждается Правительством Российской Федерации, с приложением фотографии;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в) копию паспорта или заменяющего его документа (соответствующий документ предъявляется лично по прибытии на конкурс),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г) документы, подтверждающие необходимое профессиональное образование, стаж работы и квалификацию:</w:t>
      </w:r>
    </w:p>
    <w:p w:rsidR="000C770A" w:rsidRPr="003D3403" w:rsidRDefault="000C770A" w:rsidP="000C770A">
      <w:pPr>
        <w:pStyle w:val="ab"/>
        <w:spacing w:before="0" w:beforeAutospacing="0" w:after="0" w:afterAutospacing="0" w:line="276" w:lineRule="auto"/>
        <w:jc w:val="both"/>
      </w:pPr>
      <w:r w:rsidRPr="003D3403">
        <w:lastRenderedPageBreak/>
        <w:t>- 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0C770A" w:rsidRPr="003D3403" w:rsidRDefault="000C770A" w:rsidP="000C770A">
      <w:pPr>
        <w:pStyle w:val="ab"/>
        <w:spacing w:before="0" w:beforeAutospacing="0" w:after="0" w:afterAutospacing="0" w:line="276" w:lineRule="auto"/>
        <w:jc w:val="both"/>
      </w:pPr>
      <w:r w:rsidRPr="003D3403">
        <w:t>- копии документов о профессиональном образовании, а также по желанию гражданина — о дополнительном профессиональном образовании, о присвоении ученой степени, ученого звания, заверенные нотариально или кадровыми службами по месту работы (службы);</w:t>
      </w:r>
    </w:p>
    <w:p w:rsidR="000C770A" w:rsidRPr="003D3403" w:rsidRDefault="000C770A" w:rsidP="000C770A">
      <w:pPr>
        <w:pStyle w:val="ab"/>
        <w:spacing w:before="0" w:beforeAutospacing="0" w:after="0" w:afterAutospacing="0" w:line="276" w:lineRule="auto"/>
        <w:jc w:val="both"/>
      </w:pPr>
      <w:proofErr w:type="spellStart"/>
      <w:r w:rsidRPr="003D3403">
        <w:t>д</w:t>
      </w:r>
      <w:proofErr w:type="spellEnd"/>
      <w:r w:rsidRPr="003D3403">
        <w:t>) документ об отсутствии у гражданина заболевания, препятствующего поступлению на муниципальную службу или ее прохождению;</w:t>
      </w:r>
    </w:p>
    <w:p w:rsidR="000C770A" w:rsidRPr="003D3403" w:rsidRDefault="000C770A" w:rsidP="000C770A">
      <w:pPr>
        <w:jc w:val="both"/>
      </w:pPr>
      <w:r>
        <w:t xml:space="preserve">е) </w:t>
      </w:r>
      <w:r w:rsidRPr="003D3403">
        <w:t>сведения о доходах, об имуществе и обязательствах имущественного характера по форме, которые установлены для представления сведений о доходах, об имуществе и обязательствах имущественного характера государственных гражданских служащих и муниципальных служащих Санкт-Петербурга.</w:t>
      </w:r>
    </w:p>
    <w:p w:rsidR="000C770A" w:rsidRPr="003D3403" w:rsidRDefault="000C770A" w:rsidP="000C770A">
      <w:pPr>
        <w:jc w:val="both"/>
      </w:pPr>
      <w:r>
        <w:t>ж</w:t>
      </w:r>
      <w:r w:rsidRPr="003D3403">
        <w:t>) иные документы, предусмотренные действующим законодательством.</w:t>
      </w:r>
    </w:p>
    <w:p w:rsidR="000C770A" w:rsidRDefault="000C770A" w:rsidP="000C770A">
      <w:pPr>
        <w:jc w:val="both"/>
      </w:pPr>
      <w:r w:rsidRPr="003D3403">
        <w:t>Перечисленные документы представляются одновременно с предъявлением оригиналов для сверки. Подлинники документов возвращаются гражданину в день предъявления.</w:t>
      </w:r>
    </w:p>
    <w:p w:rsidR="000C770A" w:rsidRPr="003D3403" w:rsidRDefault="000C770A" w:rsidP="000C770A">
      <w:pPr>
        <w:jc w:val="both"/>
      </w:pPr>
    </w:p>
    <w:p w:rsidR="000C770A" w:rsidRDefault="000C770A" w:rsidP="000C770A">
      <w:pPr>
        <w:spacing w:line="360" w:lineRule="auto"/>
      </w:pPr>
      <w:r>
        <w:t xml:space="preserve"> Документы </w:t>
      </w:r>
      <w:r w:rsidRPr="003D3403">
        <w:t xml:space="preserve"> предоставляются в течение 10 дней со дня опубликования объявления об их приеме.</w:t>
      </w:r>
    </w:p>
    <w:p w:rsidR="00D272F0" w:rsidRDefault="00D272F0" w:rsidP="00A23F0B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D272F0" w:rsidRDefault="00D272F0" w:rsidP="00A23F0B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D272F0" w:rsidRDefault="00D272F0" w:rsidP="00A23F0B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1C1DAF" w:rsidRPr="00030819" w:rsidRDefault="001C1DAF" w:rsidP="001C1DAF">
      <w:pPr>
        <w:spacing w:line="264" w:lineRule="auto"/>
        <w:jc w:val="center"/>
        <w:rPr>
          <w:b/>
        </w:rPr>
      </w:pPr>
      <w:r w:rsidRPr="00030819">
        <w:rPr>
          <w:b/>
        </w:rPr>
        <w:t>ПРОЕКТ</w:t>
      </w:r>
    </w:p>
    <w:p w:rsidR="001C1DAF" w:rsidRDefault="001C1DAF" w:rsidP="001C1DAF">
      <w:pPr>
        <w:spacing w:line="264" w:lineRule="auto"/>
        <w:jc w:val="center"/>
        <w:rPr>
          <w:b/>
        </w:rPr>
      </w:pPr>
      <w:r w:rsidRPr="00030819">
        <w:rPr>
          <w:b/>
        </w:rPr>
        <w:t xml:space="preserve"> трудового договора</w:t>
      </w:r>
    </w:p>
    <w:p w:rsidR="001C1DAF" w:rsidRDefault="001C1DAF" w:rsidP="001C1DAF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1C1DAF" w:rsidRDefault="001C1DAF" w:rsidP="001C1DAF">
      <w:pPr>
        <w:autoSpaceDE w:val="0"/>
        <w:autoSpaceDN w:val="0"/>
        <w:adjustRightInd w:val="0"/>
        <w:ind w:firstLine="708"/>
        <w:jc w:val="both"/>
      </w:pPr>
      <w:r>
        <w:t>Внутригородское муниципальное образование Санкт-Петербурга Муниципальный округ № 15 в лице Представителя нанимателя - Главы Местной Администрации Муниципального образования Муниципальный округ № 15 ____________________, именуемого в дальнейшем «Работодатель», с одной стороны, и __________________, именуемый в дальнейшем «Муниципальный служащий», с другой стороны, заключили настоящий трудовой договор о нижеследующем:</w:t>
      </w:r>
    </w:p>
    <w:p w:rsidR="001C1DAF" w:rsidRPr="00EF7948" w:rsidRDefault="001C1DAF" w:rsidP="001C1DAF">
      <w:pPr>
        <w:shd w:val="clear" w:color="auto" w:fill="FFFFFF"/>
        <w:ind w:left="2160" w:firstLine="720"/>
        <w:rPr>
          <w:b/>
          <w:bCs/>
          <w:color w:val="000000"/>
        </w:rPr>
      </w:pPr>
    </w:p>
    <w:p w:rsidR="001C1DAF" w:rsidRPr="00EF7948" w:rsidRDefault="001C1DAF" w:rsidP="001C1DAF">
      <w:pPr>
        <w:shd w:val="clear" w:color="auto" w:fill="FFFFFF"/>
        <w:ind w:left="2160" w:firstLine="720"/>
      </w:pPr>
      <w:r w:rsidRPr="00EF7948">
        <w:rPr>
          <w:b/>
          <w:bCs/>
          <w:color w:val="000000"/>
        </w:rPr>
        <w:t>1. Предмет трудового договора</w:t>
      </w:r>
    </w:p>
    <w:p w:rsidR="001C1DAF" w:rsidRPr="00EF7948" w:rsidRDefault="001C1DAF" w:rsidP="001C1DAF">
      <w:pPr>
        <w:shd w:val="clear" w:color="auto" w:fill="FFFFFF"/>
        <w:tabs>
          <w:tab w:val="left" w:pos="1435"/>
        </w:tabs>
        <w:ind w:firstLine="720"/>
        <w:jc w:val="both"/>
        <w:rPr>
          <w:color w:val="000000"/>
        </w:rPr>
      </w:pPr>
    </w:p>
    <w:p w:rsidR="001C1DAF" w:rsidRDefault="001C1DAF" w:rsidP="001C1DAF">
      <w:pPr>
        <w:shd w:val="clear" w:color="auto" w:fill="FFFFFF"/>
        <w:tabs>
          <w:tab w:val="left" w:pos="1435"/>
        </w:tabs>
        <w:ind w:firstLine="720"/>
        <w:jc w:val="both"/>
        <w:rPr>
          <w:color w:val="000000"/>
        </w:rPr>
      </w:pPr>
      <w:r w:rsidRPr="00EF7948">
        <w:rPr>
          <w:color w:val="000000"/>
        </w:rPr>
        <w:t xml:space="preserve">1.1. Трудовой договор регулирует трудовые и сопутствующие с ними отношения между </w:t>
      </w:r>
      <w:r>
        <w:rPr>
          <w:color w:val="000000"/>
        </w:rPr>
        <w:t>Работодателем и М</w:t>
      </w:r>
      <w:r w:rsidRPr="00EF7948">
        <w:rPr>
          <w:color w:val="000000"/>
        </w:rPr>
        <w:t>униципальным служащим, связанные с исполнением последним обязанностей</w:t>
      </w:r>
    </w:p>
    <w:p w:rsidR="001C1DAF" w:rsidRDefault="001C1DAF" w:rsidP="001C1DAF">
      <w:pPr>
        <w:shd w:val="clear" w:color="auto" w:fill="FFFFFF"/>
        <w:tabs>
          <w:tab w:val="left" w:pos="1435"/>
          <w:tab w:val="left" w:pos="6159"/>
        </w:tabs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Главного специалиста по делам гражданской обороны, </w:t>
      </w:r>
    </w:p>
    <w:p w:rsidR="001C1DAF" w:rsidRDefault="001C1DAF" w:rsidP="001C1DAF">
      <w:pPr>
        <w:shd w:val="clear" w:color="auto" w:fill="FFFFFF"/>
        <w:tabs>
          <w:tab w:val="left" w:pos="1435"/>
          <w:tab w:val="left" w:pos="6159"/>
        </w:tabs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чрезвычайным ситуациям, благоустройству </w:t>
      </w:r>
    </w:p>
    <w:p w:rsidR="001C1DAF" w:rsidRPr="00743CE3" w:rsidRDefault="001C1DAF" w:rsidP="001C1DAF">
      <w:pPr>
        <w:shd w:val="clear" w:color="auto" w:fill="FFFFFF"/>
        <w:tabs>
          <w:tab w:val="left" w:pos="1435"/>
          <w:tab w:val="left" w:pos="6159"/>
        </w:tabs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и жилищно-коммунальному хозяйству отдела муниципального заказа</w:t>
      </w:r>
    </w:p>
    <w:p w:rsidR="001C1DAF" w:rsidRDefault="001C1DAF" w:rsidP="001C1DAF">
      <w:pPr>
        <w:shd w:val="clear" w:color="auto" w:fill="FFFFFF"/>
        <w:tabs>
          <w:tab w:val="left" w:pos="1435"/>
        </w:tabs>
        <w:ind w:firstLine="720"/>
        <w:rPr>
          <w:color w:val="000000"/>
          <w:sz w:val="20"/>
          <w:szCs w:val="20"/>
        </w:rPr>
      </w:pPr>
      <w:r w:rsidRPr="00EF7948">
        <w:rPr>
          <w:color w:val="000000"/>
          <w:sz w:val="20"/>
          <w:szCs w:val="20"/>
        </w:rPr>
        <w:t xml:space="preserve"> (указать полное наименование должности в соответствии со штатным расписанием)</w:t>
      </w:r>
    </w:p>
    <w:p w:rsidR="001C1DAF" w:rsidRPr="00EF7948" w:rsidRDefault="001C1DAF" w:rsidP="001C1DAF">
      <w:pPr>
        <w:shd w:val="clear" w:color="auto" w:fill="FFFFFF"/>
        <w:tabs>
          <w:tab w:val="left" w:pos="1435"/>
        </w:tabs>
        <w:ind w:firstLine="720"/>
        <w:rPr>
          <w:color w:val="000000"/>
          <w:sz w:val="20"/>
          <w:szCs w:val="20"/>
        </w:rPr>
      </w:pPr>
    </w:p>
    <w:p w:rsidR="001C1DAF" w:rsidRPr="00EF7948" w:rsidRDefault="001C1DAF" w:rsidP="001C1DAF">
      <w:pPr>
        <w:shd w:val="clear" w:color="auto" w:fill="FFFFFF"/>
        <w:tabs>
          <w:tab w:val="left" w:pos="1294"/>
        </w:tabs>
        <w:ind w:firstLine="720"/>
        <w:jc w:val="both"/>
        <w:rPr>
          <w:color w:val="000000"/>
        </w:rPr>
      </w:pPr>
      <w:r w:rsidRPr="00EF7948">
        <w:rPr>
          <w:color w:val="000000"/>
        </w:rPr>
        <w:t xml:space="preserve">1.2. На стороны трудового договора распространяется действие норм действующего трудового законодательства Российской Федерации с особенностями, </w:t>
      </w:r>
      <w:r>
        <w:rPr>
          <w:color w:val="000000"/>
        </w:rPr>
        <w:t xml:space="preserve">предусмотренными Федеральным законом от </w:t>
      </w:r>
      <w:r w:rsidRPr="00E64094">
        <w:t>02.03.2007 N 25-ФЗ</w:t>
      </w:r>
      <w:r>
        <w:t xml:space="preserve"> </w:t>
      </w:r>
      <w:r w:rsidRPr="00E64094">
        <w:t>"О муниципальн</w:t>
      </w:r>
      <w:r>
        <w:t>ой службе в Российской Ф</w:t>
      </w:r>
      <w:r w:rsidRPr="00E64094">
        <w:t>едерации"</w:t>
      </w:r>
      <w:r>
        <w:t xml:space="preserve"> и законодательством о муниципальной службе в Санкт-Петербурге.</w:t>
      </w:r>
    </w:p>
    <w:p w:rsidR="001C1DAF" w:rsidRDefault="001C1DAF" w:rsidP="001C1DAF">
      <w:pPr>
        <w:shd w:val="clear" w:color="auto" w:fill="FFFFFF"/>
        <w:tabs>
          <w:tab w:val="left" w:pos="1294"/>
        </w:tabs>
        <w:ind w:firstLine="720"/>
        <w:rPr>
          <w:color w:val="000000"/>
        </w:rPr>
      </w:pPr>
      <w:r w:rsidRPr="00EF7948">
        <w:rPr>
          <w:color w:val="000000"/>
        </w:rPr>
        <w:t xml:space="preserve">1.3. </w:t>
      </w:r>
      <w:r>
        <w:rPr>
          <w:b/>
          <w:color w:val="000000"/>
        </w:rPr>
        <w:t xml:space="preserve">____________________ </w:t>
      </w:r>
      <w:r w:rsidRPr="00EF7948">
        <w:rPr>
          <w:color w:val="000000"/>
        </w:rPr>
        <w:t xml:space="preserve">назначается на </w:t>
      </w:r>
      <w:r>
        <w:rPr>
          <w:color w:val="000000"/>
        </w:rPr>
        <w:t xml:space="preserve"> старшую </w:t>
      </w:r>
      <w:r w:rsidRPr="00EF7948">
        <w:rPr>
          <w:color w:val="000000"/>
        </w:rPr>
        <w:t xml:space="preserve">муниципальную должность муниципальной службы </w:t>
      </w:r>
    </w:p>
    <w:p w:rsidR="001C1DAF" w:rsidRPr="00EF7948" w:rsidRDefault="001C1DAF" w:rsidP="001C1DAF">
      <w:pPr>
        <w:shd w:val="clear" w:color="auto" w:fill="FFFFFF"/>
        <w:tabs>
          <w:tab w:val="left" w:pos="1294"/>
        </w:tabs>
        <w:ind w:firstLine="720"/>
        <w:rPr>
          <w:color w:val="000000"/>
        </w:rPr>
      </w:pPr>
    </w:p>
    <w:p w:rsidR="001C1DAF" w:rsidRDefault="001C1DAF" w:rsidP="001C1DAF">
      <w:pPr>
        <w:shd w:val="clear" w:color="auto" w:fill="FFFFFF"/>
        <w:tabs>
          <w:tab w:val="left" w:pos="1435"/>
          <w:tab w:val="left" w:pos="6159"/>
        </w:tabs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Главный  специалист  по делам гражданской обороны,</w:t>
      </w:r>
    </w:p>
    <w:p w:rsidR="001C1DAF" w:rsidRDefault="001C1DAF" w:rsidP="001C1DAF">
      <w:pPr>
        <w:shd w:val="clear" w:color="auto" w:fill="FFFFFF"/>
        <w:tabs>
          <w:tab w:val="left" w:pos="1435"/>
          <w:tab w:val="left" w:pos="6159"/>
        </w:tabs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 чрезвычайным ситуациям, благоустройству</w:t>
      </w:r>
    </w:p>
    <w:p w:rsidR="001C1DAF" w:rsidRPr="00743CE3" w:rsidRDefault="001C1DAF" w:rsidP="001C1DAF">
      <w:pPr>
        <w:shd w:val="clear" w:color="auto" w:fill="FFFFFF"/>
        <w:tabs>
          <w:tab w:val="left" w:pos="1435"/>
          <w:tab w:val="left" w:pos="6159"/>
        </w:tabs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 и жилищно-коммунальному хозяйству отдела муниципального заказа</w:t>
      </w:r>
    </w:p>
    <w:p w:rsidR="001C1DAF" w:rsidRDefault="001C1DAF" w:rsidP="001C1DAF">
      <w:pPr>
        <w:shd w:val="clear" w:color="auto" w:fill="FFFFFF"/>
        <w:tabs>
          <w:tab w:val="left" w:pos="1294"/>
        </w:tabs>
        <w:jc w:val="center"/>
        <w:rPr>
          <w:color w:val="000000"/>
          <w:sz w:val="20"/>
          <w:szCs w:val="20"/>
        </w:rPr>
      </w:pPr>
      <w:r w:rsidRPr="00EF7948">
        <w:rPr>
          <w:color w:val="000000"/>
          <w:sz w:val="20"/>
          <w:szCs w:val="20"/>
        </w:rPr>
        <w:t xml:space="preserve"> (указать полное наименование должности)</w:t>
      </w:r>
    </w:p>
    <w:p w:rsidR="001C1DAF" w:rsidRPr="00EF7948" w:rsidRDefault="001C1DAF" w:rsidP="001C1DAF">
      <w:pPr>
        <w:shd w:val="clear" w:color="auto" w:fill="FFFFFF"/>
        <w:tabs>
          <w:tab w:val="left" w:pos="1294"/>
        </w:tabs>
        <w:jc w:val="center"/>
        <w:rPr>
          <w:color w:val="000000"/>
          <w:sz w:val="20"/>
          <w:szCs w:val="20"/>
        </w:rPr>
      </w:pPr>
    </w:p>
    <w:p w:rsidR="001C1DAF" w:rsidRDefault="001C1DAF" w:rsidP="001C1DAF">
      <w:pPr>
        <w:shd w:val="clear" w:color="auto" w:fill="FFFFFF"/>
        <w:tabs>
          <w:tab w:val="left" w:pos="1294"/>
        </w:tabs>
        <w:jc w:val="both"/>
        <w:rPr>
          <w:color w:val="000000"/>
        </w:rPr>
      </w:pPr>
      <w:proofErr w:type="gramStart"/>
      <w:r>
        <w:rPr>
          <w:b/>
          <w:color w:val="000000"/>
        </w:rPr>
        <w:lastRenderedPageBreak/>
        <w:t>с ______________</w:t>
      </w:r>
      <w:r w:rsidRPr="00EF7948">
        <w:rPr>
          <w:b/>
          <w:color w:val="000000"/>
        </w:rPr>
        <w:t xml:space="preserve"> года</w:t>
      </w:r>
      <w:r w:rsidRPr="00EF7948">
        <w:rPr>
          <w:color w:val="000000"/>
        </w:rPr>
        <w:t xml:space="preserve"> с возложением на </w:t>
      </w:r>
      <w:r>
        <w:rPr>
          <w:color w:val="000000"/>
        </w:rPr>
        <w:t>него</w:t>
      </w:r>
      <w:r w:rsidRPr="00EF7948">
        <w:rPr>
          <w:color w:val="000000"/>
        </w:rPr>
        <w:t xml:space="preserve"> обязанностей по этой должности в соответствии</w:t>
      </w:r>
      <w:proofErr w:type="gramEnd"/>
      <w:r w:rsidRPr="00EF7948">
        <w:rPr>
          <w:color w:val="000000"/>
        </w:rPr>
        <w:t xml:space="preserve"> с должностной инструкцией, являющейся неотъемлемой частью трудового договора</w:t>
      </w:r>
      <w:r>
        <w:rPr>
          <w:color w:val="000000"/>
        </w:rPr>
        <w:t xml:space="preserve"> (Приложение).</w:t>
      </w:r>
    </w:p>
    <w:p w:rsidR="001C1DAF" w:rsidRDefault="001C1DAF" w:rsidP="001C1DAF">
      <w:pPr>
        <w:shd w:val="clear" w:color="auto" w:fill="FFFFFF"/>
        <w:tabs>
          <w:tab w:val="left" w:pos="1294"/>
        </w:tabs>
        <w:jc w:val="both"/>
        <w:rPr>
          <w:color w:val="000000"/>
        </w:rPr>
      </w:pPr>
      <w:r>
        <w:rPr>
          <w:color w:val="000000"/>
        </w:rPr>
        <w:t>В случае изменения должностной инструкции действует последняя утвержденная редакция должностной инструкции, с которой ознакомлен муниципальный служащий.</w:t>
      </w:r>
    </w:p>
    <w:p w:rsidR="001C1DAF" w:rsidRPr="00EF7948" w:rsidRDefault="001C1DAF" w:rsidP="001C1DAF">
      <w:pPr>
        <w:shd w:val="clear" w:color="auto" w:fill="FFFFFF"/>
        <w:tabs>
          <w:tab w:val="left" w:pos="1294"/>
        </w:tabs>
        <w:jc w:val="both"/>
        <w:rPr>
          <w:color w:val="000000"/>
        </w:rPr>
      </w:pPr>
      <w:r w:rsidRPr="00EF7948">
        <w:rPr>
          <w:color w:val="000000"/>
        </w:rPr>
        <w:t>.</w:t>
      </w:r>
    </w:p>
    <w:p w:rsidR="001C1DAF" w:rsidRDefault="001C1DAF" w:rsidP="001C1DAF">
      <w:pPr>
        <w:shd w:val="clear" w:color="auto" w:fill="FFFFFF"/>
        <w:tabs>
          <w:tab w:val="left" w:pos="1294"/>
        </w:tabs>
        <w:ind w:firstLine="720"/>
        <w:rPr>
          <w:color w:val="000000"/>
        </w:rPr>
      </w:pPr>
      <w:r w:rsidRPr="00EF7948">
        <w:rPr>
          <w:color w:val="000000"/>
        </w:rPr>
        <w:t xml:space="preserve">1.4. Место работы – </w:t>
      </w:r>
    </w:p>
    <w:p w:rsidR="001C1DAF" w:rsidRPr="00EF7948" w:rsidRDefault="001C1DAF" w:rsidP="001C1DAF">
      <w:pPr>
        <w:shd w:val="clear" w:color="auto" w:fill="FFFFFF"/>
        <w:tabs>
          <w:tab w:val="left" w:pos="1294"/>
        </w:tabs>
        <w:ind w:firstLine="720"/>
        <w:rPr>
          <w:color w:val="000000"/>
        </w:rPr>
      </w:pPr>
    </w:p>
    <w:p w:rsidR="001C1DAF" w:rsidRDefault="001C1DAF" w:rsidP="001C1DAF">
      <w:pPr>
        <w:shd w:val="clear" w:color="auto" w:fill="FFFFFF"/>
        <w:tabs>
          <w:tab w:val="left" w:pos="1294"/>
        </w:tabs>
        <w:ind w:firstLine="720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Отдел муниципального заказа Местной Администрации </w:t>
      </w:r>
    </w:p>
    <w:p w:rsidR="001C1DAF" w:rsidRDefault="001C1DAF" w:rsidP="001C1DAF">
      <w:pPr>
        <w:shd w:val="clear" w:color="auto" w:fill="FFFFFF"/>
        <w:tabs>
          <w:tab w:val="left" w:pos="1294"/>
        </w:tabs>
        <w:ind w:firstLine="720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внутригородского муниципального образования Санкт-Петербурга</w:t>
      </w:r>
    </w:p>
    <w:p w:rsidR="001C1DAF" w:rsidRPr="00EF7948" w:rsidRDefault="001C1DAF" w:rsidP="001C1DAF">
      <w:pPr>
        <w:shd w:val="clear" w:color="auto" w:fill="FFFFFF"/>
        <w:tabs>
          <w:tab w:val="left" w:pos="1294"/>
        </w:tabs>
        <w:ind w:firstLine="720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Муниципальный округ № 15</w:t>
      </w:r>
    </w:p>
    <w:p w:rsidR="001C1DAF" w:rsidRDefault="001C1DAF" w:rsidP="001C1DAF">
      <w:pPr>
        <w:shd w:val="clear" w:color="auto" w:fill="FFFFFF"/>
        <w:tabs>
          <w:tab w:val="left" w:pos="1147"/>
        </w:tabs>
        <w:ind w:firstLine="720"/>
        <w:jc w:val="center"/>
        <w:rPr>
          <w:color w:val="000000"/>
          <w:sz w:val="20"/>
          <w:szCs w:val="20"/>
        </w:rPr>
      </w:pPr>
      <w:r w:rsidRPr="003E79D3">
        <w:rPr>
          <w:color w:val="000000"/>
          <w:sz w:val="20"/>
          <w:szCs w:val="20"/>
        </w:rPr>
        <w:t>(полное наименование структурного подразделения администрации)</w:t>
      </w:r>
    </w:p>
    <w:p w:rsidR="001C1DAF" w:rsidRPr="003E79D3" w:rsidRDefault="001C1DAF" w:rsidP="001C1DAF">
      <w:pPr>
        <w:shd w:val="clear" w:color="auto" w:fill="FFFFFF"/>
        <w:tabs>
          <w:tab w:val="left" w:pos="1147"/>
        </w:tabs>
        <w:ind w:firstLine="720"/>
        <w:jc w:val="center"/>
        <w:rPr>
          <w:color w:val="000000"/>
          <w:sz w:val="20"/>
          <w:szCs w:val="20"/>
        </w:rPr>
      </w:pPr>
    </w:p>
    <w:p w:rsidR="001C1DAF" w:rsidRPr="00EF7948" w:rsidRDefault="001C1DAF" w:rsidP="001C1DAF">
      <w:pPr>
        <w:shd w:val="clear" w:color="auto" w:fill="FFFFFF"/>
        <w:tabs>
          <w:tab w:val="left" w:pos="1147"/>
        </w:tabs>
        <w:ind w:firstLine="720"/>
        <w:jc w:val="both"/>
        <w:rPr>
          <w:color w:val="000000"/>
        </w:rPr>
      </w:pPr>
      <w:r w:rsidRPr="00EF7948">
        <w:rPr>
          <w:color w:val="000000"/>
        </w:rPr>
        <w:t xml:space="preserve">1.5. Муниципальный служащий подчиняется непосредственно </w:t>
      </w:r>
      <w:r>
        <w:rPr>
          <w:color w:val="000000"/>
        </w:rPr>
        <w:t xml:space="preserve"> руководителю отдела муниципального заказа – контрактному управляющему</w:t>
      </w:r>
      <w:r w:rsidRPr="00EF7948">
        <w:rPr>
          <w:color w:val="000000"/>
        </w:rPr>
        <w:t>.</w:t>
      </w:r>
    </w:p>
    <w:p w:rsidR="001C1DAF" w:rsidRPr="003E79D3" w:rsidRDefault="001C1DAF" w:rsidP="001C1DAF">
      <w:pPr>
        <w:shd w:val="clear" w:color="auto" w:fill="FFFFFF"/>
        <w:tabs>
          <w:tab w:val="left" w:pos="1147"/>
        </w:tabs>
        <w:ind w:firstLine="720"/>
        <w:jc w:val="center"/>
        <w:rPr>
          <w:color w:val="000000"/>
          <w:sz w:val="20"/>
          <w:szCs w:val="20"/>
        </w:rPr>
      </w:pPr>
    </w:p>
    <w:p w:rsidR="001C1DAF" w:rsidRPr="00EF7948" w:rsidRDefault="001C1DAF" w:rsidP="001C1DAF">
      <w:pPr>
        <w:shd w:val="clear" w:color="auto" w:fill="FFFFFF"/>
        <w:ind w:left="2160" w:firstLine="720"/>
        <w:jc w:val="both"/>
      </w:pPr>
      <w:r>
        <w:rPr>
          <w:b/>
          <w:bCs/>
          <w:color w:val="000000"/>
        </w:rPr>
        <w:t>2</w:t>
      </w:r>
      <w:r w:rsidRPr="00EF7948">
        <w:rPr>
          <w:b/>
          <w:bCs/>
          <w:color w:val="000000"/>
        </w:rPr>
        <w:t>. Срок заключения трудового договора</w:t>
      </w:r>
    </w:p>
    <w:p w:rsidR="001C1DAF" w:rsidRDefault="001C1DAF" w:rsidP="001C1DAF">
      <w:pPr>
        <w:shd w:val="clear" w:color="auto" w:fill="FFFFFF"/>
        <w:ind w:firstLine="720"/>
        <w:jc w:val="both"/>
        <w:rPr>
          <w:color w:val="000000"/>
        </w:rPr>
      </w:pPr>
      <w:r>
        <w:rPr>
          <w:color w:val="000000"/>
        </w:rPr>
        <w:t>2</w:t>
      </w:r>
      <w:r w:rsidRPr="00EF7948">
        <w:rPr>
          <w:color w:val="000000"/>
        </w:rPr>
        <w:t>.1. Трудовой договор заключ</w:t>
      </w:r>
      <w:r>
        <w:rPr>
          <w:color w:val="000000"/>
        </w:rPr>
        <w:t>ен</w:t>
      </w:r>
      <w:r w:rsidRPr="00EF7948">
        <w:rPr>
          <w:color w:val="000000"/>
        </w:rPr>
        <w:t xml:space="preserve">: </w:t>
      </w:r>
    </w:p>
    <w:p w:rsidR="001C1DAF" w:rsidRPr="00EF7948" w:rsidRDefault="001C1DAF" w:rsidP="001C1DAF">
      <w:pPr>
        <w:shd w:val="clear" w:color="auto" w:fill="FFFFFF"/>
        <w:ind w:firstLine="720"/>
        <w:jc w:val="both"/>
        <w:rPr>
          <w:color w:val="000000"/>
        </w:rPr>
      </w:pPr>
    </w:p>
    <w:p w:rsidR="001C1DAF" w:rsidRDefault="001C1DAF" w:rsidP="001C1DAF">
      <w:pPr>
        <w:shd w:val="clear" w:color="auto" w:fill="FFFFFF"/>
        <w:ind w:firstLine="720"/>
        <w:jc w:val="center"/>
        <w:rPr>
          <w:b/>
          <w:color w:val="000000"/>
        </w:rPr>
      </w:pPr>
      <w:r w:rsidRPr="00EF7948">
        <w:rPr>
          <w:b/>
          <w:color w:val="000000"/>
          <w:u w:val="single"/>
        </w:rPr>
        <w:t xml:space="preserve">на неопределенный срок </w:t>
      </w:r>
      <w:proofErr w:type="gramStart"/>
      <w:r w:rsidRPr="00EF7948">
        <w:rPr>
          <w:b/>
          <w:color w:val="000000"/>
          <w:u w:val="single"/>
        </w:rPr>
        <w:t>с</w:t>
      </w:r>
      <w:proofErr w:type="gramEnd"/>
      <w:r>
        <w:rPr>
          <w:b/>
          <w:color w:val="000000"/>
          <w:u w:val="single"/>
        </w:rPr>
        <w:t xml:space="preserve"> ______________</w:t>
      </w:r>
      <w:r w:rsidRPr="00EF7948">
        <w:rPr>
          <w:b/>
          <w:color w:val="000000"/>
        </w:rPr>
        <w:t>.</w:t>
      </w:r>
    </w:p>
    <w:p w:rsidR="001C1DAF" w:rsidRPr="00EF7948" w:rsidRDefault="001C1DAF" w:rsidP="001C1DAF">
      <w:pPr>
        <w:shd w:val="clear" w:color="auto" w:fill="FFFFFF"/>
        <w:ind w:firstLine="720"/>
        <w:jc w:val="center"/>
        <w:rPr>
          <w:b/>
          <w:color w:val="000000"/>
        </w:rPr>
      </w:pPr>
    </w:p>
    <w:p w:rsidR="001C1DAF" w:rsidRPr="00EF7948" w:rsidRDefault="001C1DAF" w:rsidP="001C1DAF">
      <w:pPr>
        <w:shd w:val="clear" w:color="auto" w:fill="FFFFFF"/>
        <w:ind w:firstLine="720"/>
        <w:jc w:val="both"/>
        <w:rPr>
          <w:bCs/>
          <w:color w:val="000000"/>
        </w:rPr>
      </w:pPr>
      <w:r>
        <w:rPr>
          <w:bCs/>
          <w:color w:val="000000"/>
        </w:rPr>
        <w:t>2</w:t>
      </w:r>
      <w:r w:rsidRPr="00EF7948">
        <w:rPr>
          <w:bCs/>
          <w:color w:val="000000"/>
        </w:rPr>
        <w:t>.2. Испытательный срок не устанавлива</w:t>
      </w:r>
      <w:r>
        <w:rPr>
          <w:bCs/>
          <w:color w:val="000000"/>
        </w:rPr>
        <w:t>лся</w:t>
      </w:r>
      <w:r w:rsidRPr="00EF7948">
        <w:rPr>
          <w:bCs/>
          <w:color w:val="000000"/>
        </w:rPr>
        <w:t>.</w:t>
      </w:r>
    </w:p>
    <w:p w:rsidR="001C1DAF" w:rsidRDefault="001C1DAF" w:rsidP="001C1DAF">
      <w:pPr>
        <w:shd w:val="clear" w:color="auto" w:fill="FFFFFF"/>
        <w:ind w:left="2160" w:firstLine="720"/>
        <w:jc w:val="both"/>
        <w:rPr>
          <w:b/>
          <w:bCs/>
          <w:color w:val="000000"/>
        </w:rPr>
      </w:pPr>
    </w:p>
    <w:p w:rsidR="001C1DAF" w:rsidRDefault="001C1DAF" w:rsidP="001C1DAF">
      <w:pPr>
        <w:autoSpaceDE w:val="0"/>
        <w:autoSpaceDN w:val="0"/>
        <w:adjustRightInd w:val="0"/>
        <w:ind w:firstLine="708"/>
        <w:jc w:val="both"/>
      </w:pPr>
      <w:r>
        <w:t>2.3. Служба по данному договору является для Муниципального служащего основным местом работы.</w:t>
      </w:r>
    </w:p>
    <w:p w:rsidR="001C1DAF" w:rsidRPr="00EF7948" w:rsidRDefault="001C1DAF" w:rsidP="001C1DAF">
      <w:pPr>
        <w:shd w:val="clear" w:color="auto" w:fill="FFFFFF"/>
        <w:jc w:val="both"/>
        <w:rPr>
          <w:b/>
          <w:bCs/>
          <w:color w:val="000000"/>
        </w:rPr>
      </w:pPr>
    </w:p>
    <w:p w:rsidR="001C1DAF" w:rsidRDefault="001C1DAF" w:rsidP="001C1DAF">
      <w:pPr>
        <w:autoSpaceDE w:val="0"/>
        <w:autoSpaceDN w:val="0"/>
        <w:adjustRightInd w:val="0"/>
        <w:ind w:firstLine="360"/>
        <w:jc w:val="center"/>
        <w:rPr>
          <w:b/>
          <w:bCs/>
          <w:noProof/>
          <w:color w:val="000000"/>
        </w:rPr>
      </w:pPr>
      <w:r>
        <w:rPr>
          <w:b/>
          <w:bCs/>
          <w:noProof/>
          <w:color w:val="000000"/>
        </w:rPr>
        <w:t>3</w:t>
      </w:r>
      <w:r w:rsidRPr="00B23E37">
        <w:rPr>
          <w:b/>
          <w:bCs/>
          <w:noProof/>
          <w:color w:val="000000"/>
        </w:rPr>
        <w:t>. Права и обязанности Муниципального служащего</w:t>
      </w:r>
    </w:p>
    <w:p w:rsidR="001C1DAF" w:rsidRPr="00B23E37" w:rsidRDefault="001C1DAF" w:rsidP="001C1DAF">
      <w:pPr>
        <w:autoSpaceDE w:val="0"/>
        <w:autoSpaceDN w:val="0"/>
        <w:adjustRightInd w:val="0"/>
        <w:ind w:firstLine="360"/>
        <w:jc w:val="center"/>
      </w:pPr>
    </w:p>
    <w:p w:rsidR="001C1DAF" w:rsidRDefault="001C1DAF" w:rsidP="001C1DAF">
      <w:pPr>
        <w:autoSpaceDE w:val="0"/>
        <w:autoSpaceDN w:val="0"/>
        <w:adjustRightInd w:val="0"/>
        <w:ind w:firstLine="709"/>
        <w:jc w:val="both"/>
        <w:rPr>
          <w:noProof/>
        </w:rPr>
      </w:pPr>
      <w:r>
        <w:rPr>
          <w:noProof/>
        </w:rPr>
        <w:t>3</w:t>
      </w:r>
      <w:r w:rsidRPr="00B23E37">
        <w:rPr>
          <w:noProof/>
        </w:rPr>
        <w:t xml:space="preserve">.1. </w:t>
      </w:r>
      <w:proofErr w:type="gramStart"/>
      <w:r w:rsidRPr="00B23E37">
        <w:rPr>
          <w:b/>
          <w:noProof/>
        </w:rPr>
        <w:t>Муниципальный служащий</w:t>
      </w:r>
      <w:r w:rsidRPr="00B23E37">
        <w:rPr>
          <w:noProof/>
        </w:rPr>
        <w:t xml:space="preserve"> имеет права, предусмотренные статьей 11 и другими положениями Федерального закона от </w:t>
      </w:r>
      <w:r>
        <w:t xml:space="preserve">02.03.2007 </w:t>
      </w:r>
      <w:r w:rsidRPr="00B23E37">
        <w:rPr>
          <w:noProof/>
        </w:rPr>
        <w:t>№ 25-ФЗ "О муниципальной службе в Российской Федерации",</w:t>
      </w:r>
      <w:r>
        <w:rPr>
          <w:noProof/>
        </w:rPr>
        <w:t xml:space="preserve"> статьей 21 Трудового кодекса РФ,</w:t>
      </w:r>
      <w:r w:rsidRPr="00B23E37">
        <w:rPr>
          <w:noProof/>
        </w:rPr>
        <w:t xml:space="preserve"> иными нормативными актами о муниципальной службе, в том числе расторгнуть трудовой договор и уволиться с муниципальной службы по собственной инициативе, предупредив об этом </w:t>
      </w:r>
      <w:r>
        <w:rPr>
          <w:b/>
          <w:noProof/>
        </w:rPr>
        <w:t>Работодателя</w:t>
      </w:r>
      <w:r w:rsidRPr="00B23E37">
        <w:rPr>
          <w:noProof/>
        </w:rPr>
        <w:t xml:space="preserve"> в письменной форме за две недели, если иной срок не</w:t>
      </w:r>
      <w:proofErr w:type="gramEnd"/>
      <w:r w:rsidRPr="00B23E37">
        <w:rPr>
          <w:noProof/>
        </w:rPr>
        <w:t xml:space="preserve"> установлен Трудовым Кодексом Российской Федерации или иным федеральным законом.</w:t>
      </w:r>
    </w:p>
    <w:p w:rsidR="001C1DAF" w:rsidRPr="00B23E37" w:rsidRDefault="001C1DAF" w:rsidP="001C1DAF">
      <w:pPr>
        <w:autoSpaceDE w:val="0"/>
        <w:autoSpaceDN w:val="0"/>
        <w:adjustRightInd w:val="0"/>
        <w:ind w:firstLine="709"/>
        <w:jc w:val="both"/>
        <w:rPr>
          <w:noProof/>
        </w:rPr>
      </w:pPr>
      <w:r>
        <w:rPr>
          <w:noProof/>
        </w:rPr>
        <w:t xml:space="preserve">3.2. </w:t>
      </w:r>
      <w:r w:rsidRPr="00B23E37">
        <w:rPr>
          <w:b/>
          <w:noProof/>
        </w:rPr>
        <w:t>Муниципальный служащий</w:t>
      </w:r>
      <w:r w:rsidRPr="00B23E37">
        <w:rPr>
          <w:noProof/>
        </w:rPr>
        <w:t xml:space="preserve"> обязан </w:t>
      </w:r>
      <w:r>
        <w:rPr>
          <w:noProof/>
        </w:rPr>
        <w:t>исполнять должностные обязанности</w:t>
      </w:r>
      <w:r w:rsidRPr="00B23E37">
        <w:rPr>
          <w:noProof/>
        </w:rPr>
        <w:t>,  возложенн</w:t>
      </w:r>
      <w:r>
        <w:rPr>
          <w:noProof/>
        </w:rPr>
        <w:t>ые</w:t>
      </w:r>
      <w:r w:rsidRPr="00B23E37">
        <w:rPr>
          <w:noProof/>
        </w:rPr>
        <w:t xml:space="preserve"> на него настоящим трудовым договором, должностной инструкцией,</w:t>
      </w:r>
      <w:r>
        <w:rPr>
          <w:noProof/>
        </w:rPr>
        <w:t xml:space="preserve"> </w:t>
      </w:r>
      <w:r w:rsidRPr="00B23E37">
        <w:rPr>
          <w:noProof/>
        </w:rPr>
        <w:t>а также соблю</w:t>
      </w:r>
      <w:r>
        <w:rPr>
          <w:noProof/>
        </w:rPr>
        <w:t>дать</w:t>
      </w:r>
      <w:r w:rsidRPr="00B23E37">
        <w:rPr>
          <w:noProof/>
        </w:rPr>
        <w:t xml:space="preserve"> правил</w:t>
      </w:r>
      <w:r>
        <w:rPr>
          <w:noProof/>
        </w:rPr>
        <w:t>а</w:t>
      </w:r>
      <w:r w:rsidRPr="00B23E37">
        <w:rPr>
          <w:noProof/>
        </w:rPr>
        <w:t xml:space="preserve">  внутреннего трудового распорядка</w:t>
      </w:r>
      <w:r>
        <w:rPr>
          <w:noProof/>
        </w:rPr>
        <w:t>.</w:t>
      </w:r>
    </w:p>
    <w:p w:rsidR="001C1DAF" w:rsidRDefault="001C1DAF" w:rsidP="001C1DAF">
      <w:pPr>
        <w:autoSpaceDE w:val="0"/>
        <w:autoSpaceDN w:val="0"/>
        <w:adjustRightInd w:val="0"/>
        <w:ind w:firstLine="709"/>
        <w:jc w:val="both"/>
      </w:pPr>
      <w:r>
        <w:rPr>
          <w:noProof/>
        </w:rPr>
        <w:t>3.3</w:t>
      </w:r>
      <w:r w:rsidRPr="00B23E37">
        <w:rPr>
          <w:noProof/>
        </w:rPr>
        <w:t xml:space="preserve">. </w:t>
      </w:r>
      <w:r w:rsidRPr="00B23E37">
        <w:rPr>
          <w:b/>
          <w:noProof/>
        </w:rPr>
        <w:t>Муниципальный служащий</w:t>
      </w:r>
      <w:r w:rsidRPr="00B23E37">
        <w:rPr>
          <w:noProof/>
        </w:rPr>
        <w:t xml:space="preserve"> обязан исполнять </w:t>
      </w:r>
      <w:r>
        <w:rPr>
          <w:noProof/>
        </w:rPr>
        <w:t>требования статьи 21 Трудового кодекса РФ</w:t>
      </w:r>
      <w:r w:rsidRPr="00B23E37">
        <w:rPr>
          <w:noProof/>
        </w:rPr>
        <w:t xml:space="preserve">, соблюдать ограничения и не нарушать запреты, связанные с муниципальной службой, установленные Федеральным законом от </w:t>
      </w:r>
      <w:r>
        <w:t xml:space="preserve">02.03.2007 </w:t>
      </w:r>
      <w:r w:rsidRPr="00B23E37">
        <w:rPr>
          <w:noProof/>
        </w:rPr>
        <w:t>№ 25-ФЗ "О муниципальной службе в Россий</w:t>
      </w:r>
      <w:r>
        <w:rPr>
          <w:noProof/>
        </w:rPr>
        <w:t>с</w:t>
      </w:r>
      <w:r w:rsidRPr="00B23E37">
        <w:rPr>
          <w:noProof/>
        </w:rPr>
        <w:t xml:space="preserve">кой Федерации". </w:t>
      </w:r>
    </w:p>
    <w:p w:rsidR="001C1DAF" w:rsidRDefault="001C1DAF" w:rsidP="001C1DAF">
      <w:pPr>
        <w:autoSpaceDE w:val="0"/>
        <w:autoSpaceDN w:val="0"/>
        <w:adjustRightInd w:val="0"/>
        <w:ind w:firstLine="709"/>
        <w:jc w:val="both"/>
      </w:pPr>
      <w:r>
        <w:t xml:space="preserve">3.4. </w:t>
      </w:r>
      <w:r w:rsidRPr="00CE44FA">
        <w:rPr>
          <w:b/>
        </w:rPr>
        <w:t>Муниципальный служащий</w:t>
      </w:r>
      <w:r>
        <w:t xml:space="preserve"> 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 </w:t>
      </w:r>
    </w:p>
    <w:p w:rsidR="001C1DAF" w:rsidRDefault="001C1DAF" w:rsidP="001C1DAF">
      <w:pPr>
        <w:autoSpaceDE w:val="0"/>
        <w:autoSpaceDN w:val="0"/>
        <w:adjustRightInd w:val="0"/>
        <w:ind w:firstLine="709"/>
        <w:jc w:val="both"/>
      </w:pPr>
      <w:r>
        <w:t xml:space="preserve">3.5. </w:t>
      </w:r>
      <w:r w:rsidRPr="00CE44FA">
        <w:rPr>
          <w:b/>
        </w:rPr>
        <w:t>Муниципальный служащий</w:t>
      </w:r>
      <w:r>
        <w:t xml:space="preserve"> обязан представлять в установленном порядке предусмотренные </w:t>
      </w:r>
      <w:hyperlink r:id="rId7" w:history="1">
        <w:r w:rsidRPr="00BB4E33">
          <w:t>законодательством</w:t>
        </w:r>
      </w:hyperlink>
      <w:r>
        <w:t xml:space="preserve"> Российской Федерации сведения о себе и членах своей семьи.</w:t>
      </w:r>
    </w:p>
    <w:p w:rsidR="001C1DAF" w:rsidRDefault="001C1DAF" w:rsidP="001C1DAF">
      <w:pPr>
        <w:autoSpaceDE w:val="0"/>
        <w:autoSpaceDN w:val="0"/>
        <w:adjustRightInd w:val="0"/>
        <w:ind w:firstLine="709"/>
        <w:jc w:val="both"/>
      </w:pPr>
      <w:r>
        <w:t xml:space="preserve">3.6. </w:t>
      </w:r>
      <w:r w:rsidRPr="00CE44FA">
        <w:rPr>
          <w:b/>
        </w:rPr>
        <w:t>Муниципальный служащий</w:t>
      </w:r>
      <w:r>
        <w:t xml:space="preserve"> обязан принимать меры по недопущению любой возможности возникновения конфликта интересов.</w:t>
      </w:r>
    </w:p>
    <w:p w:rsidR="001C1DAF" w:rsidRDefault="001C1DAF" w:rsidP="001C1DAF">
      <w:pPr>
        <w:autoSpaceDE w:val="0"/>
        <w:autoSpaceDN w:val="0"/>
        <w:adjustRightInd w:val="0"/>
        <w:ind w:firstLine="709"/>
        <w:jc w:val="both"/>
      </w:pPr>
      <w:r>
        <w:t xml:space="preserve">3.7. </w:t>
      </w:r>
      <w:r w:rsidRPr="00CE44FA">
        <w:rPr>
          <w:b/>
        </w:rPr>
        <w:t>Муниципальный служащий</w:t>
      </w:r>
      <w:r>
        <w:t xml:space="preserve"> обязан в письменной форме уведомить своего непосредственного начальника о возникшем конфликте интересов или о возможности его возникновения, как только ему станет об этом известно.</w:t>
      </w:r>
    </w:p>
    <w:p w:rsidR="001C1DAF" w:rsidRDefault="001C1DAF" w:rsidP="001C1DAF">
      <w:pPr>
        <w:autoSpaceDE w:val="0"/>
        <w:autoSpaceDN w:val="0"/>
        <w:adjustRightInd w:val="0"/>
        <w:ind w:firstLine="709"/>
        <w:jc w:val="both"/>
      </w:pPr>
      <w:r>
        <w:lastRenderedPageBreak/>
        <w:t xml:space="preserve">3.8. </w:t>
      </w:r>
      <w:proofErr w:type="gramStart"/>
      <w:r>
        <w:t>Гражданин, замещавший должность муниципальной службы, включенную в перечень должностей, установленный нормативными правовыми актами Российской Федерации,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</w:t>
      </w:r>
      <w:proofErr w:type="gramEnd"/>
      <w:r>
        <w:t xml:space="preserve"> должностные (служебные) обязанности муниципального служащего, без согласия соответствующей комиссии по соблюдению требований к служебному поведению муниципальных служащих и урегулированию конфликта интересов, которое дается в </w:t>
      </w:r>
      <w:hyperlink r:id="rId8" w:history="1">
        <w:r w:rsidRPr="00BB4E33">
          <w:t>порядке</w:t>
        </w:r>
      </w:hyperlink>
      <w:r w:rsidRPr="00BB4E33">
        <w:t>,</w:t>
      </w:r>
      <w:r>
        <w:t xml:space="preserve"> устанавливаемом нормативными правовыми актами Российской Федерации.</w:t>
      </w:r>
    </w:p>
    <w:p w:rsidR="001C1DAF" w:rsidRDefault="001C1DAF" w:rsidP="001C1DAF">
      <w:pPr>
        <w:autoSpaceDE w:val="0"/>
        <w:autoSpaceDN w:val="0"/>
        <w:adjustRightInd w:val="0"/>
        <w:ind w:firstLine="360"/>
        <w:jc w:val="center"/>
        <w:rPr>
          <w:b/>
          <w:bCs/>
          <w:noProof/>
          <w:color w:val="000000"/>
        </w:rPr>
      </w:pPr>
    </w:p>
    <w:p w:rsidR="001C1DAF" w:rsidRDefault="001C1DAF" w:rsidP="001C1DAF">
      <w:pPr>
        <w:autoSpaceDE w:val="0"/>
        <w:autoSpaceDN w:val="0"/>
        <w:adjustRightInd w:val="0"/>
        <w:ind w:firstLine="360"/>
        <w:jc w:val="center"/>
        <w:rPr>
          <w:b/>
          <w:bCs/>
          <w:noProof/>
          <w:color w:val="000000"/>
        </w:rPr>
      </w:pPr>
      <w:r>
        <w:rPr>
          <w:b/>
          <w:bCs/>
          <w:noProof/>
          <w:color w:val="000000"/>
        </w:rPr>
        <w:t>4</w:t>
      </w:r>
      <w:r w:rsidRPr="00B23E37">
        <w:rPr>
          <w:b/>
          <w:bCs/>
          <w:noProof/>
          <w:color w:val="000000"/>
        </w:rPr>
        <w:t xml:space="preserve">. Права и обязанности </w:t>
      </w:r>
      <w:r>
        <w:rPr>
          <w:b/>
          <w:bCs/>
          <w:noProof/>
          <w:color w:val="000000"/>
        </w:rPr>
        <w:t>Работодателя</w:t>
      </w:r>
    </w:p>
    <w:p w:rsidR="001C1DAF" w:rsidRPr="00B23E37" w:rsidRDefault="001C1DAF" w:rsidP="001C1DAF">
      <w:pPr>
        <w:autoSpaceDE w:val="0"/>
        <w:autoSpaceDN w:val="0"/>
        <w:adjustRightInd w:val="0"/>
        <w:ind w:firstLine="360"/>
        <w:jc w:val="center"/>
      </w:pPr>
    </w:p>
    <w:p w:rsidR="001C1DAF" w:rsidRPr="00B23E37" w:rsidRDefault="001C1DAF" w:rsidP="001C1DAF">
      <w:pPr>
        <w:autoSpaceDE w:val="0"/>
        <w:autoSpaceDN w:val="0"/>
        <w:adjustRightInd w:val="0"/>
        <w:ind w:firstLine="360"/>
        <w:jc w:val="both"/>
      </w:pPr>
      <w:r>
        <w:rPr>
          <w:noProof/>
        </w:rPr>
        <w:t>4</w:t>
      </w:r>
      <w:r w:rsidRPr="00B23E37">
        <w:rPr>
          <w:noProof/>
        </w:rPr>
        <w:t xml:space="preserve">.1. </w:t>
      </w:r>
      <w:r>
        <w:rPr>
          <w:b/>
          <w:noProof/>
        </w:rPr>
        <w:t>Работодатель</w:t>
      </w:r>
      <w:r w:rsidRPr="00B23E37">
        <w:rPr>
          <w:noProof/>
        </w:rPr>
        <w:t xml:space="preserve"> имеет право:</w:t>
      </w:r>
    </w:p>
    <w:p w:rsidR="001C1DAF" w:rsidRPr="00B23E37" w:rsidRDefault="001C1DAF" w:rsidP="001C1DAF">
      <w:pPr>
        <w:autoSpaceDE w:val="0"/>
        <w:autoSpaceDN w:val="0"/>
        <w:adjustRightInd w:val="0"/>
        <w:ind w:firstLine="360"/>
        <w:jc w:val="both"/>
        <w:rPr>
          <w:noProof/>
        </w:rPr>
      </w:pPr>
      <w:r>
        <w:rPr>
          <w:noProof/>
        </w:rPr>
        <w:t xml:space="preserve">- </w:t>
      </w:r>
      <w:r w:rsidRPr="00B23E37">
        <w:rPr>
          <w:noProof/>
        </w:rPr>
        <w:t xml:space="preserve">заключать, изменять и расторгать трудовой договор с работником в порядке и на условиях, установленных Трудовым Кодексом Российской Федерации, Федеральным законом от </w:t>
      </w:r>
      <w:r>
        <w:t xml:space="preserve">02.03.2007 </w:t>
      </w:r>
      <w:r>
        <w:rPr>
          <w:noProof/>
        </w:rPr>
        <w:t xml:space="preserve">№ </w:t>
      </w:r>
      <w:r w:rsidRPr="00B23E37">
        <w:rPr>
          <w:noProof/>
        </w:rPr>
        <w:t>25-ФЗ "О муниципальной службе в Россий</w:t>
      </w:r>
      <w:r>
        <w:rPr>
          <w:noProof/>
        </w:rPr>
        <w:t>с</w:t>
      </w:r>
      <w:r w:rsidRPr="00B23E37">
        <w:rPr>
          <w:noProof/>
        </w:rPr>
        <w:t>кой Федерации";</w:t>
      </w:r>
    </w:p>
    <w:p w:rsidR="001C1DAF" w:rsidRDefault="001C1DAF" w:rsidP="001C1DAF">
      <w:pPr>
        <w:autoSpaceDE w:val="0"/>
        <w:autoSpaceDN w:val="0"/>
        <w:adjustRightInd w:val="0"/>
        <w:ind w:firstLine="360"/>
        <w:jc w:val="both"/>
        <w:rPr>
          <w:noProof/>
        </w:rPr>
      </w:pPr>
      <w:r>
        <w:rPr>
          <w:noProof/>
        </w:rPr>
        <w:t xml:space="preserve">- </w:t>
      </w:r>
      <w:r w:rsidRPr="00B23E37">
        <w:rPr>
          <w:noProof/>
        </w:rPr>
        <w:t xml:space="preserve">требовать от </w:t>
      </w:r>
      <w:r w:rsidRPr="00E746FB">
        <w:rPr>
          <w:noProof/>
        </w:rPr>
        <w:t>Муниципального служащего</w:t>
      </w:r>
      <w:r w:rsidRPr="00B23E37">
        <w:rPr>
          <w:noProof/>
        </w:rPr>
        <w:t xml:space="preserve"> исполнения должностных обязанностей,  возложенных на него настоящим трудовым договором, должностной инструкцией, а также соблюдения правил  внутреннего трудового распорядка;</w:t>
      </w:r>
    </w:p>
    <w:p w:rsidR="001C1DAF" w:rsidRPr="00B23E37" w:rsidRDefault="001C1DAF" w:rsidP="001C1DAF">
      <w:pPr>
        <w:autoSpaceDE w:val="0"/>
        <w:autoSpaceDN w:val="0"/>
        <w:adjustRightInd w:val="0"/>
        <w:ind w:firstLine="360"/>
        <w:jc w:val="both"/>
      </w:pPr>
      <w:r>
        <w:rPr>
          <w:noProof/>
        </w:rPr>
        <w:t xml:space="preserve">- </w:t>
      </w:r>
      <w:r w:rsidRPr="00B23E37">
        <w:rPr>
          <w:noProof/>
        </w:rPr>
        <w:t xml:space="preserve">поощрять </w:t>
      </w:r>
      <w:r w:rsidRPr="00E746FB">
        <w:rPr>
          <w:noProof/>
        </w:rPr>
        <w:t>Муниципального служащего</w:t>
      </w:r>
      <w:r w:rsidRPr="00B23E37">
        <w:rPr>
          <w:noProof/>
        </w:rPr>
        <w:t xml:space="preserve"> за безупречную и эффективную муниципальную службу;</w:t>
      </w:r>
    </w:p>
    <w:p w:rsidR="001C1DAF" w:rsidRPr="00B23E37" w:rsidRDefault="001C1DAF" w:rsidP="001C1DAF">
      <w:pPr>
        <w:autoSpaceDE w:val="0"/>
        <w:autoSpaceDN w:val="0"/>
        <w:adjustRightInd w:val="0"/>
        <w:ind w:firstLine="360"/>
        <w:jc w:val="both"/>
      </w:pPr>
      <w:r>
        <w:rPr>
          <w:noProof/>
        </w:rPr>
        <w:t xml:space="preserve">- </w:t>
      </w:r>
      <w:r w:rsidRPr="00B23E37">
        <w:rPr>
          <w:noProof/>
        </w:rPr>
        <w:t xml:space="preserve">привлекать </w:t>
      </w:r>
      <w:r w:rsidRPr="00E746FB">
        <w:rPr>
          <w:noProof/>
        </w:rPr>
        <w:t>Муниципального служащего</w:t>
      </w:r>
      <w:r w:rsidRPr="00B23E37">
        <w:rPr>
          <w:noProof/>
        </w:rPr>
        <w:t xml:space="preserve"> к дисциплинарной ответственности в случае совершения им дисциплинарного проступка;</w:t>
      </w:r>
    </w:p>
    <w:p w:rsidR="001C1DAF" w:rsidRDefault="001C1DAF" w:rsidP="001C1DAF">
      <w:pPr>
        <w:autoSpaceDE w:val="0"/>
        <w:autoSpaceDN w:val="0"/>
        <w:adjustRightInd w:val="0"/>
        <w:ind w:firstLine="360"/>
        <w:jc w:val="both"/>
        <w:rPr>
          <w:noProof/>
        </w:rPr>
      </w:pPr>
      <w:r>
        <w:rPr>
          <w:noProof/>
        </w:rPr>
        <w:t xml:space="preserve">- </w:t>
      </w:r>
      <w:r w:rsidRPr="00B23E37">
        <w:rPr>
          <w:noProof/>
        </w:rPr>
        <w:t xml:space="preserve">реализовывать иные права, предусмотренные Трудовым Кодексом Российской Федерации, Федеральным законом от </w:t>
      </w:r>
      <w:r>
        <w:t xml:space="preserve">02.03.2007 </w:t>
      </w:r>
      <w:r>
        <w:rPr>
          <w:noProof/>
        </w:rPr>
        <w:t xml:space="preserve">№ </w:t>
      </w:r>
      <w:r w:rsidRPr="00B23E37">
        <w:rPr>
          <w:noProof/>
        </w:rPr>
        <w:t>25-ФЗ "О муниципальной службе в Россий</w:t>
      </w:r>
      <w:r>
        <w:rPr>
          <w:noProof/>
        </w:rPr>
        <w:t>с</w:t>
      </w:r>
      <w:r w:rsidRPr="00B23E37">
        <w:rPr>
          <w:noProof/>
        </w:rPr>
        <w:t>кой Федерации", иными нормативными правовыми актами о муниципальной службе.</w:t>
      </w:r>
    </w:p>
    <w:p w:rsidR="001C1DAF" w:rsidRPr="00B23E37" w:rsidRDefault="001C1DAF" w:rsidP="001C1DAF">
      <w:pPr>
        <w:autoSpaceDE w:val="0"/>
        <w:autoSpaceDN w:val="0"/>
        <w:adjustRightInd w:val="0"/>
        <w:ind w:firstLine="360"/>
        <w:jc w:val="both"/>
      </w:pPr>
    </w:p>
    <w:p w:rsidR="001C1DAF" w:rsidRDefault="001C1DAF" w:rsidP="001C1DAF">
      <w:pPr>
        <w:autoSpaceDE w:val="0"/>
        <w:autoSpaceDN w:val="0"/>
        <w:adjustRightInd w:val="0"/>
        <w:ind w:firstLine="360"/>
        <w:jc w:val="both"/>
        <w:rPr>
          <w:noProof/>
        </w:rPr>
      </w:pPr>
      <w:r>
        <w:rPr>
          <w:noProof/>
        </w:rPr>
        <w:t>4</w:t>
      </w:r>
      <w:r w:rsidRPr="00B23E37">
        <w:rPr>
          <w:noProof/>
        </w:rPr>
        <w:t xml:space="preserve">.2. </w:t>
      </w:r>
      <w:r>
        <w:rPr>
          <w:b/>
          <w:noProof/>
        </w:rPr>
        <w:t>Рботодатель</w:t>
      </w:r>
      <w:r w:rsidRPr="00B23E37">
        <w:rPr>
          <w:noProof/>
        </w:rPr>
        <w:t xml:space="preserve"> обязан:</w:t>
      </w:r>
    </w:p>
    <w:p w:rsidR="001C1DAF" w:rsidRPr="00B23E37" w:rsidRDefault="001C1DAF" w:rsidP="001C1DAF">
      <w:pPr>
        <w:autoSpaceDE w:val="0"/>
        <w:autoSpaceDN w:val="0"/>
        <w:adjustRightInd w:val="0"/>
        <w:ind w:firstLine="360"/>
        <w:jc w:val="both"/>
      </w:pPr>
    </w:p>
    <w:p w:rsidR="001C1DAF" w:rsidRPr="00B23E37" w:rsidRDefault="001C1DAF" w:rsidP="001C1DAF">
      <w:pPr>
        <w:autoSpaceDE w:val="0"/>
        <w:autoSpaceDN w:val="0"/>
        <w:adjustRightInd w:val="0"/>
        <w:ind w:firstLine="360"/>
        <w:jc w:val="both"/>
      </w:pPr>
      <w:r>
        <w:rPr>
          <w:noProof/>
        </w:rPr>
        <w:t xml:space="preserve">- </w:t>
      </w:r>
      <w:r w:rsidRPr="00B23E37">
        <w:rPr>
          <w:noProof/>
        </w:rPr>
        <w:t xml:space="preserve">обеспечить </w:t>
      </w:r>
      <w:r w:rsidRPr="00E746FB">
        <w:rPr>
          <w:noProof/>
        </w:rPr>
        <w:t>Муниципальному служащему</w:t>
      </w:r>
      <w:r w:rsidRPr="00B23E37">
        <w:rPr>
          <w:noProof/>
        </w:rPr>
        <w:t xml:space="preserve"> организационно-технические условия, необходимые для исполнения должностных обязанностей;</w:t>
      </w:r>
    </w:p>
    <w:p w:rsidR="001C1DAF" w:rsidRPr="00B23E37" w:rsidRDefault="001C1DAF" w:rsidP="001C1DAF">
      <w:pPr>
        <w:autoSpaceDE w:val="0"/>
        <w:autoSpaceDN w:val="0"/>
        <w:adjustRightInd w:val="0"/>
        <w:ind w:firstLine="360"/>
        <w:jc w:val="both"/>
      </w:pPr>
      <w:r>
        <w:rPr>
          <w:noProof/>
        </w:rPr>
        <w:t xml:space="preserve">- </w:t>
      </w:r>
      <w:r w:rsidRPr="00B23E37">
        <w:rPr>
          <w:noProof/>
        </w:rPr>
        <w:t xml:space="preserve">обеспечить предоставление </w:t>
      </w:r>
      <w:r w:rsidRPr="00E746FB">
        <w:rPr>
          <w:noProof/>
        </w:rPr>
        <w:t>Муниципальному служащему</w:t>
      </w:r>
      <w:r w:rsidRPr="00B23E37">
        <w:rPr>
          <w:noProof/>
        </w:rPr>
        <w:t xml:space="preserve"> гарантий, установленных Федеральным законом от </w:t>
      </w:r>
      <w:r>
        <w:t xml:space="preserve">02.03.2007 </w:t>
      </w:r>
      <w:r w:rsidRPr="00B23E37">
        <w:rPr>
          <w:noProof/>
        </w:rPr>
        <w:t>№ 25-ФЗ "О муниципальной службе в Российской Федерации", иными нормативными правовыми актами и настоящим трудовым договором;</w:t>
      </w:r>
    </w:p>
    <w:p w:rsidR="001C1DAF" w:rsidRPr="00B23E37" w:rsidRDefault="001C1DAF" w:rsidP="001C1DAF">
      <w:pPr>
        <w:autoSpaceDE w:val="0"/>
        <w:autoSpaceDN w:val="0"/>
        <w:adjustRightInd w:val="0"/>
        <w:ind w:firstLine="360"/>
        <w:jc w:val="both"/>
        <w:rPr>
          <w:noProof/>
        </w:rPr>
      </w:pPr>
      <w:r>
        <w:rPr>
          <w:noProof/>
        </w:rPr>
        <w:t xml:space="preserve">- </w:t>
      </w:r>
      <w:r w:rsidRPr="00B23E37">
        <w:rPr>
          <w:noProof/>
        </w:rPr>
        <w:t>соблюдать трудовое законодательство, законодат</w:t>
      </w:r>
      <w:r>
        <w:rPr>
          <w:noProof/>
        </w:rPr>
        <w:t>ельство о  муниципальной службе</w:t>
      </w:r>
      <w:r w:rsidRPr="00B23E37">
        <w:rPr>
          <w:noProof/>
        </w:rPr>
        <w:t xml:space="preserve"> и условия настоящего трудового договора;</w:t>
      </w:r>
    </w:p>
    <w:p w:rsidR="001C1DAF" w:rsidRPr="00B23E37" w:rsidRDefault="001C1DAF" w:rsidP="001C1DAF">
      <w:pPr>
        <w:autoSpaceDE w:val="0"/>
        <w:autoSpaceDN w:val="0"/>
        <w:adjustRightInd w:val="0"/>
        <w:ind w:firstLine="360"/>
        <w:jc w:val="both"/>
        <w:rPr>
          <w:noProof/>
        </w:rPr>
      </w:pPr>
      <w:r>
        <w:rPr>
          <w:noProof/>
        </w:rPr>
        <w:t xml:space="preserve">- </w:t>
      </w:r>
      <w:r w:rsidRPr="00B23E37">
        <w:rPr>
          <w:noProof/>
        </w:rPr>
        <w:t>исполнять иные обязанности, предусмотренные Трудовым Кодексом Российской Федерации,</w:t>
      </w:r>
      <w:r w:rsidRPr="00B23E37">
        <w:t xml:space="preserve"> </w:t>
      </w:r>
      <w:r w:rsidRPr="00B23E37">
        <w:rPr>
          <w:noProof/>
        </w:rPr>
        <w:t xml:space="preserve">Федеральным законом от </w:t>
      </w:r>
      <w:r>
        <w:t xml:space="preserve">02.03.2007 </w:t>
      </w:r>
      <w:r w:rsidRPr="00B23E37">
        <w:rPr>
          <w:noProof/>
        </w:rPr>
        <w:t>№ 25-ФЗ "О муниципальной службе в Российской Федерации", иными нормативными правовыми актами о муниципальной службе.</w:t>
      </w:r>
    </w:p>
    <w:p w:rsidR="001C1DAF" w:rsidRDefault="001C1DAF" w:rsidP="001C1DAF">
      <w:pPr>
        <w:autoSpaceDE w:val="0"/>
        <w:autoSpaceDN w:val="0"/>
        <w:adjustRightInd w:val="0"/>
        <w:ind w:firstLine="360"/>
        <w:jc w:val="both"/>
      </w:pPr>
    </w:p>
    <w:p w:rsidR="001C1DAF" w:rsidRPr="00E746FB" w:rsidRDefault="001C1DAF" w:rsidP="001C1DAF">
      <w:pPr>
        <w:autoSpaceDE w:val="0"/>
        <w:autoSpaceDN w:val="0"/>
        <w:adjustRightInd w:val="0"/>
        <w:ind w:firstLine="360"/>
        <w:jc w:val="center"/>
        <w:rPr>
          <w:b/>
        </w:rPr>
      </w:pPr>
      <w:r>
        <w:rPr>
          <w:b/>
        </w:rPr>
        <w:t>5</w:t>
      </w:r>
      <w:r w:rsidRPr="00E746FB">
        <w:rPr>
          <w:b/>
        </w:rPr>
        <w:t>. Оплата труда</w:t>
      </w:r>
    </w:p>
    <w:p w:rsidR="001C1DAF" w:rsidRDefault="001C1DAF" w:rsidP="001C1DAF">
      <w:pPr>
        <w:autoSpaceDE w:val="0"/>
        <w:autoSpaceDN w:val="0"/>
        <w:adjustRightInd w:val="0"/>
        <w:ind w:firstLine="360"/>
        <w:jc w:val="center"/>
      </w:pPr>
    </w:p>
    <w:p w:rsidR="001C1DAF" w:rsidRDefault="001C1DAF" w:rsidP="001C1DAF">
      <w:pPr>
        <w:ind w:firstLine="708"/>
      </w:pPr>
      <w:r>
        <w:t xml:space="preserve">5.1. Денежное содержание Муниципального служащего состоит </w:t>
      </w:r>
      <w:proofErr w:type="gramStart"/>
      <w:r>
        <w:t>из</w:t>
      </w:r>
      <w:proofErr w:type="gramEnd"/>
      <w:r>
        <w:t>:</w:t>
      </w:r>
    </w:p>
    <w:p w:rsidR="001C1DAF" w:rsidRDefault="001C1DAF" w:rsidP="001C1DAF">
      <w:pPr>
        <w:ind w:firstLine="708"/>
      </w:pPr>
      <w:r>
        <w:t>5.1.1. Должностного оклада – 16 расчетных единиц (для исчисления должностных окладов принимается расчетная единица, размер которой устанавливается законом Санкт-Петербурга о расчетной единице);</w:t>
      </w:r>
    </w:p>
    <w:p w:rsidR="001C1DAF" w:rsidRDefault="001C1DAF" w:rsidP="001C1DAF">
      <w:pPr>
        <w:jc w:val="both"/>
      </w:pPr>
      <w:r>
        <w:tab/>
        <w:t>5.1.2. Надбавки к должностному окладу за выслугу лет (устанавливается в соответствии со стажем муниципальной службы распоряжением Главы Местной Администрации);</w:t>
      </w:r>
    </w:p>
    <w:p w:rsidR="001C1DAF" w:rsidRDefault="001C1DAF" w:rsidP="001C1DAF">
      <w:r>
        <w:tab/>
        <w:t>5.1.3. Надбавки к должностному окладу за особые условия труда (службы) – до 25% должностного оклада;</w:t>
      </w:r>
    </w:p>
    <w:p w:rsidR="001C1DAF" w:rsidRDefault="001C1DAF" w:rsidP="001C1DAF">
      <w:pPr>
        <w:jc w:val="both"/>
      </w:pPr>
      <w:r>
        <w:tab/>
        <w:t>5.1.4. Надбавки за классный чин  (устанавливается распоряжением Главы Местной Администрации в соответствии с присвоенным классным чином);</w:t>
      </w:r>
    </w:p>
    <w:p w:rsidR="001C1DAF" w:rsidRDefault="001C1DAF" w:rsidP="001C1DAF">
      <w:r>
        <w:lastRenderedPageBreak/>
        <w:tab/>
        <w:t>5.1.5. Материальной помощи – до 25% должностного оклада ежемесячно;</w:t>
      </w:r>
    </w:p>
    <w:p w:rsidR="001C1DAF" w:rsidRDefault="001C1DAF" w:rsidP="001C1DAF">
      <w:r>
        <w:tab/>
        <w:t>5.1.6. Премий по результатам работы – до 50% должностного оклада ежемесячно;</w:t>
      </w:r>
    </w:p>
    <w:p w:rsidR="001C1DAF" w:rsidRDefault="001C1DAF" w:rsidP="001C1DAF">
      <w:r>
        <w:tab/>
        <w:t>5.1.7. Иных выплат в соответствии с нормативными правовыми актами Российской Федерации, Санкт-Петербурга, органов местного самоуправления.</w:t>
      </w:r>
    </w:p>
    <w:p w:rsidR="001C1DAF" w:rsidRDefault="001C1DAF" w:rsidP="001C1DAF">
      <w:r>
        <w:tab/>
        <w:t>5.2. Муниципальному служащему могут выплачиваться и другие виды единовременных премий по распоряжению Главы Местной Администрации в пределах фонда оплаты труда.</w:t>
      </w:r>
    </w:p>
    <w:p w:rsidR="001C1DAF" w:rsidRPr="00EF7948" w:rsidRDefault="001C1DAF" w:rsidP="001C1DAF">
      <w:pPr>
        <w:ind w:firstLine="720"/>
        <w:jc w:val="both"/>
        <w:rPr>
          <w:color w:val="000000"/>
        </w:rPr>
      </w:pPr>
      <w:r>
        <w:rPr>
          <w:color w:val="000000"/>
        </w:rPr>
        <w:t>5</w:t>
      </w:r>
      <w:r w:rsidRPr="00EF7948">
        <w:rPr>
          <w:color w:val="000000"/>
        </w:rPr>
        <w:t xml:space="preserve">.3. Индексация или изменение должностного оклада муниципального служащего не влекут за собой перезаключение трудового договора. В этом случае </w:t>
      </w:r>
      <w:r>
        <w:rPr>
          <w:color w:val="000000"/>
        </w:rPr>
        <w:t>Работодатель</w:t>
      </w:r>
      <w:r w:rsidRPr="00EF7948">
        <w:rPr>
          <w:color w:val="000000"/>
        </w:rPr>
        <w:t xml:space="preserve"> и муниципальный служащий заключают в письменной форме дополнительное соглашение к трудовому договору.</w:t>
      </w:r>
    </w:p>
    <w:p w:rsidR="001C1DAF" w:rsidRPr="00EF7948" w:rsidRDefault="001C1DAF" w:rsidP="001C1DAF">
      <w:pPr>
        <w:ind w:firstLine="720"/>
        <w:jc w:val="both"/>
        <w:rPr>
          <w:color w:val="000000"/>
        </w:rPr>
      </w:pPr>
      <w:r>
        <w:rPr>
          <w:color w:val="000000"/>
        </w:rPr>
        <w:t>5</w:t>
      </w:r>
      <w:r w:rsidRPr="00EF7948">
        <w:rPr>
          <w:color w:val="000000"/>
        </w:rPr>
        <w:t>.4. Заработная плата выплачивается 2 раза в месяц:</w:t>
      </w:r>
    </w:p>
    <w:p w:rsidR="001C1DAF" w:rsidRDefault="001C1DAF" w:rsidP="001C1DAF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 15</w:t>
      </w:r>
      <w:r w:rsidRPr="00EF7948">
        <w:rPr>
          <w:color w:val="000000"/>
        </w:rPr>
        <w:t>-го числа – за первую половину текущего месяц</w:t>
      </w:r>
      <w:r>
        <w:rPr>
          <w:color w:val="000000"/>
        </w:rPr>
        <w:t>а (аванс) и 30</w:t>
      </w:r>
      <w:r w:rsidRPr="00EF7948">
        <w:rPr>
          <w:color w:val="000000"/>
        </w:rPr>
        <w:t>-го числа – за вторую половину текущего месяца.</w:t>
      </w:r>
    </w:p>
    <w:p w:rsidR="001C1DAF" w:rsidRDefault="001C1DAF" w:rsidP="001C1DAF">
      <w:pPr>
        <w:ind w:firstLine="720"/>
        <w:jc w:val="both"/>
        <w:rPr>
          <w:color w:val="000000"/>
        </w:rPr>
      </w:pPr>
    </w:p>
    <w:p w:rsidR="001C1DAF" w:rsidRPr="00EF7948" w:rsidRDefault="001C1DAF" w:rsidP="001C1DAF">
      <w:pPr>
        <w:shd w:val="clear" w:color="auto" w:fill="FFFFFF"/>
        <w:ind w:left="2160" w:firstLine="72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6</w:t>
      </w:r>
      <w:r w:rsidRPr="00EF7948">
        <w:rPr>
          <w:b/>
          <w:bCs/>
          <w:color w:val="000000"/>
        </w:rPr>
        <w:t>. Рабочее время и время отдыха</w:t>
      </w:r>
    </w:p>
    <w:p w:rsidR="001C1DAF" w:rsidRPr="00EF7948" w:rsidRDefault="001C1DAF" w:rsidP="001C1DAF">
      <w:pPr>
        <w:shd w:val="clear" w:color="auto" w:fill="FFFFFF"/>
        <w:ind w:left="2160" w:firstLine="720"/>
        <w:jc w:val="both"/>
      </w:pPr>
    </w:p>
    <w:p w:rsidR="001C1DAF" w:rsidRPr="00EF7948" w:rsidRDefault="001C1DAF" w:rsidP="001C1DAF">
      <w:pPr>
        <w:shd w:val="clear" w:color="auto" w:fill="FFFFFF"/>
        <w:tabs>
          <w:tab w:val="left" w:pos="1174"/>
        </w:tabs>
        <w:ind w:firstLine="720"/>
        <w:jc w:val="both"/>
        <w:rPr>
          <w:color w:val="000000"/>
        </w:rPr>
      </w:pPr>
      <w:r>
        <w:rPr>
          <w:color w:val="000000"/>
        </w:rPr>
        <w:t>6</w:t>
      </w:r>
      <w:r w:rsidRPr="00EF7948">
        <w:rPr>
          <w:color w:val="000000"/>
        </w:rPr>
        <w:t>.1. Муниципальному служащему устанавливается 40-часовая пятидневная рабочая неделя с двумя выходными днями (суббота, воскресенье) в соответствии с Трудовым к</w:t>
      </w:r>
      <w:r>
        <w:rPr>
          <w:color w:val="000000"/>
        </w:rPr>
        <w:t>одексом Российской Федерации и П</w:t>
      </w:r>
      <w:r w:rsidRPr="00EF7948">
        <w:rPr>
          <w:color w:val="000000"/>
        </w:rPr>
        <w:t>равилами внутреннего трудового распорядка Местной Администрации.</w:t>
      </w:r>
    </w:p>
    <w:p w:rsidR="001C1DAF" w:rsidRPr="00EF7948" w:rsidRDefault="001C1DAF" w:rsidP="001C1DAF">
      <w:pPr>
        <w:shd w:val="clear" w:color="auto" w:fill="FFFFFF"/>
        <w:tabs>
          <w:tab w:val="left" w:pos="1174"/>
        </w:tabs>
        <w:ind w:firstLine="720"/>
        <w:jc w:val="both"/>
        <w:rPr>
          <w:color w:val="000000"/>
        </w:rPr>
      </w:pPr>
      <w:r>
        <w:rPr>
          <w:color w:val="000000"/>
        </w:rPr>
        <w:t>6</w:t>
      </w:r>
      <w:r w:rsidRPr="00EF7948">
        <w:rPr>
          <w:color w:val="000000"/>
        </w:rPr>
        <w:t xml:space="preserve">.2. Особенности режима рабочего времени – </w:t>
      </w:r>
      <w:r w:rsidRPr="0040362A">
        <w:rPr>
          <w:b/>
          <w:color w:val="000000"/>
        </w:rPr>
        <w:t>ненормированный рабочий день</w:t>
      </w:r>
      <w:r w:rsidRPr="00EF7948">
        <w:rPr>
          <w:color w:val="000000"/>
        </w:rPr>
        <w:t>.</w:t>
      </w:r>
    </w:p>
    <w:p w:rsidR="001C1DAF" w:rsidRPr="00EF7948" w:rsidRDefault="001C1DAF" w:rsidP="001C1DAF">
      <w:pPr>
        <w:shd w:val="clear" w:color="auto" w:fill="FFFFFF"/>
        <w:tabs>
          <w:tab w:val="left" w:pos="1174"/>
        </w:tabs>
        <w:ind w:firstLine="720"/>
        <w:jc w:val="both"/>
        <w:rPr>
          <w:color w:val="000000"/>
        </w:rPr>
      </w:pPr>
      <w:r>
        <w:rPr>
          <w:color w:val="000000"/>
        </w:rPr>
        <w:t>6</w:t>
      </w:r>
      <w:r w:rsidRPr="00EF7948">
        <w:rPr>
          <w:color w:val="000000"/>
        </w:rPr>
        <w:t xml:space="preserve">.3. Муниципальному служащему устанавливается ежегодный оплачиваемый отпуск продолжительностью </w:t>
      </w:r>
      <w:r w:rsidRPr="00EF7948">
        <w:rPr>
          <w:b/>
          <w:color w:val="000000"/>
        </w:rPr>
        <w:t>30 календарных дней</w:t>
      </w:r>
      <w:r w:rsidRPr="00EF7948">
        <w:rPr>
          <w:color w:val="000000"/>
        </w:rPr>
        <w:t>.</w:t>
      </w:r>
    </w:p>
    <w:p w:rsidR="001C1DAF" w:rsidRDefault="001C1DAF" w:rsidP="001C1DAF">
      <w:pPr>
        <w:shd w:val="clear" w:color="auto" w:fill="FFFFFF"/>
        <w:ind w:firstLine="720"/>
        <w:jc w:val="both"/>
        <w:rPr>
          <w:color w:val="000000"/>
        </w:rPr>
      </w:pPr>
      <w:r>
        <w:rPr>
          <w:color w:val="000000"/>
        </w:rPr>
        <w:t>6</w:t>
      </w:r>
      <w:r w:rsidRPr="00EF7948">
        <w:rPr>
          <w:color w:val="000000"/>
        </w:rPr>
        <w:t xml:space="preserve">.4. Муниципальному служащему устанавливается дополнительный оплачиваемый отпуск за выслугу лет из расчета </w:t>
      </w:r>
      <w:r w:rsidRPr="00B72524">
        <w:rPr>
          <w:b/>
          <w:color w:val="000000"/>
        </w:rPr>
        <w:t xml:space="preserve">1 день за каждые </w:t>
      </w:r>
      <w:proofErr w:type="gramStart"/>
      <w:r w:rsidRPr="00B72524">
        <w:rPr>
          <w:b/>
          <w:color w:val="000000"/>
        </w:rPr>
        <w:t>три полные года</w:t>
      </w:r>
      <w:proofErr w:type="gramEnd"/>
      <w:r w:rsidRPr="00B72524">
        <w:rPr>
          <w:b/>
          <w:color w:val="000000"/>
        </w:rPr>
        <w:t xml:space="preserve"> выслуги</w:t>
      </w:r>
      <w:r w:rsidRPr="00EF7948">
        <w:rPr>
          <w:color w:val="000000"/>
        </w:rPr>
        <w:t>.</w:t>
      </w:r>
    </w:p>
    <w:p w:rsidR="001C1DAF" w:rsidRDefault="001C1DAF" w:rsidP="001C1DAF">
      <w:pPr>
        <w:shd w:val="clear" w:color="auto" w:fill="FFFFFF"/>
        <w:ind w:firstLine="720"/>
        <w:jc w:val="both"/>
        <w:rPr>
          <w:color w:val="000000"/>
        </w:rPr>
      </w:pPr>
      <w:r>
        <w:rPr>
          <w:color w:val="000000"/>
        </w:rPr>
        <w:t>6.5. Муниципальному служащему предоставляется дополнительный оплачиваемый отпуск за ненормированный рабочий день – 5 дней (ст.119 ТК РФ).</w:t>
      </w:r>
      <w:r w:rsidRPr="00EF7948">
        <w:rPr>
          <w:color w:val="000000"/>
        </w:rPr>
        <w:t xml:space="preserve"> </w:t>
      </w:r>
    </w:p>
    <w:p w:rsidR="001C1DAF" w:rsidRPr="00EF7948" w:rsidRDefault="001C1DAF" w:rsidP="001C1DAF">
      <w:pPr>
        <w:shd w:val="clear" w:color="auto" w:fill="FFFFFF"/>
        <w:ind w:firstLine="720"/>
        <w:jc w:val="both"/>
        <w:rPr>
          <w:color w:val="000000"/>
        </w:rPr>
      </w:pPr>
    </w:p>
    <w:p w:rsidR="001C1DAF" w:rsidRDefault="001C1DAF" w:rsidP="001C1DAF">
      <w:pPr>
        <w:autoSpaceDE w:val="0"/>
        <w:autoSpaceDN w:val="0"/>
        <w:adjustRightInd w:val="0"/>
        <w:ind w:firstLine="360"/>
        <w:jc w:val="center"/>
        <w:rPr>
          <w:b/>
          <w:bCs/>
          <w:noProof/>
          <w:color w:val="000000"/>
        </w:rPr>
      </w:pPr>
      <w:r>
        <w:rPr>
          <w:b/>
          <w:bCs/>
          <w:noProof/>
          <w:color w:val="000000"/>
        </w:rPr>
        <w:t>7</w:t>
      </w:r>
      <w:r w:rsidRPr="00B23E37">
        <w:rPr>
          <w:b/>
          <w:bCs/>
          <w:noProof/>
          <w:color w:val="000000"/>
        </w:rPr>
        <w:t>. Условия обязательного государственного страхования</w:t>
      </w:r>
    </w:p>
    <w:p w:rsidR="001C1DAF" w:rsidRPr="00B23E37" w:rsidRDefault="001C1DAF" w:rsidP="001C1DAF">
      <w:pPr>
        <w:autoSpaceDE w:val="0"/>
        <w:autoSpaceDN w:val="0"/>
        <w:adjustRightInd w:val="0"/>
        <w:ind w:firstLine="360"/>
        <w:jc w:val="both"/>
        <w:rPr>
          <w:color w:val="000000"/>
        </w:rPr>
      </w:pPr>
      <w:r>
        <w:rPr>
          <w:color w:val="000000"/>
        </w:rPr>
        <w:tab/>
        <w:t>7.1. Работодатель выступает в качестве страхователя в исполнительном органе по месту государственной регистрации в отделениях Фонда социального страхования, осуществляет обязательное страхование Муниципального служащего по видам, основаниям, на условиях, в порядке и размерах, предусмотренных действующим законодательством.</w:t>
      </w:r>
    </w:p>
    <w:p w:rsidR="001C1DAF" w:rsidRPr="00B530F6" w:rsidRDefault="001C1DAF" w:rsidP="001C1DAF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>7.2</w:t>
      </w:r>
      <w:r w:rsidRPr="00B530F6">
        <w:rPr>
          <w:color w:val="000000"/>
        </w:rPr>
        <w:t>. Муниципальный служащий подлежит обязательному государственному страхованию на случай причинения вреда здоровью и имуществу в связи с исполнением им должностных обязанностей в порядке, предусмотренном законодательством Российской Федерации.</w:t>
      </w:r>
    </w:p>
    <w:p w:rsidR="001C1DAF" w:rsidRDefault="001C1DAF" w:rsidP="001C1DAF">
      <w:pPr>
        <w:autoSpaceDE w:val="0"/>
        <w:autoSpaceDN w:val="0"/>
        <w:adjustRightInd w:val="0"/>
        <w:ind w:firstLine="708"/>
        <w:jc w:val="both"/>
        <w:rPr>
          <w:noProof/>
        </w:rPr>
      </w:pPr>
      <w:r>
        <w:rPr>
          <w:color w:val="000000"/>
        </w:rPr>
        <w:t>7.3</w:t>
      </w:r>
      <w:r w:rsidRPr="00B530F6">
        <w:rPr>
          <w:color w:val="000000"/>
        </w:rPr>
        <w:t>. Муниципальный служащий подлежит обязательному государственному социальному страхованию на случай заболевания или утраты трудоспособности в период прохождения муниципальной службы или после ее прекращения, но наступивших в связи</w:t>
      </w:r>
      <w:r w:rsidRPr="00B23E37">
        <w:rPr>
          <w:noProof/>
        </w:rPr>
        <w:t xml:space="preserve"> с исполнением им должностных обязанностей в порядке, предусмотренном законодательством Российской Федерации.</w:t>
      </w:r>
    </w:p>
    <w:p w:rsidR="001C1DAF" w:rsidRDefault="001C1DAF" w:rsidP="001C1DAF">
      <w:pPr>
        <w:autoSpaceDE w:val="0"/>
        <w:autoSpaceDN w:val="0"/>
        <w:adjustRightInd w:val="0"/>
        <w:ind w:firstLine="708"/>
        <w:jc w:val="both"/>
        <w:rPr>
          <w:noProof/>
        </w:rPr>
      </w:pPr>
    </w:p>
    <w:p w:rsidR="001C1DAF" w:rsidRDefault="001C1DAF" w:rsidP="001C1DAF">
      <w:pPr>
        <w:shd w:val="clear" w:color="auto" w:fill="FFFFFF"/>
        <w:tabs>
          <w:tab w:val="left" w:pos="1174"/>
        </w:tabs>
        <w:ind w:firstLine="720"/>
        <w:jc w:val="both"/>
        <w:rPr>
          <w:color w:val="000000"/>
        </w:rPr>
      </w:pPr>
    </w:p>
    <w:p w:rsidR="001C1DAF" w:rsidRPr="00EF7948" w:rsidRDefault="001C1DAF" w:rsidP="001C1DAF">
      <w:pPr>
        <w:shd w:val="clear" w:color="auto" w:fill="FFFFFF"/>
        <w:tabs>
          <w:tab w:val="left" w:pos="1174"/>
        </w:tabs>
        <w:ind w:firstLine="720"/>
        <w:jc w:val="both"/>
        <w:rPr>
          <w:color w:val="000000"/>
        </w:rPr>
      </w:pPr>
    </w:p>
    <w:p w:rsidR="001C1DAF" w:rsidRPr="00873612" w:rsidRDefault="001C1DAF" w:rsidP="001C1DAF">
      <w:pPr>
        <w:shd w:val="clear" w:color="auto" w:fill="FFFFFF"/>
        <w:tabs>
          <w:tab w:val="left" w:pos="1174"/>
        </w:tabs>
        <w:ind w:firstLine="720"/>
        <w:jc w:val="both"/>
        <w:rPr>
          <w:b/>
          <w:color w:val="000000"/>
        </w:rPr>
      </w:pPr>
      <w:r>
        <w:rPr>
          <w:b/>
          <w:color w:val="000000"/>
        </w:rPr>
        <w:t>8</w:t>
      </w:r>
      <w:r w:rsidRPr="00873612">
        <w:rPr>
          <w:b/>
          <w:color w:val="000000"/>
        </w:rPr>
        <w:t xml:space="preserve">. Сведения о доходах, об имуществе и обязательствах имущественного </w:t>
      </w:r>
    </w:p>
    <w:p w:rsidR="001C1DAF" w:rsidRPr="00873612" w:rsidRDefault="001C1DAF" w:rsidP="001C1DAF">
      <w:pPr>
        <w:shd w:val="clear" w:color="auto" w:fill="FFFFFF"/>
        <w:tabs>
          <w:tab w:val="left" w:pos="1174"/>
        </w:tabs>
        <w:ind w:firstLine="720"/>
        <w:jc w:val="both"/>
        <w:rPr>
          <w:b/>
          <w:color w:val="000000"/>
        </w:rPr>
      </w:pPr>
      <w:r w:rsidRPr="00873612">
        <w:rPr>
          <w:b/>
          <w:color w:val="000000"/>
        </w:rPr>
        <w:t xml:space="preserve">    характера муниципального служащего (Ст.15  ФЗ № 25 от </w:t>
      </w:r>
      <w:r>
        <w:rPr>
          <w:b/>
          <w:color w:val="000000"/>
        </w:rPr>
        <w:t>02.03.2</w:t>
      </w:r>
      <w:r w:rsidRPr="00873612">
        <w:rPr>
          <w:b/>
          <w:color w:val="000000"/>
        </w:rPr>
        <w:t>007)</w:t>
      </w:r>
    </w:p>
    <w:p w:rsidR="001C1DAF" w:rsidRDefault="001C1DAF" w:rsidP="001C1DAF">
      <w:pPr>
        <w:pStyle w:val="ConsPlusNormal"/>
        <w:ind w:firstLine="540"/>
        <w:jc w:val="both"/>
      </w:pPr>
    </w:p>
    <w:p w:rsidR="001C1DAF" w:rsidRDefault="001C1DAF" w:rsidP="001C1DAF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proofErr w:type="gramStart"/>
      <w:r w:rsidRPr="001D1BCB">
        <w:rPr>
          <w:color w:val="000000"/>
        </w:rPr>
        <w:t>Граждане, претендующие на замещение должностей муниципальной службы, включенных в соответствующий перечень, муниципальные служащие, замещающие указанные должности, обязаны ежегодно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  <w:r w:rsidRPr="001D1BCB">
        <w:rPr>
          <w:color w:val="000000"/>
        </w:rPr>
        <w:t xml:space="preserve"> Указанные сведения </w:t>
      </w:r>
      <w:r w:rsidRPr="001D1BCB">
        <w:rPr>
          <w:color w:val="000000"/>
        </w:rPr>
        <w:lastRenderedPageBreak/>
        <w:t>представляются в порядке и по форме, которые установлены для представления сведений о доходах, об имуществе и обязательствах имущественного характера государственными гражданскими служащими субъектов Российской Федерации.</w:t>
      </w:r>
    </w:p>
    <w:p w:rsidR="001C1DAF" w:rsidRDefault="001C1DAF" w:rsidP="001C1DAF">
      <w:pPr>
        <w:autoSpaceDE w:val="0"/>
        <w:autoSpaceDN w:val="0"/>
        <w:adjustRightInd w:val="0"/>
        <w:ind w:firstLine="540"/>
        <w:jc w:val="both"/>
      </w:pPr>
      <w:proofErr w:type="gramStart"/>
      <w:r>
        <w:t>Муниципальный служащий, замещающий должность муниципальной службы, включенную в соответствующий перечень, обязан представлять сведения о своих расходах, а также о расходах своих супруги (супруга) и несовершеннолетних детей в порядке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субъектов Российской Федерации.</w:t>
      </w:r>
      <w:proofErr w:type="gramEnd"/>
    </w:p>
    <w:p w:rsidR="001C1DAF" w:rsidRDefault="001C1DAF" w:rsidP="001C1DAF">
      <w:pPr>
        <w:autoSpaceDE w:val="0"/>
        <w:autoSpaceDN w:val="0"/>
        <w:adjustRightInd w:val="0"/>
        <w:jc w:val="both"/>
      </w:pPr>
      <w:r>
        <w:t xml:space="preserve">(часть 1.1 введена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от 03.12.2012 N 231-ФЗ)</w:t>
      </w:r>
    </w:p>
    <w:p w:rsidR="001C1DAF" w:rsidRDefault="001C1DAF" w:rsidP="001C1DAF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1C1DAF" w:rsidRDefault="001C1DAF" w:rsidP="001C1DAF">
      <w:pPr>
        <w:autoSpaceDE w:val="0"/>
        <w:autoSpaceDN w:val="0"/>
        <w:adjustRightInd w:val="0"/>
        <w:ind w:firstLine="708"/>
        <w:jc w:val="both"/>
        <w:rPr>
          <w:noProof/>
        </w:rPr>
      </w:pPr>
      <w:proofErr w:type="gramStart"/>
      <w:r w:rsidRPr="001D1BCB">
        <w:rPr>
          <w:noProof/>
        </w:rPr>
        <w:t xml:space="preserve">Непредставление муниципальным служащим сведений о своих доходах, </w:t>
      </w:r>
      <w:r>
        <w:rPr>
          <w:noProof/>
        </w:rPr>
        <w:t xml:space="preserve">расходах, </w:t>
      </w:r>
      <w:r w:rsidRPr="001D1BCB">
        <w:rPr>
          <w:noProof/>
        </w:rPr>
        <w:t xml:space="preserve">об имуществе и обязательствах имущественного характера, а также о доходах, </w:t>
      </w:r>
      <w:r>
        <w:rPr>
          <w:noProof/>
        </w:rPr>
        <w:t xml:space="preserve">расходах, </w:t>
      </w:r>
      <w:r w:rsidRPr="001D1BCB">
        <w:rPr>
          <w:noProof/>
        </w:rPr>
        <w:t>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 является правонарушением, влекущим увольнение муниципального служащего с муниципальной службы.</w:t>
      </w:r>
      <w:proofErr w:type="gramEnd"/>
    </w:p>
    <w:p w:rsidR="001C1DAF" w:rsidRDefault="001C1DAF" w:rsidP="001C1DAF">
      <w:pPr>
        <w:shd w:val="clear" w:color="auto" w:fill="FFFFFF"/>
        <w:tabs>
          <w:tab w:val="left" w:pos="1174"/>
        </w:tabs>
        <w:ind w:firstLine="720"/>
        <w:jc w:val="center"/>
        <w:rPr>
          <w:b/>
          <w:color w:val="000000"/>
        </w:rPr>
      </w:pPr>
      <w:r>
        <w:rPr>
          <w:b/>
          <w:color w:val="000000"/>
        </w:rPr>
        <w:t>9</w:t>
      </w:r>
      <w:r w:rsidRPr="00DA6CF5">
        <w:rPr>
          <w:b/>
          <w:color w:val="000000"/>
        </w:rPr>
        <w:t>. Заключительные положения</w:t>
      </w:r>
    </w:p>
    <w:p w:rsidR="001C1DAF" w:rsidRPr="00D454D9" w:rsidRDefault="001C1DAF" w:rsidP="001C1DAF">
      <w:pPr>
        <w:shd w:val="clear" w:color="auto" w:fill="FFFFFF"/>
        <w:tabs>
          <w:tab w:val="left" w:pos="1174"/>
        </w:tabs>
        <w:ind w:firstLine="720"/>
        <w:jc w:val="both"/>
      </w:pPr>
      <w:r w:rsidRPr="00D454D9">
        <w:t>9.1. Муниципальный служащий несет ответственность, предусмотренную действующим законодательством о труде Российской Федерации, о муниципальной службе в Российской Федерации и Санкт-Петербурге, в том числе:</w:t>
      </w:r>
    </w:p>
    <w:p w:rsidR="001C1DAF" w:rsidRDefault="001C1DAF" w:rsidP="001C1DAF">
      <w:pPr>
        <w:jc w:val="both"/>
      </w:pPr>
      <w:r>
        <w:tab/>
        <w:t>9.1.1. За совершение дисциплинарного проступка - неисполнение или ненадлежащее исполнение муниципальным служащим по его вине возложенных на него служебных обязанностей - представитель нанимателя (работодатель) имеет право применить следующие дисциплинарные взыскания:</w:t>
      </w:r>
    </w:p>
    <w:p w:rsidR="001C1DAF" w:rsidRDefault="001C1DAF" w:rsidP="001C1DAF">
      <w:r>
        <w:t>1) замечание;</w:t>
      </w:r>
    </w:p>
    <w:p w:rsidR="001C1DAF" w:rsidRDefault="001C1DAF" w:rsidP="001C1DAF">
      <w:r>
        <w:t>2) выговор;</w:t>
      </w:r>
    </w:p>
    <w:p w:rsidR="001C1DAF" w:rsidRDefault="001C1DAF" w:rsidP="001C1DAF">
      <w:r>
        <w:t>3) увольнение с муниципальной службы по соответствующим основаниям.</w:t>
      </w:r>
    </w:p>
    <w:p w:rsidR="001C1DAF" w:rsidRDefault="001C1DAF" w:rsidP="001C1DAF"/>
    <w:p w:rsidR="001C1DAF" w:rsidRDefault="001C1DAF" w:rsidP="001C1DAF">
      <w:pPr>
        <w:ind w:firstLine="708"/>
        <w:jc w:val="both"/>
      </w:pPr>
      <w:r>
        <w:t xml:space="preserve">9.1.2. </w:t>
      </w:r>
      <w:proofErr w:type="gramStart"/>
      <w:r>
        <w:t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25 декабря 2008 года N 273-ФЗ "О противодействии коррупции" и другими федеральными законами, налагаются взыскания, предусмотренные статьей 27 Федерального закона от 02.03.2007 № 25-ФЗ «О муниципальной службе в Российской Федерации».</w:t>
      </w:r>
      <w:proofErr w:type="gramEnd"/>
    </w:p>
    <w:p w:rsidR="001C1DAF" w:rsidRDefault="001C1DAF" w:rsidP="001C1DAF">
      <w:pPr>
        <w:ind w:firstLine="708"/>
        <w:jc w:val="both"/>
      </w:pPr>
      <w:r>
        <w:t>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02.03.2007 № 25-ФЗ «О муниципальной службе в Российской Федерации».</w:t>
      </w:r>
    </w:p>
    <w:p w:rsidR="001C1DAF" w:rsidRDefault="001C1DAF" w:rsidP="001C1DAF">
      <w:pPr>
        <w:shd w:val="clear" w:color="auto" w:fill="FFFFFF"/>
        <w:tabs>
          <w:tab w:val="left" w:pos="1178"/>
        </w:tabs>
        <w:ind w:firstLine="720"/>
        <w:jc w:val="both"/>
        <w:rPr>
          <w:color w:val="000000"/>
        </w:rPr>
      </w:pPr>
    </w:p>
    <w:p w:rsidR="001C1DAF" w:rsidRDefault="001C1DAF" w:rsidP="001C1DAF">
      <w:pPr>
        <w:autoSpaceDE w:val="0"/>
        <w:autoSpaceDN w:val="0"/>
        <w:adjustRightInd w:val="0"/>
        <w:ind w:firstLine="709"/>
        <w:jc w:val="both"/>
        <w:rPr>
          <w:noProof/>
        </w:rPr>
      </w:pPr>
      <w:r>
        <w:rPr>
          <w:noProof/>
        </w:rPr>
        <w:t xml:space="preserve">9.2. </w:t>
      </w:r>
      <w:r w:rsidRPr="00DA6CF5">
        <w:rPr>
          <w:noProof/>
        </w:rPr>
        <w:t>Работодатель</w:t>
      </w:r>
      <w:r w:rsidRPr="00B23E37">
        <w:rPr>
          <w:noProof/>
        </w:rPr>
        <w:t xml:space="preserve"> и </w:t>
      </w:r>
      <w:r w:rsidRPr="00DA6CF5">
        <w:rPr>
          <w:noProof/>
        </w:rPr>
        <w:t>Муниципальный служащий</w:t>
      </w:r>
      <w:r w:rsidRPr="00B23E37">
        <w:rPr>
          <w:noProof/>
        </w:rPr>
        <w:t xml:space="preserve"> несут ответ</w:t>
      </w:r>
      <w:r>
        <w:rPr>
          <w:noProof/>
        </w:rPr>
        <w:t xml:space="preserve">ственность за неисполнение или </w:t>
      </w:r>
      <w:r w:rsidRPr="00B23E37">
        <w:rPr>
          <w:noProof/>
        </w:rPr>
        <w:t>ненадлежащее исполнение взятых на себя обязанностей и обязательств в соответствии с трудовым законодательством и законодат</w:t>
      </w:r>
      <w:r>
        <w:rPr>
          <w:noProof/>
        </w:rPr>
        <w:t>ельством о муниципальной службе;</w:t>
      </w:r>
    </w:p>
    <w:p w:rsidR="001C1DAF" w:rsidRPr="00B23E37" w:rsidRDefault="001C1DAF" w:rsidP="001C1DAF">
      <w:pPr>
        <w:autoSpaceDE w:val="0"/>
        <w:autoSpaceDN w:val="0"/>
        <w:adjustRightInd w:val="0"/>
        <w:ind w:firstLine="709"/>
        <w:jc w:val="both"/>
        <w:rPr>
          <w:noProof/>
        </w:rPr>
      </w:pPr>
      <w:r>
        <w:rPr>
          <w:noProof/>
        </w:rPr>
        <w:t>- за несоблюдение ограничений</w:t>
      </w:r>
      <w:r w:rsidRPr="00B23E37">
        <w:rPr>
          <w:noProof/>
        </w:rPr>
        <w:t xml:space="preserve"> и </w:t>
      </w:r>
      <w:r>
        <w:rPr>
          <w:noProof/>
        </w:rPr>
        <w:t>нарушение запретов, связанных</w:t>
      </w:r>
      <w:r w:rsidRPr="00B23E37">
        <w:rPr>
          <w:noProof/>
        </w:rPr>
        <w:t xml:space="preserve"> с муни</w:t>
      </w:r>
      <w:r>
        <w:rPr>
          <w:noProof/>
        </w:rPr>
        <w:t>ципальной службой, установленных</w:t>
      </w:r>
      <w:r w:rsidRPr="00B23E37">
        <w:rPr>
          <w:noProof/>
        </w:rPr>
        <w:t xml:space="preserve"> Федеральным законом от </w:t>
      </w:r>
      <w:r>
        <w:t xml:space="preserve">02.03.2007 </w:t>
      </w:r>
      <w:r w:rsidRPr="00B23E37">
        <w:rPr>
          <w:noProof/>
        </w:rPr>
        <w:t>№ 25-ФЗ "О муниципальной службе в Россий</w:t>
      </w:r>
      <w:r>
        <w:rPr>
          <w:noProof/>
        </w:rPr>
        <w:t>ской Федерации;</w:t>
      </w:r>
    </w:p>
    <w:p w:rsidR="001C1DAF" w:rsidRPr="00EF7948" w:rsidRDefault="001C1DAF" w:rsidP="001C1DAF">
      <w:pPr>
        <w:shd w:val="clear" w:color="auto" w:fill="FFFFFF"/>
        <w:tabs>
          <w:tab w:val="left" w:pos="1178"/>
          <w:tab w:val="left" w:pos="9180"/>
        </w:tabs>
        <w:ind w:firstLine="720"/>
        <w:jc w:val="both"/>
        <w:rPr>
          <w:color w:val="000000"/>
        </w:rPr>
      </w:pPr>
      <w:r>
        <w:rPr>
          <w:color w:val="000000"/>
        </w:rPr>
        <w:t xml:space="preserve">- за невыполнение постановлений, </w:t>
      </w:r>
      <w:r w:rsidRPr="00EF7948">
        <w:rPr>
          <w:color w:val="000000"/>
        </w:rPr>
        <w:t xml:space="preserve">распоряжений </w:t>
      </w:r>
      <w:r>
        <w:rPr>
          <w:color w:val="000000"/>
        </w:rPr>
        <w:t xml:space="preserve">и указаний </w:t>
      </w:r>
      <w:r w:rsidRPr="00EF7948">
        <w:rPr>
          <w:color w:val="000000"/>
        </w:rPr>
        <w:t>Главы Местной Администрации, нормативных актов органов власти</w:t>
      </w:r>
      <w:r>
        <w:rPr>
          <w:color w:val="000000"/>
        </w:rPr>
        <w:t xml:space="preserve"> и органов самоуправления</w:t>
      </w:r>
      <w:r w:rsidRPr="00EF7948">
        <w:rPr>
          <w:color w:val="000000"/>
        </w:rPr>
        <w:t>;</w:t>
      </w:r>
    </w:p>
    <w:p w:rsidR="001C1DAF" w:rsidRDefault="001C1DAF" w:rsidP="001C1DAF">
      <w:pPr>
        <w:shd w:val="clear" w:color="auto" w:fill="FFFFFF"/>
        <w:tabs>
          <w:tab w:val="left" w:pos="1255"/>
        </w:tabs>
        <w:ind w:firstLine="720"/>
        <w:jc w:val="both"/>
        <w:rPr>
          <w:color w:val="000000"/>
        </w:rPr>
      </w:pPr>
      <w:r w:rsidRPr="00EF7948">
        <w:rPr>
          <w:color w:val="000000"/>
        </w:rPr>
        <w:t>- за разглашение сведений, составляющих охраняемую законом тайну, а также сведений, ставших ему известными в связи с исполнением должностных обязанностей, затрагивающих частную жизнь, честь и достоинство граждан, в том числе и после прекращения му</w:t>
      </w:r>
      <w:r>
        <w:rPr>
          <w:color w:val="000000"/>
        </w:rPr>
        <w:t>ниципальной службы;</w:t>
      </w:r>
    </w:p>
    <w:p w:rsidR="001C1DAF" w:rsidRPr="00EF7948" w:rsidRDefault="001C1DAF" w:rsidP="001C1DAF">
      <w:pPr>
        <w:shd w:val="clear" w:color="auto" w:fill="FFFFFF"/>
        <w:tabs>
          <w:tab w:val="left" w:pos="1255"/>
        </w:tabs>
        <w:ind w:firstLine="720"/>
        <w:jc w:val="both"/>
        <w:rPr>
          <w:color w:val="000000"/>
        </w:rPr>
      </w:pPr>
      <w:r>
        <w:rPr>
          <w:color w:val="000000"/>
        </w:rPr>
        <w:t>- за нарушение правил служебного поведения и нарушение правил внутреннего трудового распорядка.</w:t>
      </w:r>
    </w:p>
    <w:p w:rsidR="001C1DAF" w:rsidRDefault="001C1DAF" w:rsidP="001C1DAF">
      <w:pPr>
        <w:ind w:firstLine="709"/>
        <w:jc w:val="both"/>
      </w:pPr>
      <w:r>
        <w:rPr>
          <w:color w:val="000000"/>
        </w:rPr>
        <w:lastRenderedPageBreak/>
        <w:t xml:space="preserve">9.3. </w:t>
      </w:r>
      <w:r w:rsidRPr="00B23E37">
        <w:t xml:space="preserve">На </w:t>
      </w:r>
      <w:r w:rsidRPr="00B93EA2">
        <w:t>Муниципального служащего</w:t>
      </w:r>
      <w:r w:rsidRPr="00B23E37">
        <w:t xml:space="preserve"> полностью распространяются льготы и гарантии, установленные действующим законодательством о труде и другими нормативными актами</w:t>
      </w:r>
      <w:r>
        <w:t>,</w:t>
      </w:r>
      <w:r w:rsidRPr="00B23E37">
        <w:t xml:space="preserve"> с особенностями, предусмотренными Федеральным законодательством и законодательством </w:t>
      </w:r>
      <w:r>
        <w:t>Санкт-Петербурга</w:t>
      </w:r>
      <w:r w:rsidRPr="00B23E37">
        <w:t xml:space="preserve"> о муниципальной службе.</w:t>
      </w:r>
    </w:p>
    <w:p w:rsidR="001C1DAF" w:rsidRDefault="001C1DAF" w:rsidP="001C1DAF">
      <w:pPr>
        <w:autoSpaceDE w:val="0"/>
        <w:autoSpaceDN w:val="0"/>
        <w:adjustRightInd w:val="0"/>
        <w:ind w:firstLine="709"/>
        <w:jc w:val="both"/>
        <w:rPr>
          <w:noProof/>
        </w:rPr>
      </w:pPr>
      <w:r>
        <w:t xml:space="preserve">9.4. </w:t>
      </w:r>
      <w:r w:rsidRPr="004738FB">
        <w:rPr>
          <w:noProof/>
        </w:rPr>
        <w:t xml:space="preserve"> </w:t>
      </w:r>
      <w:r w:rsidRPr="00B93EA2">
        <w:rPr>
          <w:noProof/>
        </w:rPr>
        <w:t>Муниципальный служащий</w:t>
      </w:r>
      <w:r>
        <w:rPr>
          <w:b/>
          <w:noProof/>
        </w:rPr>
        <w:t xml:space="preserve"> </w:t>
      </w:r>
      <w:r>
        <w:rPr>
          <w:noProof/>
        </w:rPr>
        <w:t xml:space="preserve">дает согласие на обработку персональных данных </w:t>
      </w:r>
      <w:r w:rsidRPr="00B93EA2">
        <w:rPr>
          <w:noProof/>
        </w:rPr>
        <w:t>Работотдателем</w:t>
      </w:r>
      <w:r>
        <w:rPr>
          <w:b/>
          <w:noProof/>
        </w:rPr>
        <w:t xml:space="preserve"> </w:t>
      </w:r>
      <w:r>
        <w:rPr>
          <w:noProof/>
        </w:rPr>
        <w:t xml:space="preserve">в целях обеспечения соблюдения законов и иных нормативных правовых актов, содействия в трудоустройстве, обучения и продвижения по службе, обеспечения сохранения имущества </w:t>
      </w:r>
      <w:r w:rsidRPr="00B93EA2">
        <w:rPr>
          <w:noProof/>
        </w:rPr>
        <w:t>Работодателя</w:t>
      </w:r>
      <w:r>
        <w:rPr>
          <w:noProof/>
        </w:rPr>
        <w:t>.</w:t>
      </w:r>
    </w:p>
    <w:p w:rsidR="001C1DAF" w:rsidRPr="00EF7948" w:rsidRDefault="001C1DAF" w:rsidP="001C1DAF">
      <w:pPr>
        <w:shd w:val="clear" w:color="auto" w:fill="FFFFFF"/>
        <w:tabs>
          <w:tab w:val="left" w:pos="1255"/>
        </w:tabs>
        <w:ind w:firstLine="720"/>
        <w:jc w:val="both"/>
        <w:rPr>
          <w:color w:val="000000"/>
        </w:rPr>
      </w:pPr>
      <w:r>
        <w:rPr>
          <w:color w:val="000000"/>
        </w:rPr>
        <w:t>9.5. В случае изменения анкетных данных муниципальный служащий обязан в месячный срок сообщить об этом в кадровую службу и предоставить копии подтверждающих документов.</w:t>
      </w:r>
    </w:p>
    <w:p w:rsidR="001C1DAF" w:rsidRPr="00EF7948" w:rsidRDefault="001C1DAF" w:rsidP="001C1DAF">
      <w:pPr>
        <w:shd w:val="clear" w:color="auto" w:fill="FFFFFF"/>
        <w:tabs>
          <w:tab w:val="left" w:pos="1255"/>
        </w:tabs>
        <w:ind w:firstLine="720"/>
        <w:jc w:val="both"/>
        <w:rPr>
          <w:color w:val="000000"/>
        </w:rPr>
      </w:pPr>
      <w:r>
        <w:rPr>
          <w:color w:val="000000"/>
        </w:rPr>
        <w:t>9.6</w:t>
      </w:r>
      <w:r w:rsidRPr="00EF7948">
        <w:rPr>
          <w:color w:val="000000"/>
        </w:rPr>
        <w:t>. Необходимость профессиональной подготовки и переподготовки кадров для собственных нужд определяет работодатель, одновременно работник имеет право на профессиональную подготовку, переподготовку и повышение квалификации.</w:t>
      </w:r>
    </w:p>
    <w:p w:rsidR="001C1DAF" w:rsidRPr="00EF7948" w:rsidRDefault="001C1DAF" w:rsidP="001C1DAF">
      <w:pPr>
        <w:shd w:val="clear" w:color="auto" w:fill="FFFFFF"/>
        <w:tabs>
          <w:tab w:val="left" w:pos="1255"/>
        </w:tabs>
        <w:ind w:firstLine="720"/>
        <w:jc w:val="both"/>
        <w:rPr>
          <w:color w:val="000000"/>
        </w:rPr>
      </w:pPr>
      <w:r>
        <w:rPr>
          <w:color w:val="000000"/>
        </w:rPr>
        <w:t>9.7</w:t>
      </w:r>
      <w:r w:rsidRPr="00EF7948">
        <w:rPr>
          <w:color w:val="000000"/>
        </w:rPr>
        <w:t>. Изменения и дополнения в настоящий трудовой договор могут вноситься по соглашению сторон в случаях:</w:t>
      </w:r>
    </w:p>
    <w:p w:rsidR="001C1DAF" w:rsidRPr="00EF7948" w:rsidRDefault="001C1DAF" w:rsidP="001C1DAF">
      <w:pPr>
        <w:shd w:val="clear" w:color="auto" w:fill="FFFFFF"/>
        <w:ind w:firstLine="720"/>
        <w:jc w:val="both"/>
      </w:pPr>
      <w:r w:rsidRPr="00EF7948">
        <w:rPr>
          <w:color w:val="000000"/>
        </w:rPr>
        <w:t>- изменения действующего законодательства;</w:t>
      </w:r>
    </w:p>
    <w:p w:rsidR="001C1DAF" w:rsidRPr="00EF7948" w:rsidRDefault="001C1DAF" w:rsidP="001C1DAF">
      <w:pPr>
        <w:shd w:val="clear" w:color="auto" w:fill="FFFFFF"/>
        <w:ind w:firstLine="720"/>
        <w:jc w:val="both"/>
      </w:pPr>
      <w:r w:rsidRPr="00EF7948">
        <w:rPr>
          <w:color w:val="000000"/>
        </w:rPr>
        <w:t>- изменения Устава муниципального образования;</w:t>
      </w:r>
    </w:p>
    <w:p w:rsidR="001C1DAF" w:rsidRPr="00EF7948" w:rsidRDefault="001C1DAF" w:rsidP="001C1DAF">
      <w:pPr>
        <w:shd w:val="clear" w:color="auto" w:fill="FFFFFF"/>
        <w:ind w:firstLine="720"/>
        <w:jc w:val="both"/>
        <w:rPr>
          <w:color w:val="000000"/>
        </w:rPr>
      </w:pPr>
      <w:r w:rsidRPr="00EF7948">
        <w:rPr>
          <w:color w:val="000000"/>
        </w:rPr>
        <w:t>- инициативы любой из сторон настоящего трудового договора;</w:t>
      </w:r>
    </w:p>
    <w:p w:rsidR="001C1DAF" w:rsidRPr="00EF7948" w:rsidRDefault="001C1DAF" w:rsidP="001C1DAF">
      <w:pPr>
        <w:shd w:val="clear" w:color="auto" w:fill="FFFFFF"/>
        <w:ind w:firstLine="720"/>
        <w:jc w:val="both"/>
      </w:pPr>
      <w:r w:rsidRPr="00EF7948">
        <w:rPr>
          <w:color w:val="000000"/>
        </w:rPr>
        <w:t>- по другим основаниям, предусмотренным действующим законодательством Российской Федерации.</w:t>
      </w:r>
    </w:p>
    <w:p w:rsidR="001C1DAF" w:rsidRPr="00EF7948" w:rsidRDefault="001C1DAF" w:rsidP="001C1DAF">
      <w:pPr>
        <w:shd w:val="clear" w:color="auto" w:fill="FFFFFF"/>
        <w:ind w:firstLine="720"/>
        <w:jc w:val="both"/>
      </w:pPr>
      <w:r w:rsidRPr="00EF7948">
        <w:rPr>
          <w:color w:val="000000"/>
        </w:rPr>
        <w:t>Изменения и дополнения оформляются письменными дополнительными соглашениями, которые являются неотъемлемой частью настоящего трудового договора.</w:t>
      </w:r>
    </w:p>
    <w:p w:rsidR="001C1DAF" w:rsidRPr="00EF7948" w:rsidRDefault="001C1DAF" w:rsidP="001C1DAF">
      <w:pPr>
        <w:shd w:val="clear" w:color="auto" w:fill="FFFFFF"/>
        <w:tabs>
          <w:tab w:val="left" w:pos="1255"/>
        </w:tabs>
        <w:ind w:firstLine="720"/>
        <w:jc w:val="both"/>
      </w:pPr>
      <w:r>
        <w:rPr>
          <w:color w:val="000000"/>
        </w:rPr>
        <w:t>9.8</w:t>
      </w:r>
      <w:r w:rsidRPr="00EF7948">
        <w:rPr>
          <w:color w:val="000000"/>
        </w:rPr>
        <w:t>. Споры и разногласия разрешаются по соглашению сторон, а в случае не достижения соглашения - в порядке, установленном действую</w:t>
      </w:r>
      <w:r>
        <w:rPr>
          <w:color w:val="000000"/>
        </w:rPr>
        <w:t>щи</w:t>
      </w:r>
      <w:r w:rsidRPr="00EF7948">
        <w:rPr>
          <w:color w:val="000000"/>
        </w:rPr>
        <w:t>м законодательством Российской Федерации.</w:t>
      </w:r>
    </w:p>
    <w:p w:rsidR="001C1DAF" w:rsidRPr="00EF7948" w:rsidRDefault="001C1DAF" w:rsidP="001C1DAF">
      <w:pPr>
        <w:shd w:val="clear" w:color="auto" w:fill="FFFFFF"/>
        <w:tabs>
          <w:tab w:val="left" w:pos="1157"/>
        </w:tabs>
        <w:ind w:firstLine="720"/>
        <w:jc w:val="both"/>
        <w:rPr>
          <w:color w:val="000000"/>
        </w:rPr>
      </w:pPr>
      <w:r>
        <w:rPr>
          <w:color w:val="000000"/>
        </w:rPr>
        <w:t>9.9</w:t>
      </w:r>
      <w:r w:rsidRPr="00EF7948">
        <w:rPr>
          <w:color w:val="000000"/>
        </w:rPr>
        <w:t xml:space="preserve">. Отношения сторон, не урегулированные настоящим трудовым договором, регламентируются действующим законодательством Российской Федерации. </w:t>
      </w:r>
    </w:p>
    <w:p w:rsidR="001C1DAF" w:rsidRPr="00EF7948" w:rsidRDefault="001C1DAF" w:rsidP="001C1DAF">
      <w:pPr>
        <w:shd w:val="clear" w:color="auto" w:fill="FFFFFF"/>
        <w:tabs>
          <w:tab w:val="left" w:pos="1157"/>
        </w:tabs>
        <w:ind w:firstLine="720"/>
        <w:jc w:val="both"/>
        <w:rPr>
          <w:color w:val="000000"/>
        </w:rPr>
      </w:pPr>
      <w:r>
        <w:rPr>
          <w:color w:val="000000"/>
        </w:rPr>
        <w:t>9.10</w:t>
      </w:r>
      <w:r w:rsidRPr="00EF7948">
        <w:rPr>
          <w:color w:val="000000"/>
        </w:rPr>
        <w:t>. Настоящий трудовой договор составлен в 2-х экземпля</w:t>
      </w:r>
      <w:r>
        <w:rPr>
          <w:color w:val="000000"/>
        </w:rPr>
        <w:t>рах - п</w:t>
      </w:r>
      <w:r w:rsidRPr="00EF7948">
        <w:rPr>
          <w:color w:val="000000"/>
        </w:rPr>
        <w:t>о одному экземпляру для каждой из сторон. Оба экземпляра имеют одинаковую юридическую силу.</w:t>
      </w:r>
    </w:p>
    <w:p w:rsidR="001C1DAF" w:rsidRDefault="001C1DAF" w:rsidP="001C1DAF">
      <w:pPr>
        <w:shd w:val="clear" w:color="auto" w:fill="FFFFFF"/>
        <w:tabs>
          <w:tab w:val="left" w:pos="1157"/>
        </w:tabs>
        <w:ind w:firstLine="720"/>
        <w:jc w:val="both"/>
        <w:rPr>
          <w:color w:val="000000"/>
        </w:rPr>
      </w:pPr>
    </w:p>
    <w:p w:rsidR="001C1DAF" w:rsidRPr="00EF7948" w:rsidRDefault="001C1DAF" w:rsidP="001C1DAF">
      <w:pPr>
        <w:shd w:val="clear" w:color="auto" w:fill="FFFFFF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70"/>
        <w:gridCol w:w="4787"/>
      </w:tblGrid>
      <w:tr w:rsidR="001C1DAF" w:rsidRPr="00EF7948" w:rsidTr="001E4EA9">
        <w:trPr>
          <w:trHeight w:val="4281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1C1DAF" w:rsidRPr="00EF7948" w:rsidRDefault="001C1DAF" w:rsidP="001E4EA9">
            <w:pPr>
              <w:shd w:val="clear" w:color="auto" w:fill="FFFFFF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  <w:r w:rsidRPr="00EF7948">
              <w:rPr>
                <w:b/>
                <w:color w:val="000000"/>
              </w:rPr>
              <w:t xml:space="preserve">. Реквизиты сторон: </w:t>
            </w:r>
          </w:p>
          <w:p w:rsidR="001C1DAF" w:rsidRDefault="001C1DAF" w:rsidP="001E4EA9">
            <w:pPr>
              <w:shd w:val="clear" w:color="auto" w:fill="FFFFFF"/>
              <w:jc w:val="both"/>
              <w:rPr>
                <w:color w:val="000000"/>
              </w:rPr>
            </w:pPr>
            <w:r w:rsidRPr="00EF7948">
              <w:rPr>
                <w:b/>
                <w:color w:val="000000"/>
              </w:rPr>
              <w:t>Орган местного самоуправления</w:t>
            </w:r>
            <w:r w:rsidRPr="00EF7948">
              <w:rPr>
                <w:color w:val="000000"/>
              </w:rPr>
              <w:t xml:space="preserve"> </w:t>
            </w:r>
          </w:p>
          <w:p w:rsidR="001C1DAF" w:rsidRPr="00EF7948" w:rsidRDefault="001C1DAF" w:rsidP="001E4EA9">
            <w:pPr>
              <w:shd w:val="clear" w:color="auto" w:fill="FFFFFF"/>
              <w:jc w:val="both"/>
              <w:rPr>
                <w:bCs/>
                <w:color w:val="000000"/>
              </w:rPr>
            </w:pPr>
            <w:r w:rsidRPr="00EF7948">
              <w:rPr>
                <w:color w:val="000000"/>
              </w:rPr>
              <w:t xml:space="preserve">Местная </w:t>
            </w:r>
            <w:r w:rsidRPr="00EF7948">
              <w:rPr>
                <w:bCs/>
                <w:color w:val="000000"/>
              </w:rPr>
              <w:t>Администрация</w:t>
            </w:r>
          </w:p>
          <w:p w:rsidR="001C1DAF" w:rsidRPr="00EF7948" w:rsidRDefault="001C1DAF" w:rsidP="001E4EA9">
            <w:pPr>
              <w:shd w:val="clear" w:color="auto" w:fill="FFFFFF"/>
              <w:jc w:val="both"/>
              <w:rPr>
                <w:bCs/>
                <w:color w:val="000000"/>
              </w:rPr>
            </w:pPr>
            <w:r w:rsidRPr="00EF7948">
              <w:rPr>
                <w:bCs/>
                <w:color w:val="000000"/>
              </w:rPr>
              <w:t>Муниципального образования</w:t>
            </w:r>
          </w:p>
          <w:p w:rsidR="001C1DAF" w:rsidRPr="00EF7948" w:rsidRDefault="001C1DAF" w:rsidP="001E4EA9">
            <w:pPr>
              <w:shd w:val="clear" w:color="auto" w:fill="FFFFFF"/>
              <w:jc w:val="both"/>
              <w:rPr>
                <w:color w:val="000000"/>
              </w:rPr>
            </w:pPr>
            <w:r w:rsidRPr="00EF7948">
              <w:rPr>
                <w:bCs/>
                <w:color w:val="000000"/>
              </w:rPr>
              <w:t>Муниципальный округ № 15</w:t>
            </w:r>
          </w:p>
          <w:p w:rsidR="001C1DAF" w:rsidRPr="00EF7948" w:rsidRDefault="001C1DAF" w:rsidP="001E4EA9">
            <w:pPr>
              <w:shd w:val="clear" w:color="auto" w:fill="FFFFFF"/>
              <w:jc w:val="both"/>
              <w:rPr>
                <w:bCs/>
                <w:color w:val="000000"/>
              </w:rPr>
            </w:pPr>
          </w:p>
          <w:p w:rsidR="001C1DAF" w:rsidRPr="00EF7948" w:rsidRDefault="001C1DAF" w:rsidP="001E4EA9">
            <w:pPr>
              <w:shd w:val="clear" w:color="auto" w:fill="FFFFFF"/>
              <w:jc w:val="both"/>
              <w:rPr>
                <w:bCs/>
                <w:color w:val="000000"/>
              </w:rPr>
            </w:pPr>
            <w:r w:rsidRPr="00EF7948">
              <w:rPr>
                <w:bCs/>
                <w:color w:val="000000"/>
              </w:rPr>
              <w:t>Глава Местной Администрации</w:t>
            </w:r>
          </w:p>
          <w:p w:rsidR="001C1DAF" w:rsidRDefault="001C1DAF" w:rsidP="001E4EA9">
            <w:pPr>
              <w:shd w:val="clear" w:color="auto" w:fill="FFFFFF"/>
              <w:jc w:val="both"/>
              <w:rPr>
                <w:bCs/>
                <w:color w:val="000000"/>
              </w:rPr>
            </w:pPr>
          </w:p>
          <w:p w:rsidR="001C1DAF" w:rsidRPr="00EF7948" w:rsidRDefault="001C1DAF" w:rsidP="001E4EA9">
            <w:pPr>
              <w:pBdr>
                <w:top w:val="single" w:sz="8" w:space="1" w:color="auto"/>
              </w:pBdr>
              <w:shd w:val="clear" w:color="auto" w:fill="FFFFFF"/>
              <w:rPr>
                <w:color w:val="000000"/>
              </w:rPr>
            </w:pPr>
            <w:r w:rsidRPr="00EF7948">
              <w:rPr>
                <w:color w:val="000000"/>
              </w:rPr>
              <w:t xml:space="preserve">             (подпись) </w:t>
            </w:r>
            <w:r w:rsidRPr="00EF7948">
              <w:rPr>
                <w:color w:val="000000"/>
              </w:rPr>
              <w:tab/>
              <w:t>М.П.</w:t>
            </w:r>
          </w:p>
          <w:p w:rsidR="001C1DAF" w:rsidRPr="00EF7948" w:rsidRDefault="001C1DAF" w:rsidP="001E4EA9">
            <w:pPr>
              <w:pBdr>
                <w:top w:val="single" w:sz="8" w:space="1" w:color="auto"/>
              </w:pBdr>
              <w:shd w:val="clear" w:color="auto" w:fill="FFFFFF"/>
              <w:ind w:firstLine="720"/>
              <w:rPr>
                <w:color w:val="000000"/>
              </w:rPr>
            </w:pPr>
          </w:p>
          <w:p w:rsidR="001C1DAF" w:rsidRDefault="001C1DAF" w:rsidP="001E4EA9">
            <w:pPr>
              <w:pBdr>
                <w:top w:val="single" w:sz="8" w:space="1" w:color="auto"/>
              </w:pBdr>
              <w:shd w:val="clear" w:color="auto" w:fill="FFFFFF"/>
              <w:ind w:firstLine="720"/>
              <w:rPr>
                <w:color w:val="000000"/>
              </w:rPr>
            </w:pPr>
          </w:p>
          <w:p w:rsidR="001C1DAF" w:rsidRPr="00992F34" w:rsidRDefault="001C1DAF" w:rsidP="001E4EA9">
            <w:pPr>
              <w:pBdr>
                <w:top w:val="single" w:sz="8" w:space="1" w:color="auto"/>
              </w:pBdr>
              <w:shd w:val="clear" w:color="auto" w:fill="FFFFFF"/>
              <w:ind w:firstLine="720"/>
              <w:rPr>
                <w:color w:val="000000"/>
              </w:rPr>
            </w:pPr>
          </w:p>
        </w:tc>
        <w:tc>
          <w:tcPr>
            <w:tcW w:w="4787" w:type="dxa"/>
            <w:tcBorders>
              <w:top w:val="nil"/>
              <w:left w:val="nil"/>
              <w:bottom w:val="nil"/>
              <w:right w:val="nil"/>
            </w:tcBorders>
          </w:tcPr>
          <w:p w:rsidR="001C1DAF" w:rsidRPr="00EF7948" w:rsidRDefault="001C1DAF" w:rsidP="001E4EA9">
            <w:pPr>
              <w:shd w:val="clear" w:color="auto" w:fill="FFFFFF"/>
              <w:ind w:right="-292"/>
              <w:rPr>
                <w:b/>
                <w:color w:val="000000"/>
              </w:rPr>
            </w:pPr>
          </w:p>
          <w:p w:rsidR="001C1DAF" w:rsidRDefault="001C1DAF" w:rsidP="001E4EA9">
            <w:pPr>
              <w:shd w:val="clear" w:color="auto" w:fill="FFFFFF"/>
              <w:ind w:right="-292"/>
              <w:rPr>
                <w:b/>
                <w:color w:val="000000"/>
              </w:rPr>
            </w:pPr>
            <w:r w:rsidRPr="00F62672">
              <w:rPr>
                <w:b/>
                <w:color w:val="000000"/>
              </w:rPr>
              <w:t xml:space="preserve">Муниципальный служащий </w:t>
            </w:r>
          </w:p>
          <w:p w:rsidR="001C1DAF" w:rsidRPr="00F62672" w:rsidRDefault="001C1DAF" w:rsidP="001E4EA9">
            <w:pPr>
              <w:shd w:val="clear" w:color="auto" w:fill="FFFFFF"/>
              <w:ind w:right="-292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__________________________</w:t>
            </w:r>
          </w:p>
          <w:p w:rsidR="001C1DAF" w:rsidRPr="003E79D3" w:rsidRDefault="001C1DAF" w:rsidP="001E4EA9">
            <w:pPr>
              <w:shd w:val="clear" w:color="auto" w:fill="FFFFFF"/>
              <w:ind w:right="-292"/>
              <w:jc w:val="both"/>
              <w:rPr>
                <w:b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</w:t>
            </w:r>
            <w:r w:rsidRPr="003E79D3">
              <w:rPr>
                <w:color w:val="000000"/>
                <w:sz w:val="20"/>
                <w:szCs w:val="20"/>
              </w:rPr>
              <w:t>(Ф.И.О.)</w:t>
            </w:r>
          </w:p>
          <w:p w:rsidR="001C1DAF" w:rsidRPr="00EF7948" w:rsidRDefault="001C1DAF" w:rsidP="001E4EA9">
            <w:pPr>
              <w:shd w:val="clear" w:color="auto" w:fill="FFFFFF"/>
              <w:ind w:right="-292"/>
              <w:rPr>
                <w:color w:val="000000"/>
              </w:rPr>
            </w:pPr>
          </w:p>
          <w:p w:rsidR="001C1DAF" w:rsidRPr="00EF7948" w:rsidRDefault="001C1DAF" w:rsidP="001E4EA9">
            <w:pPr>
              <w:shd w:val="clear" w:color="auto" w:fill="FFFFFF"/>
              <w:ind w:right="-292"/>
              <w:rPr>
                <w:color w:val="000000"/>
              </w:rPr>
            </w:pPr>
            <w:r w:rsidRPr="00EF7948">
              <w:rPr>
                <w:color w:val="000000"/>
              </w:rPr>
              <w:t>_______________________________</w:t>
            </w:r>
          </w:p>
          <w:p w:rsidR="001C1DAF" w:rsidRPr="00EF7948" w:rsidRDefault="001C1DAF" w:rsidP="001E4EA9">
            <w:pPr>
              <w:shd w:val="clear" w:color="auto" w:fill="FFFFFF"/>
              <w:ind w:right="-292"/>
              <w:rPr>
                <w:color w:val="000000"/>
              </w:rPr>
            </w:pPr>
            <w:r w:rsidRPr="00EF7948">
              <w:rPr>
                <w:color w:val="000000"/>
              </w:rPr>
              <w:t xml:space="preserve">                          (подпись)</w:t>
            </w:r>
          </w:p>
          <w:p w:rsidR="001C1DAF" w:rsidRPr="00EF7948" w:rsidRDefault="001C1DAF" w:rsidP="001E4EA9">
            <w:pPr>
              <w:shd w:val="clear" w:color="auto" w:fill="FFFFFF"/>
              <w:ind w:right="-292"/>
              <w:rPr>
                <w:b/>
                <w:color w:val="000000"/>
              </w:rPr>
            </w:pPr>
          </w:p>
        </w:tc>
      </w:tr>
    </w:tbl>
    <w:p w:rsidR="001C1DAF" w:rsidRDefault="001C1DAF" w:rsidP="001C1DAF">
      <w:pPr>
        <w:pStyle w:val="ConsPlusNormal"/>
        <w:ind w:firstLine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Приложение №4</w:t>
      </w:r>
    </w:p>
    <w:p w:rsidR="001C1DAF" w:rsidRDefault="001C1DAF" w:rsidP="001C1DAF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1C1DAF" w:rsidRDefault="001C1DAF" w:rsidP="001C1DAF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1C1DAF" w:rsidRPr="0033795C" w:rsidRDefault="001C1DAF" w:rsidP="001C1DAF">
      <w:pPr>
        <w:pStyle w:val="a8"/>
        <w:jc w:val="right"/>
      </w:pPr>
      <w:r w:rsidRPr="0033795C">
        <w:t xml:space="preserve">Приложение </w:t>
      </w:r>
      <w:r>
        <w:t>1</w:t>
      </w:r>
    </w:p>
    <w:p w:rsidR="001C1DAF" w:rsidRPr="0033795C" w:rsidRDefault="001C1DAF" w:rsidP="001C1DAF">
      <w:pPr>
        <w:pStyle w:val="a8"/>
        <w:jc w:val="right"/>
      </w:pPr>
      <w:r w:rsidRPr="0033795C">
        <w:t xml:space="preserve">к Распоряжению МА  МО </w:t>
      </w:r>
      <w:proofErr w:type="spellStart"/>
      <w:proofErr w:type="gramStart"/>
      <w:r w:rsidRPr="0033795C">
        <w:t>МО</w:t>
      </w:r>
      <w:proofErr w:type="spellEnd"/>
      <w:proofErr w:type="gramEnd"/>
      <w:r w:rsidRPr="0033795C">
        <w:t xml:space="preserve"> № 15 </w:t>
      </w:r>
    </w:p>
    <w:p w:rsidR="001C1DAF" w:rsidRPr="0033795C" w:rsidRDefault="001C1DAF" w:rsidP="001C1DAF">
      <w:pPr>
        <w:pStyle w:val="a8"/>
        <w:jc w:val="right"/>
      </w:pPr>
      <w:r w:rsidRPr="0033795C">
        <w:t xml:space="preserve">от </w:t>
      </w:r>
      <w:r>
        <w:t>20.02.2017</w:t>
      </w:r>
      <w:r w:rsidRPr="0033795C">
        <w:t xml:space="preserve">  № </w:t>
      </w:r>
      <w:r>
        <w:t>07.2</w:t>
      </w:r>
    </w:p>
    <w:p w:rsidR="001C1DAF" w:rsidRPr="0033795C" w:rsidRDefault="001C1DAF" w:rsidP="001C1DAF">
      <w:pPr>
        <w:jc w:val="right"/>
      </w:pPr>
    </w:p>
    <w:p w:rsidR="001C1DAF" w:rsidRDefault="001C1DAF" w:rsidP="001C1DAF">
      <w:pPr>
        <w:jc w:val="center"/>
        <w:rPr>
          <w:b/>
        </w:rPr>
      </w:pPr>
      <w:r w:rsidRPr="0033795C">
        <w:rPr>
          <w:b/>
        </w:rPr>
        <w:t>Местная Администрация</w:t>
      </w:r>
      <w:r>
        <w:rPr>
          <w:b/>
        </w:rPr>
        <w:t xml:space="preserve"> внутригородского муниципального образования </w:t>
      </w:r>
    </w:p>
    <w:p w:rsidR="001C1DAF" w:rsidRPr="0033795C" w:rsidRDefault="001C1DAF" w:rsidP="001C1DAF">
      <w:pPr>
        <w:jc w:val="center"/>
        <w:rPr>
          <w:b/>
        </w:rPr>
      </w:pPr>
      <w:r>
        <w:rPr>
          <w:b/>
        </w:rPr>
        <w:t xml:space="preserve">Санкт-Петербурга </w:t>
      </w:r>
      <w:r w:rsidRPr="0033795C">
        <w:rPr>
          <w:b/>
        </w:rPr>
        <w:t>Муниципальный округ № 15</w:t>
      </w:r>
    </w:p>
    <w:p w:rsidR="001C1DAF" w:rsidRPr="0033795C" w:rsidRDefault="001C1DAF" w:rsidP="001C1DAF">
      <w:pPr>
        <w:jc w:val="center"/>
      </w:pPr>
    </w:p>
    <w:p w:rsidR="001C1DAF" w:rsidRPr="0033795C" w:rsidRDefault="001C1DAF" w:rsidP="001C1DAF">
      <w:pPr>
        <w:ind w:left="5040" w:firstLine="720"/>
        <w:jc w:val="right"/>
      </w:pPr>
      <w:r w:rsidRPr="0033795C">
        <w:t>УТВЕРЖДАЮ</w:t>
      </w:r>
    </w:p>
    <w:p w:rsidR="001C1DAF" w:rsidRPr="0033795C" w:rsidRDefault="001C1DAF" w:rsidP="001C1DAF">
      <w:pPr>
        <w:jc w:val="right"/>
      </w:pPr>
      <w:r w:rsidRPr="0033795C">
        <w:t>Глава Местной Администрации</w:t>
      </w:r>
    </w:p>
    <w:p w:rsidR="001C1DAF" w:rsidRPr="0033795C" w:rsidRDefault="001C1DAF" w:rsidP="001C1DAF">
      <w:pPr>
        <w:ind w:left="5040" w:firstLine="720"/>
        <w:jc w:val="right"/>
      </w:pPr>
      <w:r w:rsidRPr="0033795C">
        <w:t xml:space="preserve">МО </w:t>
      </w:r>
      <w:proofErr w:type="spellStart"/>
      <w:proofErr w:type="gramStart"/>
      <w:r w:rsidRPr="0033795C">
        <w:t>МО</w:t>
      </w:r>
      <w:proofErr w:type="spellEnd"/>
      <w:proofErr w:type="gramEnd"/>
      <w:r w:rsidRPr="0033795C">
        <w:t xml:space="preserve"> № 15</w:t>
      </w:r>
    </w:p>
    <w:p w:rsidR="001C1DAF" w:rsidRPr="0033795C" w:rsidRDefault="001C1DAF" w:rsidP="001C1DAF">
      <w:pPr>
        <w:jc w:val="right"/>
      </w:pPr>
      <w:r w:rsidRPr="0033795C">
        <w:t xml:space="preserve">____________________ Ю.А. </w:t>
      </w:r>
      <w:proofErr w:type="spellStart"/>
      <w:r w:rsidRPr="0033795C">
        <w:t>Шурбаева</w:t>
      </w:r>
      <w:proofErr w:type="spellEnd"/>
    </w:p>
    <w:p w:rsidR="001C1DAF" w:rsidRPr="0033795C" w:rsidRDefault="001C1DAF" w:rsidP="001C1DAF">
      <w:pPr>
        <w:jc w:val="right"/>
      </w:pPr>
    </w:p>
    <w:p w:rsidR="001C1DAF" w:rsidRPr="0033795C" w:rsidRDefault="001C1DAF" w:rsidP="001C1DAF">
      <w:pPr>
        <w:jc w:val="right"/>
      </w:pPr>
      <w:r>
        <w:t>20.02.2017</w:t>
      </w:r>
    </w:p>
    <w:p w:rsidR="001C1DAF" w:rsidRPr="0033795C" w:rsidRDefault="001C1DAF" w:rsidP="001C1DAF"/>
    <w:p w:rsidR="001C1DAF" w:rsidRPr="0033795C" w:rsidRDefault="001C1DAF" w:rsidP="001C1DAF">
      <w:pPr>
        <w:jc w:val="both"/>
      </w:pPr>
    </w:p>
    <w:p w:rsidR="001C1DAF" w:rsidRPr="0033795C" w:rsidRDefault="001C1DAF" w:rsidP="001C1DAF">
      <w:pPr>
        <w:pStyle w:val="3"/>
        <w:rPr>
          <w:i/>
          <w:szCs w:val="24"/>
        </w:rPr>
      </w:pPr>
      <w:r w:rsidRPr="0033795C">
        <w:rPr>
          <w:i/>
          <w:szCs w:val="24"/>
        </w:rPr>
        <w:t>ДОЛЖНОСТНАЯ ИНСТРУКЦИЯ</w:t>
      </w:r>
    </w:p>
    <w:p w:rsidR="001C1DAF" w:rsidRPr="0033795C" w:rsidRDefault="001C1DAF" w:rsidP="001C1DAF">
      <w:pPr>
        <w:jc w:val="center"/>
        <w:rPr>
          <w:b/>
        </w:rPr>
      </w:pPr>
      <w:r w:rsidRPr="0033795C">
        <w:rPr>
          <w:b/>
        </w:rPr>
        <w:t>Главного специалиста по делам гражданской обороны,</w:t>
      </w:r>
    </w:p>
    <w:p w:rsidR="001C1DAF" w:rsidRPr="0033795C" w:rsidRDefault="001C1DAF" w:rsidP="001C1DAF">
      <w:pPr>
        <w:jc w:val="center"/>
        <w:rPr>
          <w:b/>
        </w:rPr>
      </w:pPr>
      <w:r w:rsidRPr="0033795C">
        <w:rPr>
          <w:b/>
        </w:rPr>
        <w:t>чрезвычайным ситуациям, благоустройству</w:t>
      </w:r>
    </w:p>
    <w:p w:rsidR="001C1DAF" w:rsidRPr="0033795C" w:rsidRDefault="001C1DAF" w:rsidP="001C1DAF">
      <w:pPr>
        <w:jc w:val="center"/>
        <w:rPr>
          <w:b/>
        </w:rPr>
      </w:pPr>
      <w:r w:rsidRPr="0033795C">
        <w:rPr>
          <w:b/>
        </w:rPr>
        <w:t>и жилищно-коммунальному хозяйству отдела муниципального заказа</w:t>
      </w:r>
    </w:p>
    <w:p w:rsidR="001C1DAF" w:rsidRPr="0033795C" w:rsidRDefault="001C1DAF" w:rsidP="001C1DAF">
      <w:pPr>
        <w:jc w:val="both"/>
      </w:pPr>
    </w:p>
    <w:p w:rsidR="001C1DAF" w:rsidRPr="0033795C" w:rsidRDefault="001C1DAF" w:rsidP="001C1DAF">
      <w:pPr>
        <w:jc w:val="both"/>
        <w:rPr>
          <w:b/>
          <w:bCs/>
        </w:rPr>
      </w:pPr>
      <w:r w:rsidRPr="0033795C">
        <w:rPr>
          <w:b/>
          <w:bCs/>
        </w:rPr>
        <w:t>ОБЩИЕ ПОЛОЖЕНИЯ</w:t>
      </w:r>
    </w:p>
    <w:p w:rsidR="001C1DAF" w:rsidRPr="0033795C" w:rsidRDefault="001C1DAF" w:rsidP="001C1DAF">
      <w:pPr>
        <w:pStyle w:val="a4"/>
        <w:ind w:firstLine="284"/>
        <w:jc w:val="both"/>
      </w:pPr>
      <w:r w:rsidRPr="0033795C">
        <w:t>1.1. Главный специалист по делам гражданской обороны, чрезвычайным ситуациям, благоустройству  и жилищно-коммунальному хозяйству (далее – Главный специалист) является муниципальным служащим, замещающим в соответствии с Законом Санкт-Петербурга «О реестрах муниципальных должностей в Санкт-Петербурге» старшую муниципальную должность муниципальной службы и работающим за денежное вознаграждение из средств местного бюджета.</w:t>
      </w:r>
    </w:p>
    <w:p w:rsidR="001C1DAF" w:rsidRPr="0033795C" w:rsidRDefault="001C1DAF" w:rsidP="001C1DAF">
      <w:pPr>
        <w:pStyle w:val="a4"/>
        <w:ind w:firstLine="284"/>
        <w:jc w:val="both"/>
      </w:pPr>
      <w:r w:rsidRPr="0033795C">
        <w:t xml:space="preserve"> 1.2. Главный специалист назначается на должность и освобождается от должности</w:t>
      </w:r>
      <w:r w:rsidRPr="0033795C">
        <w:rPr>
          <w:bCs/>
        </w:rPr>
        <w:t xml:space="preserve"> Главой местной Администрации </w:t>
      </w:r>
      <w:r w:rsidRPr="0033795C">
        <w:t>в соответствии с</w:t>
      </w:r>
      <w:r w:rsidRPr="0033795C">
        <w:rPr>
          <w:b/>
          <w:bCs/>
          <w:color w:val="000080"/>
        </w:rPr>
        <w:t xml:space="preserve"> </w:t>
      </w:r>
      <w:r w:rsidRPr="0033795C">
        <w:t>Законом Санкт-Петербурга от 15.02.2000 № 53-8 «О регулировании отдельных вопросов муниципальной службы в Санкт-Петербурге».</w:t>
      </w:r>
    </w:p>
    <w:p w:rsidR="001C1DAF" w:rsidRPr="0033795C" w:rsidRDefault="001C1DAF" w:rsidP="001C1DAF">
      <w:pPr>
        <w:pStyle w:val="a4"/>
        <w:ind w:firstLine="284"/>
        <w:jc w:val="both"/>
      </w:pPr>
      <w:r w:rsidRPr="0033795C">
        <w:t>1.3. Главный специалист н</w:t>
      </w:r>
      <w:r w:rsidRPr="0033795C">
        <w:rPr>
          <w:bCs/>
        </w:rPr>
        <w:t xml:space="preserve">аходится </w:t>
      </w:r>
      <w:r w:rsidRPr="0033795C">
        <w:t>в прямом</w:t>
      </w:r>
      <w:r w:rsidRPr="0033795C">
        <w:rPr>
          <w:b/>
        </w:rPr>
        <w:t xml:space="preserve"> </w:t>
      </w:r>
      <w:r w:rsidRPr="0033795C">
        <w:t>подчинении Руководителя отдела муниципального заказа – контрактного управляющего</w:t>
      </w:r>
      <w:r w:rsidRPr="0033795C">
        <w:rPr>
          <w:bCs/>
        </w:rPr>
        <w:t xml:space="preserve"> Местной Администрации  МОМО №15.</w:t>
      </w:r>
    </w:p>
    <w:p w:rsidR="001C1DAF" w:rsidRPr="0033795C" w:rsidRDefault="001C1DAF" w:rsidP="001C1DAF">
      <w:pPr>
        <w:pStyle w:val="a4"/>
        <w:ind w:firstLine="284"/>
        <w:jc w:val="both"/>
      </w:pPr>
      <w:r w:rsidRPr="0033795C">
        <w:t>1.4. Главный специалист не вправе заниматься видами деятельности, запрещенными действующим законодательством о муниципальной службе.</w:t>
      </w:r>
    </w:p>
    <w:p w:rsidR="001C1DAF" w:rsidRPr="0033795C" w:rsidRDefault="001C1DAF" w:rsidP="001C1DAF">
      <w:pPr>
        <w:pStyle w:val="a4"/>
        <w:ind w:firstLine="284"/>
        <w:jc w:val="both"/>
      </w:pPr>
      <w:r w:rsidRPr="0033795C">
        <w:rPr>
          <w:b/>
          <w:color w:val="000000"/>
        </w:rPr>
        <w:t xml:space="preserve">1.5. Квалификационные требования: </w:t>
      </w:r>
    </w:p>
    <w:p w:rsidR="001C1DAF" w:rsidRPr="0033795C" w:rsidRDefault="001C1DAF" w:rsidP="001C1DAF">
      <w:pPr>
        <w:pStyle w:val="a4"/>
        <w:ind w:firstLine="284"/>
        <w:jc w:val="both"/>
      </w:pPr>
      <w:r w:rsidRPr="0033795C">
        <w:rPr>
          <w:b/>
          <w:color w:val="000000"/>
        </w:rPr>
        <w:t>1.5.1. К уровню профессионального образования:</w:t>
      </w:r>
    </w:p>
    <w:p w:rsidR="001C1DAF" w:rsidRPr="0033795C" w:rsidRDefault="001C1DAF" w:rsidP="001C1DAF">
      <w:pPr>
        <w:pStyle w:val="a4"/>
        <w:ind w:firstLine="284"/>
        <w:jc w:val="both"/>
        <w:rPr>
          <w:b/>
          <w:color w:val="000000"/>
        </w:rPr>
      </w:pPr>
      <w:r w:rsidRPr="0033795C">
        <w:t xml:space="preserve">Высшее профессиональное образование </w:t>
      </w:r>
      <w:r w:rsidRPr="0033795C">
        <w:rPr>
          <w:color w:val="000000"/>
        </w:rPr>
        <w:t>соответствующее должностным обязанностям.</w:t>
      </w:r>
    </w:p>
    <w:p w:rsidR="001C1DAF" w:rsidRPr="0033795C" w:rsidRDefault="001C1DAF" w:rsidP="001C1DAF">
      <w:pPr>
        <w:pStyle w:val="a4"/>
        <w:ind w:firstLine="284"/>
        <w:jc w:val="both"/>
        <w:rPr>
          <w:b/>
          <w:color w:val="000000"/>
        </w:rPr>
      </w:pPr>
      <w:r w:rsidRPr="0033795C">
        <w:rPr>
          <w:b/>
          <w:color w:val="000000"/>
        </w:rPr>
        <w:t>1.5.2. К стажу государственной гражданской службы (государственной службы иных видов) или стажу (опыту) работы по специальности:</w:t>
      </w:r>
    </w:p>
    <w:p w:rsidR="001C1DAF" w:rsidRPr="0033795C" w:rsidRDefault="001C1DAF" w:rsidP="001C1DAF">
      <w:pPr>
        <w:pStyle w:val="a4"/>
        <w:ind w:firstLine="284"/>
        <w:jc w:val="both"/>
        <w:rPr>
          <w:color w:val="000000"/>
        </w:rPr>
      </w:pPr>
      <w:r w:rsidRPr="0033795C">
        <w:rPr>
          <w:color w:val="000000"/>
        </w:rPr>
        <w:t>Стаж работы на должностях государственной и/или муниципальной службы не менее 3-х лет или стаж работы по специальности - не менее 3-х лет.</w:t>
      </w:r>
    </w:p>
    <w:p w:rsidR="001C1DAF" w:rsidRPr="0033795C" w:rsidRDefault="001C1DAF" w:rsidP="001C1DAF">
      <w:pPr>
        <w:ind w:firstLine="709"/>
        <w:jc w:val="both"/>
        <w:rPr>
          <w:color w:val="000000"/>
        </w:rPr>
      </w:pPr>
      <w:proofErr w:type="gramStart"/>
      <w:r w:rsidRPr="0033795C">
        <w:rPr>
          <w:color w:val="000000"/>
        </w:rPr>
        <w:t>Для лиц,  имеющих дипломы специалиста или магистра с отличием, в течение трех лет со дня выдачи диплома устанавливаются типовые квалификационные требования к стажу муниципальной службы (государственной службы) или стажу работы по специальности для замещения старших должностей муниципальной службы – не менее одного года стажа муниципальной службы (государственной службы) или стажа работы по специальности.</w:t>
      </w:r>
      <w:proofErr w:type="gramEnd"/>
    </w:p>
    <w:p w:rsidR="001C1DAF" w:rsidRPr="0033795C" w:rsidRDefault="001C1DAF" w:rsidP="001C1DAF">
      <w:pPr>
        <w:pStyle w:val="a4"/>
        <w:ind w:firstLine="284"/>
        <w:jc w:val="both"/>
        <w:rPr>
          <w:b/>
          <w:color w:val="000000"/>
        </w:rPr>
      </w:pPr>
      <w:r w:rsidRPr="0033795C">
        <w:rPr>
          <w:b/>
          <w:color w:val="000000"/>
        </w:rPr>
        <w:t xml:space="preserve">1.5.3. К профессиональным знаниям и навыкам, необходимым для исполнения должностных обязанностей: </w:t>
      </w:r>
    </w:p>
    <w:p w:rsidR="001C1DAF" w:rsidRPr="0033795C" w:rsidRDefault="001C1DAF" w:rsidP="001C1DAF">
      <w:pPr>
        <w:ind w:firstLine="284"/>
        <w:jc w:val="both"/>
        <w:rPr>
          <w:b/>
          <w:color w:val="000000"/>
          <w:u w:val="single"/>
        </w:rPr>
      </w:pPr>
      <w:r w:rsidRPr="0033795C">
        <w:rPr>
          <w:b/>
          <w:color w:val="000000"/>
          <w:u w:val="single"/>
        </w:rPr>
        <w:t>Должен знать:</w:t>
      </w:r>
    </w:p>
    <w:p w:rsidR="001C1DAF" w:rsidRPr="0033795C" w:rsidRDefault="001C1DAF" w:rsidP="001C1DAF">
      <w:pPr>
        <w:numPr>
          <w:ilvl w:val="0"/>
          <w:numId w:val="3"/>
        </w:numPr>
        <w:jc w:val="both"/>
        <w:rPr>
          <w:color w:val="000000"/>
        </w:rPr>
      </w:pPr>
      <w:r w:rsidRPr="0033795C">
        <w:t xml:space="preserve">Конституцию РФ, основы российской правовой системы и законодательства РФ, Трудового кодекса РФ, Гражданского кодекса РФ; Федеральный закон РФ «О муниципальной службе Российской Федерации», Закон Санкт-Петербурга «О муниципальной службе в Санкт-Петербурге», Закон Санкт-Петербурга «Об организации местного самоуправления в Санкт-Петербурге»; Федеральные законы, указы Президента РФ, постановления Правительства РФ и законодательные акты Санкт-Петербурга, нормативные правовые акты Муниципального Совета МО </w:t>
      </w:r>
      <w:proofErr w:type="spellStart"/>
      <w:proofErr w:type="gramStart"/>
      <w:r w:rsidRPr="0033795C">
        <w:t>МО</w:t>
      </w:r>
      <w:proofErr w:type="spellEnd"/>
      <w:proofErr w:type="gramEnd"/>
      <w:r w:rsidRPr="0033795C">
        <w:t xml:space="preserve"> №15 по предметам ведения, устав Муниципального образования МО </w:t>
      </w:r>
      <w:proofErr w:type="spellStart"/>
      <w:r w:rsidRPr="0033795C">
        <w:t>МО</w:t>
      </w:r>
      <w:proofErr w:type="spellEnd"/>
      <w:r w:rsidRPr="0033795C">
        <w:t xml:space="preserve"> №15.</w:t>
      </w:r>
    </w:p>
    <w:p w:rsidR="001C1DAF" w:rsidRPr="0033795C" w:rsidRDefault="001C1DAF" w:rsidP="001C1DAF">
      <w:pPr>
        <w:numPr>
          <w:ilvl w:val="0"/>
          <w:numId w:val="3"/>
        </w:numPr>
        <w:jc w:val="both"/>
        <w:rPr>
          <w:color w:val="000000"/>
        </w:rPr>
      </w:pPr>
      <w:r w:rsidRPr="0033795C">
        <w:lastRenderedPageBreak/>
        <w:t>Законы, иные нормативные правовые акты, относящиеся к направлениям своей деятельности.</w:t>
      </w:r>
    </w:p>
    <w:p w:rsidR="001C1DAF" w:rsidRPr="0033795C" w:rsidRDefault="001C1DAF" w:rsidP="001C1DAF">
      <w:pPr>
        <w:numPr>
          <w:ilvl w:val="0"/>
          <w:numId w:val="3"/>
        </w:numPr>
        <w:jc w:val="both"/>
        <w:rPr>
          <w:color w:val="000000"/>
        </w:rPr>
      </w:pPr>
      <w:r w:rsidRPr="0033795C">
        <w:rPr>
          <w:color w:val="000000"/>
        </w:rPr>
        <w:t>Функции и предметы ведения</w:t>
      </w:r>
      <w:r w:rsidRPr="0033795C">
        <w:t xml:space="preserve"> Местной Администрации Муниципального образования Муниципальный Округ №15</w:t>
      </w:r>
      <w:r w:rsidRPr="0033795C">
        <w:rPr>
          <w:color w:val="000000"/>
        </w:rPr>
        <w:t>.</w:t>
      </w:r>
    </w:p>
    <w:p w:rsidR="001C1DAF" w:rsidRPr="0033795C" w:rsidRDefault="001C1DAF" w:rsidP="001C1DAF">
      <w:pPr>
        <w:numPr>
          <w:ilvl w:val="0"/>
          <w:numId w:val="3"/>
        </w:numPr>
        <w:jc w:val="both"/>
        <w:rPr>
          <w:color w:val="000000"/>
        </w:rPr>
      </w:pPr>
      <w:r w:rsidRPr="0033795C">
        <w:rPr>
          <w:color w:val="000000"/>
        </w:rPr>
        <w:t xml:space="preserve">Должностную инструкцию </w:t>
      </w:r>
      <w:r w:rsidRPr="0033795C">
        <w:t>главного специалиста по делам гражданской обороны, чрезвычайным ситуациям, благоустройству  и жилищно-коммунальному хозяйству</w:t>
      </w:r>
      <w:r w:rsidRPr="0033795C">
        <w:rPr>
          <w:bCs/>
        </w:rPr>
        <w:t>.</w:t>
      </w:r>
    </w:p>
    <w:p w:rsidR="001C1DAF" w:rsidRPr="0033795C" w:rsidRDefault="001C1DAF" w:rsidP="001C1DAF">
      <w:pPr>
        <w:numPr>
          <w:ilvl w:val="0"/>
          <w:numId w:val="3"/>
        </w:numPr>
        <w:jc w:val="both"/>
        <w:rPr>
          <w:color w:val="000000"/>
        </w:rPr>
      </w:pPr>
      <w:r w:rsidRPr="0033795C">
        <w:t>Правовые основы договорных отношений.</w:t>
      </w:r>
    </w:p>
    <w:p w:rsidR="001C1DAF" w:rsidRPr="0033795C" w:rsidRDefault="001C1DAF" w:rsidP="001C1DAF">
      <w:pPr>
        <w:numPr>
          <w:ilvl w:val="0"/>
          <w:numId w:val="3"/>
        </w:numPr>
        <w:jc w:val="both"/>
        <w:rPr>
          <w:color w:val="000000"/>
        </w:rPr>
      </w:pPr>
      <w:r w:rsidRPr="0033795C">
        <w:t>Правовые основы бюджетного процесса.</w:t>
      </w:r>
    </w:p>
    <w:p w:rsidR="001C1DAF" w:rsidRPr="0033795C" w:rsidRDefault="001C1DAF" w:rsidP="001C1DAF">
      <w:pPr>
        <w:numPr>
          <w:ilvl w:val="0"/>
          <w:numId w:val="3"/>
        </w:numPr>
        <w:jc w:val="both"/>
        <w:rPr>
          <w:color w:val="000000"/>
        </w:rPr>
      </w:pPr>
      <w:r w:rsidRPr="0033795C">
        <w:t>Основы делопроизводства.</w:t>
      </w:r>
    </w:p>
    <w:p w:rsidR="001C1DAF" w:rsidRPr="0033795C" w:rsidRDefault="001C1DAF" w:rsidP="001C1DAF">
      <w:pPr>
        <w:numPr>
          <w:ilvl w:val="0"/>
          <w:numId w:val="3"/>
        </w:numPr>
        <w:jc w:val="both"/>
        <w:rPr>
          <w:color w:val="000000"/>
        </w:rPr>
      </w:pPr>
      <w:r w:rsidRPr="0033795C">
        <w:t>Методы сбора и обработки информации с применением современных технических сре</w:t>
      </w:r>
      <w:proofErr w:type="gramStart"/>
      <w:r w:rsidRPr="0033795C">
        <w:t>дств св</w:t>
      </w:r>
      <w:proofErr w:type="gramEnd"/>
      <w:r w:rsidRPr="0033795C">
        <w:t>язи и компьютерных технологий.</w:t>
      </w:r>
    </w:p>
    <w:p w:rsidR="001C1DAF" w:rsidRPr="0033795C" w:rsidRDefault="001C1DAF" w:rsidP="001C1DAF">
      <w:pPr>
        <w:numPr>
          <w:ilvl w:val="0"/>
          <w:numId w:val="3"/>
        </w:numPr>
        <w:jc w:val="both"/>
      </w:pPr>
      <w:r w:rsidRPr="0033795C">
        <w:t>Основы законодательства о труде.</w:t>
      </w:r>
    </w:p>
    <w:p w:rsidR="001C1DAF" w:rsidRPr="0033795C" w:rsidRDefault="001C1DAF" w:rsidP="001C1DAF">
      <w:pPr>
        <w:numPr>
          <w:ilvl w:val="0"/>
          <w:numId w:val="3"/>
        </w:numPr>
        <w:jc w:val="both"/>
      </w:pPr>
      <w:r w:rsidRPr="0033795C">
        <w:t>Правила и нормы охраны труда.</w:t>
      </w:r>
    </w:p>
    <w:p w:rsidR="001C1DAF" w:rsidRPr="0033795C" w:rsidRDefault="001C1DAF" w:rsidP="001C1DAF">
      <w:pPr>
        <w:spacing w:before="120" w:after="120"/>
        <w:ind w:left="45"/>
        <w:jc w:val="both"/>
        <w:rPr>
          <w:b/>
          <w:color w:val="000000"/>
          <w:u w:val="single"/>
        </w:rPr>
      </w:pPr>
      <w:r w:rsidRPr="0033795C">
        <w:rPr>
          <w:b/>
          <w:color w:val="000000"/>
          <w:u w:val="single"/>
        </w:rPr>
        <w:t>Должен иметь навыки:</w:t>
      </w:r>
    </w:p>
    <w:p w:rsidR="001C1DAF" w:rsidRPr="0033795C" w:rsidRDefault="001C1DAF" w:rsidP="001C1DAF">
      <w:pPr>
        <w:numPr>
          <w:ilvl w:val="0"/>
          <w:numId w:val="4"/>
        </w:numPr>
        <w:jc w:val="both"/>
        <w:rPr>
          <w:color w:val="000000"/>
        </w:rPr>
      </w:pPr>
      <w:r w:rsidRPr="0033795C">
        <w:t xml:space="preserve">Приема, передачи и обработки электронной информации с использованием </w:t>
      </w:r>
      <w:r w:rsidRPr="0033795C">
        <w:rPr>
          <w:color w:val="000000"/>
        </w:rPr>
        <w:t>ПК и оргтехники.</w:t>
      </w:r>
    </w:p>
    <w:p w:rsidR="001C1DAF" w:rsidRPr="0033795C" w:rsidRDefault="001C1DAF" w:rsidP="001C1DAF">
      <w:pPr>
        <w:numPr>
          <w:ilvl w:val="0"/>
          <w:numId w:val="4"/>
        </w:numPr>
        <w:jc w:val="both"/>
        <w:rPr>
          <w:color w:val="000000"/>
        </w:rPr>
      </w:pPr>
      <w:r w:rsidRPr="0033795C">
        <w:rPr>
          <w:color w:val="000000"/>
        </w:rPr>
        <w:t>Планирования индивидуальной работы муниципального служащего.</w:t>
      </w:r>
    </w:p>
    <w:p w:rsidR="001C1DAF" w:rsidRPr="0033795C" w:rsidRDefault="001C1DAF" w:rsidP="001C1DAF">
      <w:pPr>
        <w:numPr>
          <w:ilvl w:val="0"/>
          <w:numId w:val="4"/>
        </w:numPr>
        <w:spacing w:after="40"/>
        <w:jc w:val="both"/>
        <w:rPr>
          <w:color w:val="000000"/>
        </w:rPr>
      </w:pPr>
      <w:r w:rsidRPr="0033795C">
        <w:rPr>
          <w:color w:val="000000"/>
        </w:rPr>
        <w:t>Поиска и нахождения нестандартных решений типовых и сложных задач.</w:t>
      </w:r>
    </w:p>
    <w:p w:rsidR="001C1DAF" w:rsidRPr="0033795C" w:rsidRDefault="001C1DAF" w:rsidP="001C1DAF">
      <w:pPr>
        <w:numPr>
          <w:ilvl w:val="0"/>
          <w:numId w:val="4"/>
        </w:numPr>
        <w:spacing w:after="40"/>
        <w:jc w:val="both"/>
        <w:rPr>
          <w:color w:val="000000"/>
        </w:rPr>
      </w:pPr>
      <w:r w:rsidRPr="0033795C">
        <w:rPr>
          <w:color w:val="000000"/>
        </w:rPr>
        <w:t>Организации делопроизводства в Местной Администрации</w:t>
      </w:r>
    </w:p>
    <w:p w:rsidR="001C1DAF" w:rsidRPr="0033795C" w:rsidRDefault="001C1DAF" w:rsidP="001C1DAF">
      <w:pPr>
        <w:numPr>
          <w:ilvl w:val="0"/>
          <w:numId w:val="4"/>
        </w:numPr>
        <w:spacing w:after="40"/>
        <w:jc w:val="both"/>
        <w:rPr>
          <w:color w:val="000000"/>
        </w:rPr>
      </w:pPr>
      <w:r w:rsidRPr="0033795C">
        <w:rPr>
          <w:color w:val="000000"/>
        </w:rPr>
        <w:t>Организации приема граждан и представителей организаций.</w:t>
      </w:r>
    </w:p>
    <w:p w:rsidR="001C1DAF" w:rsidRPr="0033795C" w:rsidRDefault="001C1DAF" w:rsidP="001C1DAF">
      <w:pPr>
        <w:numPr>
          <w:ilvl w:val="0"/>
          <w:numId w:val="4"/>
        </w:numPr>
        <w:spacing w:after="40"/>
        <w:jc w:val="both"/>
        <w:rPr>
          <w:color w:val="000000"/>
        </w:rPr>
      </w:pPr>
      <w:r w:rsidRPr="0033795C">
        <w:rPr>
          <w:color w:val="000000"/>
        </w:rPr>
        <w:t>Организации работы с обращениями, письмами и заявлениями граждан.</w:t>
      </w:r>
    </w:p>
    <w:p w:rsidR="001C1DAF" w:rsidRPr="0033795C" w:rsidRDefault="001C1DAF" w:rsidP="001C1DAF">
      <w:pPr>
        <w:numPr>
          <w:ilvl w:val="0"/>
          <w:numId w:val="4"/>
        </w:numPr>
        <w:spacing w:after="40"/>
        <w:jc w:val="both"/>
        <w:rPr>
          <w:color w:val="000000"/>
        </w:rPr>
      </w:pPr>
      <w:r w:rsidRPr="0033795C">
        <w:t>Культуры взаимоотношений и служебной этики.</w:t>
      </w:r>
    </w:p>
    <w:p w:rsidR="001C1DAF" w:rsidRPr="0033795C" w:rsidRDefault="001C1DAF" w:rsidP="001C1DAF">
      <w:pPr>
        <w:numPr>
          <w:ilvl w:val="0"/>
          <w:numId w:val="4"/>
        </w:numPr>
        <w:spacing w:after="40"/>
        <w:ind w:left="0" w:firstLine="426"/>
        <w:jc w:val="both"/>
        <w:rPr>
          <w:color w:val="000000"/>
        </w:rPr>
      </w:pPr>
      <w:r w:rsidRPr="0033795C">
        <w:t>Навыки оперативной реализации управленческих решений, эффективного планирования рабочего (служебного) времени, ведения деловых переговоров, подготовки документов, нормотворческой деятельности.</w:t>
      </w:r>
    </w:p>
    <w:p w:rsidR="001C1DAF" w:rsidRPr="0033795C" w:rsidRDefault="001C1DAF" w:rsidP="001C1DAF">
      <w:pPr>
        <w:spacing w:after="40"/>
        <w:ind w:left="765"/>
        <w:jc w:val="both"/>
        <w:rPr>
          <w:color w:val="000000"/>
        </w:rPr>
      </w:pPr>
    </w:p>
    <w:p w:rsidR="001C1DAF" w:rsidRPr="0033795C" w:rsidRDefault="001C1DAF" w:rsidP="001C1DAF">
      <w:pPr>
        <w:ind w:left="45"/>
        <w:jc w:val="both"/>
        <w:rPr>
          <w:b/>
          <w:color w:val="000000"/>
          <w:u w:val="single"/>
        </w:rPr>
      </w:pPr>
      <w:r w:rsidRPr="0033795C">
        <w:rPr>
          <w:b/>
          <w:color w:val="000000"/>
          <w:u w:val="single"/>
        </w:rPr>
        <w:t>Должен уметь:</w:t>
      </w:r>
    </w:p>
    <w:p w:rsidR="001C1DAF" w:rsidRPr="0033795C" w:rsidRDefault="001C1DAF" w:rsidP="001C1DAF">
      <w:pPr>
        <w:numPr>
          <w:ilvl w:val="0"/>
          <w:numId w:val="9"/>
        </w:numPr>
        <w:jc w:val="both"/>
        <w:rPr>
          <w:color w:val="000000"/>
        </w:rPr>
      </w:pPr>
      <w:r w:rsidRPr="0033795C">
        <w:rPr>
          <w:color w:val="000000"/>
        </w:rPr>
        <w:t xml:space="preserve">Определить перечень </w:t>
      </w:r>
      <w:r w:rsidRPr="0033795C">
        <w:t>действующих на текущий момент руководящих документов по заданной проблеме, в т.ч. с использованием электронных прикладных программ.</w:t>
      </w:r>
    </w:p>
    <w:p w:rsidR="001C1DAF" w:rsidRPr="0033795C" w:rsidRDefault="001C1DAF" w:rsidP="001C1DAF">
      <w:pPr>
        <w:numPr>
          <w:ilvl w:val="0"/>
          <w:numId w:val="9"/>
        </w:numPr>
        <w:jc w:val="both"/>
        <w:rPr>
          <w:vanish/>
          <w:color w:val="000000"/>
        </w:rPr>
      </w:pPr>
      <w:r w:rsidRPr="0033795C">
        <w:rPr>
          <w:color w:val="000000"/>
        </w:rPr>
        <w:t xml:space="preserve">Взаимодействовать с другими муниципальными служащими местной администрации путем устного или письменного обращения по принадлежности вопросов через заместителя Главы местной администрации, или через руководителей структурных подразделений. </w:t>
      </w:r>
    </w:p>
    <w:p w:rsidR="001C1DAF" w:rsidRPr="0033795C" w:rsidRDefault="001C1DAF" w:rsidP="001C1DAF">
      <w:pPr>
        <w:numPr>
          <w:ilvl w:val="0"/>
          <w:numId w:val="9"/>
        </w:numPr>
        <w:jc w:val="both"/>
        <w:rPr>
          <w:vanish/>
          <w:color w:val="000000"/>
        </w:rPr>
      </w:pPr>
      <w:r w:rsidRPr="0033795C">
        <w:rPr>
          <w:color w:val="000000"/>
        </w:rPr>
        <w:t>Взаимодействовать с сотрудниками иных государственных органов путем прямого взаимного обмена информацией по кругу своих обязанностей и полномочий при помощи сре</w:t>
      </w:r>
      <w:proofErr w:type="gramStart"/>
      <w:r w:rsidRPr="0033795C">
        <w:rPr>
          <w:color w:val="000000"/>
        </w:rPr>
        <w:t>дств св</w:t>
      </w:r>
      <w:proofErr w:type="gramEnd"/>
      <w:r w:rsidRPr="0033795C">
        <w:rPr>
          <w:color w:val="000000"/>
        </w:rPr>
        <w:t>язи и электронной почты.</w:t>
      </w:r>
    </w:p>
    <w:p w:rsidR="001C1DAF" w:rsidRPr="0033795C" w:rsidRDefault="001C1DAF" w:rsidP="001C1DAF">
      <w:pPr>
        <w:numPr>
          <w:ilvl w:val="0"/>
          <w:numId w:val="9"/>
        </w:numPr>
        <w:jc w:val="both"/>
        <w:rPr>
          <w:color w:val="000000"/>
        </w:rPr>
      </w:pPr>
      <w:r w:rsidRPr="0033795C">
        <w:rPr>
          <w:color w:val="000000"/>
        </w:rPr>
        <w:t xml:space="preserve"> Разрабатывать служебные документы по кругу обязанностей в соответствии с действующими стандартами и инструкциями.</w:t>
      </w:r>
    </w:p>
    <w:p w:rsidR="001C1DAF" w:rsidRPr="0033795C" w:rsidRDefault="001C1DAF" w:rsidP="001C1DAF">
      <w:pPr>
        <w:numPr>
          <w:ilvl w:val="0"/>
          <w:numId w:val="9"/>
        </w:numPr>
        <w:jc w:val="both"/>
        <w:rPr>
          <w:color w:val="000000"/>
        </w:rPr>
      </w:pPr>
      <w:r w:rsidRPr="0033795C">
        <w:t>Разрабатывать отчеты и доклады по итогам своей деятельности на основе анализа и обобщения имеющейся информации.</w:t>
      </w:r>
    </w:p>
    <w:p w:rsidR="001C1DAF" w:rsidRPr="0033795C" w:rsidRDefault="001C1DAF" w:rsidP="001C1DAF">
      <w:pPr>
        <w:numPr>
          <w:ilvl w:val="0"/>
          <w:numId w:val="9"/>
        </w:numPr>
        <w:jc w:val="both"/>
        <w:rPr>
          <w:color w:val="000000"/>
        </w:rPr>
      </w:pPr>
      <w:r w:rsidRPr="0033795C">
        <w:t xml:space="preserve">Приобретать новые знания, используя современные информационные образовательные технологии, в том числе использовать в работе информационные правовые электронные базы данных. </w:t>
      </w:r>
    </w:p>
    <w:p w:rsidR="001C1DAF" w:rsidRPr="0033795C" w:rsidRDefault="001C1DAF" w:rsidP="001C1DAF">
      <w:pPr>
        <w:numPr>
          <w:ilvl w:val="0"/>
          <w:numId w:val="9"/>
        </w:numPr>
        <w:jc w:val="both"/>
        <w:rPr>
          <w:color w:val="000000"/>
        </w:rPr>
      </w:pPr>
      <w:r w:rsidRPr="0033795C">
        <w:rPr>
          <w:color w:val="000000"/>
        </w:rPr>
        <w:t>Подготовить и выступить с докладом по назначенному вопросу.</w:t>
      </w:r>
    </w:p>
    <w:p w:rsidR="001C1DAF" w:rsidRPr="0033795C" w:rsidRDefault="001C1DAF" w:rsidP="001C1DAF">
      <w:pPr>
        <w:keepNext/>
        <w:spacing w:before="240" w:after="120"/>
        <w:ind w:left="851"/>
        <w:jc w:val="both"/>
        <w:rPr>
          <w:b/>
          <w:caps/>
        </w:rPr>
      </w:pPr>
      <w:r w:rsidRPr="0033795C">
        <w:rPr>
          <w:b/>
          <w:caps/>
        </w:rPr>
        <w:t>2. должностные обязанности</w:t>
      </w:r>
    </w:p>
    <w:p w:rsidR="001C1DAF" w:rsidRPr="0033795C" w:rsidRDefault="001C1DAF" w:rsidP="001C1DAF">
      <w:pPr>
        <w:ind w:firstLine="142"/>
        <w:jc w:val="both"/>
      </w:pPr>
      <w:r w:rsidRPr="0033795C">
        <w:rPr>
          <w:b/>
          <w:color w:val="000000"/>
        </w:rPr>
        <w:t xml:space="preserve">Главный специалист </w:t>
      </w:r>
      <w:proofErr w:type="gramStart"/>
      <w:r w:rsidRPr="0033795C">
        <w:rPr>
          <w:b/>
          <w:color w:val="000000"/>
        </w:rPr>
        <w:t>исходя из задач, возложенных на Местную Администрацию, обязан</w:t>
      </w:r>
      <w:proofErr w:type="gramEnd"/>
      <w:r w:rsidRPr="0033795C">
        <w:t xml:space="preserve"> 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proofErr w:type="gramStart"/>
      <w:r w:rsidRPr="0033795C">
        <w:t xml:space="preserve">Соблюдать Конституцию Российской Федерации, федеральные законы, иные нормативные правовые акты Российской Федерации, Устав Санкт-Петербурга, законы Санкт-Петербурга, нормативные правовые акты Муниципального Совета МО №15, нормативные правовые и нормативные акты Главы Местной Администрации МО №15 применительно к </w:t>
      </w:r>
      <w:r w:rsidRPr="0033795C">
        <w:lastRenderedPageBreak/>
        <w:t>вопросам своего ведения, настоящую должностную инструкцию и обеспечивать их исполнение в интересах населения Муниципального Образования Муниципальный Округ №15.</w:t>
      </w:r>
      <w:proofErr w:type="gramEnd"/>
    </w:p>
    <w:p w:rsidR="001C1DAF" w:rsidRPr="0033795C" w:rsidRDefault="001C1DAF" w:rsidP="001C1DAF">
      <w:pPr>
        <w:ind w:firstLine="142"/>
        <w:jc w:val="both"/>
        <w:rPr>
          <w:u w:val="single"/>
        </w:rPr>
      </w:pPr>
      <w:r w:rsidRPr="0033795C">
        <w:rPr>
          <w:u w:val="single"/>
        </w:rPr>
        <w:t>Обеспечивать в пределах своих должностных полномочий своевременное и качественное решение  вопросов по следующим направлениям: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Участвует в принятии и организации выполнения планов и программ комплексного социально-экономического развития муниципального образования, а также организует в пределах ведения сбор статистических показателей, характеризующих состояние экономики и социальной сферы муниципального образования, предоставляет указанные данные органам государственной власти в установленном порядке.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Разрабатывает совместно с другими специалистами Местной Администрации МО №15 проекты Адресных программ с учетом рассмотренных заявлений поступивших от граждан по вопросам предмета ведения отдела.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Осуществляет согласование проектов на выполнение работ по реализации Адресных программ с исполнительными органами государственной власти.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 xml:space="preserve">Содействует в осуществлении </w:t>
      </w:r>
      <w:proofErr w:type="gramStart"/>
      <w:r w:rsidRPr="0033795C">
        <w:t>контроля за</w:t>
      </w:r>
      <w:proofErr w:type="gramEnd"/>
      <w:r w:rsidRPr="0033795C">
        <w:t xml:space="preserve"> соблюдением законодательства в сфере благоустройства, включая согласование закрытия ордеров на производство земляных, строительных и ремонтных работ, связанных с благоустройством внутриквартальных территорий, связанных с благоустройством внутриквартальных территорий, законодательства о розничной торговле, о применении ККМ на территории округа.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Участвует в проведении  слушаний по проектам правил землепользования и застройки, деятельности комиссий по подготовке проектов правил землепользования и застройки в соответствии с законами Санкт-Петербурга.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Готовит предложения по внесению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 xml:space="preserve">Вносит предложения о необходимости проведения минимально-необходимых мероприятий по обеспечению доступности городской среды для </w:t>
      </w:r>
      <w:proofErr w:type="spellStart"/>
      <w:r w:rsidRPr="0033795C">
        <w:t>маломобильных</w:t>
      </w:r>
      <w:proofErr w:type="spellEnd"/>
      <w:r w:rsidRPr="0033795C">
        <w:t xml:space="preserve"> групп населения на территориях дворов муниципального образования и участвует в их проведении. </w:t>
      </w:r>
    </w:p>
    <w:p w:rsidR="001C1DAF" w:rsidRPr="0006365B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06365B">
        <w:t>Вносит предложения по согласованию адресного перечня территорий, предназначенных для организации выгула собак.</w:t>
      </w:r>
    </w:p>
    <w:p w:rsidR="001C1DAF" w:rsidRPr="0006365B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06365B">
        <w:t xml:space="preserve">Принимает участие в осуществлении благоустройства на территории округа. </w:t>
      </w:r>
    </w:p>
    <w:p w:rsidR="001C1DAF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Участвует в реализации мер по профилактике дорожно-транспортного травматизма на территории муниципального образования.</w:t>
      </w:r>
    </w:p>
    <w:p w:rsidR="001C1DAF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>
        <w:t>Участвует в деятельности по профилактике правонарушений в Санкт-Петербурге в формах, установленных законодательством.</w:t>
      </w:r>
    </w:p>
    <w:p w:rsidR="001C1DAF" w:rsidRPr="002F24A8" w:rsidRDefault="001C1DAF" w:rsidP="001C1DAF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ind w:left="0" w:firstLine="142"/>
        <w:contextualSpacing/>
        <w:jc w:val="both"/>
        <w:rPr>
          <w:bCs/>
        </w:rPr>
      </w:pPr>
      <w:proofErr w:type="gramStart"/>
      <w:r w:rsidRPr="002F24A8">
        <w:t>Участвует в профилактике терроризма и экстремизма, а также в минимизации и (или) ликвидации последствий их проявлений на территории муниципального образования в форме и порядке, установленных федеральным законодательством и законодательством Санкт-Петербурга, в том числе путем:</w:t>
      </w:r>
      <w:r w:rsidRPr="002F24A8">
        <w:br/>
        <w:t>- разработки и реализации муниципальных программ в области профилактики терроризма и экстремизма, а также минимизации и (или) ликвидации последствий их проявлений;</w:t>
      </w:r>
      <w:proofErr w:type="gramEnd"/>
      <w:r w:rsidRPr="002F24A8">
        <w:br/>
        <w:t>- организации и проведения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  <w:r w:rsidRPr="002F24A8">
        <w:br/>
        <w:t xml:space="preserve">- участия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 </w:t>
      </w:r>
    </w:p>
    <w:p w:rsidR="001C1DAF" w:rsidRPr="002F24A8" w:rsidRDefault="001C1DAF" w:rsidP="001C1DAF">
      <w:pPr>
        <w:pStyle w:val="a4"/>
        <w:widowControl w:val="0"/>
        <w:autoSpaceDE w:val="0"/>
        <w:autoSpaceDN w:val="0"/>
        <w:adjustRightInd w:val="0"/>
        <w:ind w:left="142"/>
        <w:contextualSpacing/>
        <w:jc w:val="both"/>
        <w:rPr>
          <w:bCs/>
        </w:rPr>
      </w:pPr>
      <w:r w:rsidRPr="002F24A8">
        <w:t>- обеспечения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  <w:r w:rsidRPr="002F24A8">
        <w:br/>
      </w:r>
      <w:r w:rsidRPr="002F24A8">
        <w:lastRenderedPageBreak/>
        <w:t>- 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Санкт-Петербурга.</w:t>
      </w:r>
    </w:p>
    <w:p w:rsidR="001C1DAF" w:rsidRPr="0006365B" w:rsidRDefault="001C1DAF" w:rsidP="001C1DAF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142" w:firstLine="218"/>
        <w:contextualSpacing/>
        <w:jc w:val="both"/>
        <w:rPr>
          <w:bCs/>
          <w:color w:val="000000"/>
        </w:rPr>
      </w:pPr>
      <w:proofErr w:type="gramStart"/>
      <w:r w:rsidRPr="0006365B">
        <w:rPr>
          <w:bCs/>
          <w:color w:val="000000"/>
        </w:rPr>
        <w:t>Участвует в организации и финансировании: проведения оплачиваемых общественных работ;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впервые; ярмарок вакансий и учебных рабочих мест.</w:t>
      </w:r>
      <w:proofErr w:type="gramEnd"/>
    </w:p>
    <w:p w:rsidR="001C1DAF" w:rsidRPr="002F24A8" w:rsidRDefault="001C1DAF" w:rsidP="001C1DAF">
      <w:pPr>
        <w:widowControl w:val="0"/>
        <w:autoSpaceDE w:val="0"/>
        <w:autoSpaceDN w:val="0"/>
        <w:adjustRightInd w:val="0"/>
        <w:ind w:firstLine="284"/>
        <w:contextualSpacing/>
        <w:jc w:val="both"/>
        <w:rPr>
          <w:bCs/>
        </w:rPr>
      </w:pPr>
      <w:r>
        <w:rPr>
          <w:bCs/>
        </w:rPr>
        <w:t>2.15</w:t>
      </w:r>
      <w:r w:rsidRPr="002F24A8">
        <w:rPr>
          <w:bCs/>
        </w:rPr>
        <w:t xml:space="preserve">. </w:t>
      </w:r>
      <w:r w:rsidRPr="002F24A8">
        <w:t>Участвует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2F24A8">
        <w:rPr>
          <w:bCs/>
        </w:rPr>
        <w:t>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Организовывает и осуществляет в порядке и формах, установленных законом Санкт-Петербурга, поддержку деятельности граждан, общественных объединений, участвующих в охране общественного порядка на территории муниципального образования.</w:t>
      </w:r>
    </w:p>
    <w:p w:rsidR="001C1DAF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Организует в установленном порядке сбор и обмен информацией в области защиты населения и территорий от чрезвычайных ситуаций, обеспечивает своевременное оповещение и информирования населения об угрозе возникновения или о возникновении чрезвычайной ситуации, в том числе:</w:t>
      </w:r>
    </w:p>
    <w:p w:rsidR="001C1DAF" w:rsidRDefault="001C1DAF" w:rsidP="001C1DAF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142" w:firstLine="0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Содействует</w:t>
      </w:r>
      <w:r w:rsidRPr="00381FDC">
        <w:rPr>
          <w:bCs/>
          <w:color w:val="000000"/>
        </w:rPr>
        <w:t xml:space="preserve">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</w:t>
      </w:r>
      <w:r>
        <w:rPr>
          <w:bCs/>
          <w:color w:val="000000"/>
        </w:rPr>
        <w:t>ных ситуаций, а также содействует</w:t>
      </w:r>
      <w:r w:rsidRPr="00381FDC">
        <w:rPr>
          <w:bCs/>
          <w:color w:val="000000"/>
        </w:rPr>
        <w:t xml:space="preserve"> в информировании населения об угрозе возникновения или о возникновении чрезвычайной ситуации;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Проводит подготовку и обучение неработающего населения способам защиты и действиям  в чрезвычайных ситуациях, а также способам защиты от опасностей, возникающих при ведении военных действий или вследствие этих действий.</w:t>
      </w:r>
    </w:p>
    <w:p w:rsidR="001C1DAF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Отвечает за разработку плана гражданской обороны и защиты населения и территории Муниципального образования от чрезвычайных ситуаций и контролирует его выполнение.</w:t>
      </w:r>
    </w:p>
    <w:p w:rsidR="001C1DAF" w:rsidRPr="002F24A8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2F24A8">
        <w:t>Согласовывает границы зон экстренного оповещения населения.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Готовит предложения в области гражданской обороны, защиты населения от чрезвычайных ситуаций и по благоустройству территории.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Осуществляет сбор, обобщение и анализ информации об угрозе возникновения и о возникновении чрезвычайной ситуации.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Организует своевременное оповещение и информирует население о проведении мероприятий гражданской обороны, об угрозе возникновения или о возникновении чрезвычайной ситуации.</w:t>
      </w:r>
    </w:p>
    <w:p w:rsidR="001C1DAF" w:rsidRPr="0033795C" w:rsidRDefault="001C1DAF" w:rsidP="001C1DAF">
      <w:pPr>
        <w:numPr>
          <w:ilvl w:val="0"/>
          <w:numId w:val="10"/>
        </w:numPr>
        <w:autoSpaceDE w:val="0"/>
        <w:autoSpaceDN w:val="0"/>
        <w:adjustRightInd w:val="0"/>
        <w:ind w:left="0" w:firstLine="142"/>
        <w:jc w:val="both"/>
      </w:pPr>
      <w:r w:rsidRPr="0033795C">
        <w:t xml:space="preserve">Организует и проводит работу по военно-патриотическому воспитанию граждан Российской Федерации на территории муниципального образования, участвует в работе призывной комиссии и комиссии по постановке граждан </w:t>
      </w:r>
      <w:proofErr w:type="spellStart"/>
      <w:r w:rsidRPr="0033795C">
        <w:t>н</w:t>
      </w:r>
      <w:proofErr w:type="gramStart"/>
      <w:r w:rsidRPr="0033795C">
        <w:t>a</w:t>
      </w:r>
      <w:proofErr w:type="spellEnd"/>
      <w:proofErr w:type="gramEnd"/>
      <w:r w:rsidRPr="0033795C">
        <w:t xml:space="preserve"> воинский учет на территории муниципального образования.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 xml:space="preserve">Рассматривает обращения граждан, представителей организаций и учреждений по вопросам своих полномочий, в необходимых случаях вести личный прием. Обеспечивает в пределах своих должностных полномочий своевременное и качественное решение по </w:t>
      </w:r>
      <w:proofErr w:type="gramStart"/>
      <w:r w:rsidRPr="0033795C">
        <w:t>выше указанным</w:t>
      </w:r>
      <w:proofErr w:type="gramEnd"/>
      <w:r w:rsidRPr="0033795C">
        <w:t xml:space="preserve"> направлениям, подготавливает и представляет проекты ответов на письменные обращения граждан и организаций, по кругу вопросов своих полномочий. 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Поддерживает связь с жилищно-коммунальными службами, обслуживающими жителей, проживающих на территории Муниципального образования Муниципальный округ № 15, по вопросам удовлетворения жалоб жителей.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По распоряжению осуществляет связь с общественностью и СМИ по вопросам своей компетенции.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 xml:space="preserve">Размещает информацию на «Бегущей строке», готовит статьи для муниципальной газеты и информацию для размещения на сайте по вопросам, относящимся к его  компетенции. 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lastRenderedPageBreak/>
        <w:t xml:space="preserve">Исполняет отдельное </w:t>
      </w:r>
      <w:proofErr w:type="gramStart"/>
      <w:r w:rsidRPr="0033795C">
        <w:t>государственного</w:t>
      </w:r>
      <w:proofErr w:type="gramEnd"/>
      <w:r w:rsidRPr="0033795C">
        <w:t xml:space="preserve"> полномочие по составлению протоколов об административных правонарушениях.</w:t>
      </w:r>
    </w:p>
    <w:p w:rsidR="001C1DAF" w:rsidRPr="0033795C" w:rsidRDefault="001C1DAF" w:rsidP="001C1DAF">
      <w:pPr>
        <w:pStyle w:val="a4"/>
        <w:ind w:left="142"/>
        <w:jc w:val="both"/>
      </w:pP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Организация информирования, консультирования и содействия жителям муниципального  образования по вопросам создания товариществ собственников жилья.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Осуществляет работу по формированию муниципального заказа в соответствии с  федеральным законом от 05.04.2013 №44-ФЗ "О контрактной системе в сфере закупок товаров, работ, услуг для обеспечения государственных и муниципальных нужд", в том числе:</w:t>
      </w:r>
    </w:p>
    <w:p w:rsidR="001C1DAF" w:rsidRPr="0033795C" w:rsidRDefault="001C1DAF" w:rsidP="001C1DAF">
      <w:pPr>
        <w:pStyle w:val="a4"/>
        <w:numPr>
          <w:ilvl w:val="0"/>
          <w:numId w:val="11"/>
        </w:numPr>
        <w:jc w:val="both"/>
      </w:pPr>
      <w:r w:rsidRPr="0033795C">
        <w:t xml:space="preserve">Осуществляет планирование </w:t>
      </w:r>
      <w:r>
        <w:t>муниципальных закупок</w:t>
      </w:r>
      <w:r w:rsidRPr="0033795C">
        <w:t xml:space="preserve"> на очередной финансовый год по вопросам входящим в круг обязанностей, определённых должностной инструкцией.</w:t>
      </w:r>
    </w:p>
    <w:p w:rsidR="001C1DAF" w:rsidRPr="0033795C" w:rsidRDefault="001C1DAF" w:rsidP="001C1DAF">
      <w:pPr>
        <w:pStyle w:val="a4"/>
        <w:numPr>
          <w:ilvl w:val="0"/>
          <w:numId w:val="11"/>
        </w:numPr>
        <w:jc w:val="both"/>
      </w:pPr>
      <w:r w:rsidRPr="0033795C">
        <w:t>Разрабатывает документы (технические задания, обоснование формирования начальной максимальной цены контракта, обоснование сроков исполнения и проч.) для проведения пр</w:t>
      </w:r>
      <w:r>
        <w:t>оцедур размещения муниципальных закупок</w:t>
      </w:r>
      <w:r w:rsidRPr="0033795C">
        <w:t xml:space="preserve"> в рамках исполнения бюджетных нормативов и Адресных программ развития муниципального образования.</w:t>
      </w:r>
    </w:p>
    <w:p w:rsidR="001C1DAF" w:rsidRPr="0033795C" w:rsidRDefault="001C1DAF" w:rsidP="001C1DAF">
      <w:pPr>
        <w:pStyle w:val="a4"/>
        <w:numPr>
          <w:ilvl w:val="0"/>
          <w:numId w:val="11"/>
        </w:numPr>
        <w:jc w:val="both"/>
      </w:pPr>
      <w:r w:rsidRPr="0033795C">
        <w:t>Контролирует соблюдение условий контрактов и договоров по срокам начала и окончания выполнения работ, оказания услуг и поставки товаров, их объёмов, качества и состояния в период гарантийного ремонта.</w:t>
      </w:r>
    </w:p>
    <w:p w:rsidR="001C1DAF" w:rsidRPr="0033795C" w:rsidRDefault="001C1DAF" w:rsidP="001C1DAF">
      <w:pPr>
        <w:pStyle w:val="a4"/>
        <w:numPr>
          <w:ilvl w:val="0"/>
          <w:numId w:val="11"/>
        </w:numPr>
        <w:jc w:val="both"/>
      </w:pPr>
      <w:r w:rsidRPr="0033795C">
        <w:t>Подготавливает проекты претензионной переписки по исполнению муниципальных контрактов и иных гражданско-правовых договоров и готовит сбор пакета документов необходимого для мотивировочной части претензий.</w:t>
      </w:r>
    </w:p>
    <w:p w:rsidR="001C1DAF" w:rsidRPr="0033795C" w:rsidRDefault="001C1DAF" w:rsidP="001C1DAF">
      <w:pPr>
        <w:pStyle w:val="a4"/>
        <w:numPr>
          <w:ilvl w:val="0"/>
          <w:numId w:val="11"/>
        </w:numPr>
        <w:jc w:val="both"/>
      </w:pPr>
      <w:r w:rsidRPr="0033795C">
        <w:t>Контролирует выполнение работ по муниципальному заказу и осуществляет самостоятельно или  совместно с техническим надзором приемку качества выполненных работ в рамках реализации муниципальных контрактов (договоров).</w:t>
      </w:r>
    </w:p>
    <w:p w:rsidR="001C1DAF" w:rsidRPr="0033795C" w:rsidRDefault="001C1DAF" w:rsidP="001C1DAF">
      <w:pPr>
        <w:pStyle w:val="a4"/>
        <w:numPr>
          <w:ilvl w:val="0"/>
          <w:numId w:val="11"/>
        </w:numPr>
        <w:jc w:val="both"/>
      </w:pPr>
      <w:r w:rsidRPr="0033795C">
        <w:t>Непосредственно взаимодействует с сотрудниками организаций, осуществляющих функции технического надзора и  подрядчиком по вопросам исполнения муниципального заказа.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 xml:space="preserve">По согласованию с руководителем и получает от исполнительных органов государственной власти, иных государственных органов, учреждений, предприятий, организаций информацию, документы и материалы, необходимые для осуществления задач, по своему кругу полномочий. 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По поручению руководителя у</w:t>
      </w:r>
      <w:r w:rsidRPr="0033795C">
        <w:rPr>
          <w:spacing w:val="1"/>
        </w:rPr>
        <w:t>частвует в совещаниях, заседаниях</w:t>
      </w:r>
      <w:r w:rsidRPr="0033795C">
        <w:rPr>
          <w:spacing w:val="-1"/>
        </w:rPr>
        <w:t xml:space="preserve">, мероприятиях проводимых </w:t>
      </w:r>
      <w:r w:rsidRPr="0033795C">
        <w:t>органами местного самоуправления и предоставляет информацию по вопросам своей компетенции организациям, учреждениям, гражданам.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Разрабатывает для последующего представления на утверждение Главе местной Администрации проекты</w:t>
      </w:r>
      <w:r>
        <w:t xml:space="preserve"> муниципальных программ, </w:t>
      </w:r>
      <w:r w:rsidRPr="0033795C">
        <w:t xml:space="preserve"> планов и положений, отче</w:t>
      </w:r>
      <w:r>
        <w:t xml:space="preserve">тов по выполнению распоряжений </w:t>
      </w:r>
      <w:r w:rsidRPr="0033795C">
        <w:t xml:space="preserve">и др. документов по кругу своих обязанностей. </w:t>
      </w:r>
    </w:p>
    <w:p w:rsidR="001C1DAF" w:rsidRPr="0033795C" w:rsidRDefault="001C1DAF" w:rsidP="001C1DAF">
      <w:pPr>
        <w:pStyle w:val="a4"/>
        <w:jc w:val="both"/>
        <w:rPr>
          <w:u w:val="single"/>
        </w:rPr>
      </w:pPr>
      <w:r w:rsidRPr="0033795C">
        <w:rPr>
          <w:u w:val="single"/>
        </w:rPr>
        <w:t>Иные обязанности: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rPr>
          <w:bCs/>
        </w:rPr>
        <w:t>Соблюдать</w:t>
      </w:r>
      <w:r w:rsidRPr="0033795C">
        <w:t xml:space="preserve"> служебный распорядок местной администрации. 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 xml:space="preserve">Соблюдать порядок работы и обращения со служебной информацией, не совершать действий, подрывающих авторитет муниципальной службы. 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Готовить документы по вопросам, входящим в компетенцию, к архивному хранению и сдавать установленным порядком в архив.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Поддерживать уровень квалификации, необходимый для надлежащего исполнения служебных обязанностей.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Соблюдать ограничения, выполнять обязательства и требования к служебной деятельности, установленные действующим законодательством о местном самоуправлении и муниципальной службе.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Соблюдать при исполнении должностных обязанностей права и законные интересы граждан и организаций.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Беречь государственное имущество, в том числе предоставленное ему для исполнения должностных обязанностей.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 xml:space="preserve">Представлять в установленном порядке предусмотренные федеральным законом сведения о себе и членах своей семьи, а также сведения о полученных им доходах, расходах и </w:t>
      </w:r>
      <w:r w:rsidRPr="0033795C">
        <w:lastRenderedPageBreak/>
        <w:t>принадлежащем ему на праве собственности имуществе, являющихся объектами налогообложения, а также сведения об обязательствах имущественного характера.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Не разглашать ставшие известными в связи с исполнением должностных обязанностей сведения, затрагивающие частную жизнь, честь и достоинство граждан.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 xml:space="preserve">Исполняет отдельное </w:t>
      </w:r>
      <w:proofErr w:type="gramStart"/>
      <w:r w:rsidRPr="0033795C">
        <w:t>государственного</w:t>
      </w:r>
      <w:proofErr w:type="gramEnd"/>
      <w:r w:rsidRPr="0033795C">
        <w:t xml:space="preserve"> полномочие по составлению протоколов об административных правонарушениях.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>Выполнять иные полномочия, распоряжения и поручения</w:t>
      </w:r>
      <w:r w:rsidRPr="0033795C">
        <w:rPr>
          <w:bCs/>
        </w:rPr>
        <w:t xml:space="preserve"> руководителя отдела, заместителя главы  Местной администрации, Главы Местной Администрации</w:t>
      </w:r>
      <w:r w:rsidRPr="0033795C">
        <w:t xml:space="preserve"> по </w:t>
      </w:r>
      <w:proofErr w:type="gramStart"/>
      <w:r w:rsidRPr="0033795C">
        <w:t>вопросам</w:t>
      </w:r>
      <w:proofErr w:type="gramEnd"/>
      <w:r w:rsidRPr="0033795C">
        <w:t xml:space="preserve"> отнесенным к ведению местной администрации.</w:t>
      </w:r>
    </w:p>
    <w:p w:rsidR="001C1DAF" w:rsidRPr="0033795C" w:rsidRDefault="001C1DAF" w:rsidP="001C1DAF">
      <w:pPr>
        <w:pStyle w:val="a4"/>
        <w:numPr>
          <w:ilvl w:val="0"/>
          <w:numId w:val="10"/>
        </w:numPr>
        <w:ind w:left="0" w:firstLine="142"/>
        <w:jc w:val="both"/>
      </w:pPr>
      <w:r w:rsidRPr="0033795C">
        <w:t xml:space="preserve">Соблюдать ограничения, выполнять обязательства, не нарушать запреты, которые установлены действующим законодательством о муниципальной службе  и </w:t>
      </w:r>
      <w:proofErr w:type="spellStart"/>
      <w:r w:rsidRPr="0033795C">
        <w:t>антикоррупционным</w:t>
      </w:r>
      <w:proofErr w:type="spellEnd"/>
      <w:r w:rsidRPr="0033795C">
        <w:t xml:space="preserve"> законодательством.</w:t>
      </w:r>
    </w:p>
    <w:p w:rsidR="001C1DAF" w:rsidRPr="0033795C" w:rsidRDefault="001C1DAF" w:rsidP="001C1DAF">
      <w:pPr>
        <w:numPr>
          <w:ilvl w:val="0"/>
          <w:numId w:val="7"/>
        </w:numPr>
        <w:spacing w:before="120"/>
        <w:ind w:left="0" w:firstLine="0"/>
        <w:jc w:val="both"/>
        <w:rPr>
          <w:b/>
          <w:bCs/>
        </w:rPr>
      </w:pPr>
      <w:r w:rsidRPr="0033795C">
        <w:rPr>
          <w:b/>
          <w:bCs/>
        </w:rPr>
        <w:t>ПРАВА</w:t>
      </w:r>
    </w:p>
    <w:p w:rsidR="001C1DAF" w:rsidRPr="0033795C" w:rsidRDefault="001C1DAF" w:rsidP="001C1DAF">
      <w:pPr>
        <w:ind w:firstLine="567"/>
        <w:jc w:val="both"/>
        <w:rPr>
          <w:b/>
        </w:rPr>
      </w:pPr>
      <w:r w:rsidRPr="0033795C">
        <w:rPr>
          <w:b/>
          <w:color w:val="000000"/>
        </w:rPr>
        <w:t xml:space="preserve">Главный специалист </w:t>
      </w:r>
      <w:r w:rsidRPr="0033795C">
        <w:rPr>
          <w:b/>
        </w:rPr>
        <w:t>имеет право:</w:t>
      </w:r>
    </w:p>
    <w:p w:rsidR="001C1DAF" w:rsidRPr="0033795C" w:rsidRDefault="001C1DAF" w:rsidP="001C1DAF">
      <w:pPr>
        <w:spacing w:before="120"/>
        <w:ind w:firstLine="227"/>
        <w:jc w:val="both"/>
        <w:rPr>
          <w:color w:val="000000"/>
        </w:rPr>
      </w:pPr>
      <w:r w:rsidRPr="0033795C">
        <w:t xml:space="preserve">3.1. </w:t>
      </w:r>
      <w:r w:rsidRPr="0033795C">
        <w:rPr>
          <w:color w:val="000000"/>
        </w:rPr>
        <w:t xml:space="preserve">Запрашивать и получать </w:t>
      </w:r>
      <w:r w:rsidRPr="0033795C">
        <w:t xml:space="preserve">необходимые материалы и </w:t>
      </w:r>
      <w:r w:rsidRPr="0033795C">
        <w:rPr>
          <w:color w:val="000000"/>
        </w:rPr>
        <w:t>информацию</w:t>
      </w:r>
      <w:r w:rsidRPr="0033795C">
        <w:t xml:space="preserve"> при выполнении заданий и поручений Главы местной администрации</w:t>
      </w:r>
      <w:r w:rsidRPr="0033795C">
        <w:rPr>
          <w:color w:val="000000"/>
        </w:rPr>
        <w:t xml:space="preserve"> и его заместителя от </w:t>
      </w:r>
      <w:r w:rsidRPr="0033795C">
        <w:t>сотрудников муниципального Совета и местной администрации</w:t>
      </w:r>
      <w:r w:rsidRPr="0033795C">
        <w:rPr>
          <w:color w:val="000000"/>
        </w:rPr>
        <w:t>, учреждений, предприятий, организаций.</w:t>
      </w:r>
    </w:p>
    <w:p w:rsidR="001C1DAF" w:rsidRPr="0033795C" w:rsidRDefault="001C1DAF" w:rsidP="001C1DAF">
      <w:pPr>
        <w:spacing w:before="120"/>
        <w:ind w:firstLine="227"/>
        <w:jc w:val="both"/>
      </w:pPr>
      <w:r w:rsidRPr="0033795C">
        <w:rPr>
          <w:color w:val="000000"/>
        </w:rPr>
        <w:t>3.2. Вносить предложения и участвовать в совершенствовании работы местной а</w:t>
      </w:r>
      <w:r w:rsidRPr="0033795C">
        <w:t>дминистрации</w:t>
      </w:r>
      <w:r w:rsidRPr="0033795C">
        <w:rPr>
          <w:color w:val="000000"/>
        </w:rPr>
        <w:t>, организации трудового процесса и условий труда ее сотрудников.</w:t>
      </w:r>
    </w:p>
    <w:p w:rsidR="001C1DAF" w:rsidRPr="0033795C" w:rsidRDefault="001C1DAF" w:rsidP="001C1DAF">
      <w:pPr>
        <w:spacing w:before="120"/>
        <w:ind w:firstLine="227"/>
        <w:jc w:val="both"/>
      </w:pPr>
      <w:r w:rsidRPr="0033795C">
        <w:t>3.3. Знакомиться с документами, определяющими права и обязанности по муниципальной должности, критерии оценки качества работы и условия продвижения по службе, требовать обеспечения организационно-технических условий, необходимых для исполнения должностных обязанностей.</w:t>
      </w:r>
    </w:p>
    <w:p w:rsidR="001C1DAF" w:rsidRDefault="001C1DAF" w:rsidP="001C1DAF">
      <w:pPr>
        <w:spacing w:before="120"/>
        <w:ind w:firstLine="227"/>
        <w:jc w:val="both"/>
      </w:pPr>
      <w:r w:rsidRPr="0033795C">
        <w:t xml:space="preserve">3.4. Получать гарантии, предусмотренные </w:t>
      </w:r>
      <w:r w:rsidRPr="0033795C">
        <w:rPr>
          <w:i/>
        </w:rPr>
        <w:t xml:space="preserve">федеральным законодательством, </w:t>
      </w:r>
      <w:r w:rsidRPr="0033795C">
        <w:t>законодательством</w:t>
      </w:r>
      <w:r w:rsidRPr="0033795C">
        <w:rPr>
          <w:i/>
        </w:rPr>
        <w:t xml:space="preserve"> Санкт-Петербурга   </w:t>
      </w:r>
      <w:r w:rsidRPr="0033795C">
        <w:t xml:space="preserve"> и правовыми актами муниципального образования Муниципальный Округ №15 для муниципальных служащих.</w:t>
      </w:r>
    </w:p>
    <w:p w:rsidR="001C1DAF" w:rsidRPr="0033795C" w:rsidRDefault="001C1DAF" w:rsidP="001C1DAF">
      <w:pPr>
        <w:spacing w:before="120"/>
        <w:ind w:firstLine="227"/>
        <w:jc w:val="both"/>
      </w:pPr>
    </w:p>
    <w:p w:rsidR="001C1DAF" w:rsidRPr="0033795C" w:rsidRDefault="001C1DAF" w:rsidP="001C1DAF">
      <w:pPr>
        <w:numPr>
          <w:ilvl w:val="0"/>
          <w:numId w:val="8"/>
        </w:numPr>
        <w:spacing w:before="120"/>
        <w:ind w:left="284" w:hanging="284"/>
        <w:jc w:val="both"/>
        <w:rPr>
          <w:b/>
          <w:bCs/>
        </w:rPr>
      </w:pPr>
      <w:r w:rsidRPr="0033795C">
        <w:rPr>
          <w:b/>
          <w:bCs/>
        </w:rPr>
        <w:t>ОТВЕТСТВЕННОСТЬ</w:t>
      </w:r>
    </w:p>
    <w:p w:rsidR="001C1DAF" w:rsidRPr="0033795C" w:rsidRDefault="001C1DAF" w:rsidP="001C1DAF">
      <w:pPr>
        <w:jc w:val="both"/>
      </w:pPr>
      <w:r w:rsidRPr="0033795C">
        <w:t>Специалист несет ответственность:</w:t>
      </w:r>
    </w:p>
    <w:p w:rsidR="001C1DAF" w:rsidRPr="0033795C" w:rsidRDefault="001C1DAF" w:rsidP="001C1DAF">
      <w:pPr>
        <w:jc w:val="both"/>
      </w:pPr>
      <w:r w:rsidRPr="0033795C">
        <w:t>- за ненадлежащее исполнение или неисполнение своих должностных обязанностей, предусмотренных должностной инструкцией, в соответствии с Трудовым кодексом РФ;</w:t>
      </w:r>
    </w:p>
    <w:p w:rsidR="001C1DAF" w:rsidRPr="0033795C" w:rsidRDefault="001C1DAF" w:rsidP="001C1DAF">
      <w:pPr>
        <w:jc w:val="both"/>
      </w:pPr>
      <w:r w:rsidRPr="0033795C">
        <w:t>- за правонарушения, совершенные в процессе осуществления своей деятельности в пределах, определенных действующим законодательством Российской Федерации;</w:t>
      </w:r>
    </w:p>
    <w:p w:rsidR="001C1DAF" w:rsidRPr="0033795C" w:rsidRDefault="001C1DAF" w:rsidP="001C1DAF">
      <w:pPr>
        <w:jc w:val="both"/>
      </w:pPr>
      <w:r w:rsidRPr="0033795C">
        <w:t>- за разглашение сведений, составляющих охраняемую законом и иными нормативными актами тайну, а также сведений, ставших ему известными в связи с исполнением обязанностей, затрагивающих частную жизнь, честь и достоинство граждан;</w:t>
      </w:r>
    </w:p>
    <w:p w:rsidR="001C1DAF" w:rsidRPr="0033795C" w:rsidRDefault="001C1DAF" w:rsidP="001C1DAF">
      <w:pPr>
        <w:jc w:val="both"/>
      </w:pPr>
      <w:r w:rsidRPr="0033795C">
        <w:t>- за причинение материального ущерба в пределах, предусмотренных действующим законодательством;</w:t>
      </w:r>
    </w:p>
    <w:p w:rsidR="001C1DAF" w:rsidRPr="0033795C" w:rsidRDefault="001C1DAF" w:rsidP="001C1DAF">
      <w:pPr>
        <w:jc w:val="both"/>
      </w:pPr>
      <w:r w:rsidRPr="0033795C">
        <w:t>- за несоблюдение Правил внутреннего трудового распорядка;</w:t>
      </w:r>
    </w:p>
    <w:p w:rsidR="001C1DAF" w:rsidRPr="0033795C" w:rsidRDefault="001C1DAF" w:rsidP="001C1DAF">
      <w:pPr>
        <w:jc w:val="both"/>
      </w:pPr>
      <w:r w:rsidRPr="0033795C">
        <w:t>- за несоблюдение ограничений и нарушение запретов, связанных с муниципальной службой.</w:t>
      </w:r>
    </w:p>
    <w:p w:rsidR="001C1DAF" w:rsidRPr="0033795C" w:rsidRDefault="001C1DAF" w:rsidP="001C1DAF">
      <w:pPr>
        <w:jc w:val="both"/>
      </w:pPr>
      <w:r w:rsidRPr="0033795C">
        <w:t>- за нарушение Кодекса этики и служебного поведения муниципальных служащих органов местного самоуправления Муниципального образования Муниципальный округ № 15.</w:t>
      </w:r>
    </w:p>
    <w:p w:rsidR="001C1DAF" w:rsidRPr="0033795C" w:rsidRDefault="001C1DAF" w:rsidP="001C1DAF">
      <w:pPr>
        <w:jc w:val="both"/>
      </w:pPr>
      <w:r w:rsidRPr="0033795C">
        <w:t xml:space="preserve">- за неисполнение или ненадлежащее исполнение требований </w:t>
      </w:r>
      <w:proofErr w:type="spellStart"/>
      <w:r w:rsidRPr="0033795C">
        <w:t>антикоррупционного</w:t>
      </w:r>
      <w:proofErr w:type="spellEnd"/>
      <w:r w:rsidRPr="0033795C">
        <w:t xml:space="preserve"> законодательства несет ответственность в соответствии с Трудовым кодексом РФ, действующим законодательством о муниципальной службе, </w:t>
      </w:r>
      <w:proofErr w:type="spellStart"/>
      <w:r w:rsidRPr="0033795C">
        <w:t>антикоррупционным</w:t>
      </w:r>
      <w:proofErr w:type="spellEnd"/>
      <w:r w:rsidRPr="0033795C">
        <w:t xml:space="preserve"> законодательством.</w:t>
      </w:r>
    </w:p>
    <w:p w:rsidR="001C1DAF" w:rsidRPr="0033795C" w:rsidRDefault="001C1DAF" w:rsidP="001C1DAF">
      <w:pPr>
        <w:jc w:val="both"/>
      </w:pPr>
    </w:p>
    <w:p w:rsidR="001C1DAF" w:rsidRPr="0033795C" w:rsidRDefault="001C1DAF" w:rsidP="001C1DAF">
      <w:pPr>
        <w:jc w:val="both"/>
      </w:pPr>
    </w:p>
    <w:p w:rsidR="001C1DAF" w:rsidRPr="0033795C" w:rsidRDefault="001C1DAF" w:rsidP="001C1DAF">
      <w:pPr>
        <w:ind w:firstLine="851"/>
        <w:jc w:val="both"/>
      </w:pPr>
    </w:p>
    <w:p w:rsidR="001C1DAF" w:rsidRPr="0033795C" w:rsidRDefault="001C1DAF" w:rsidP="001C1DAF">
      <w:pPr>
        <w:ind w:firstLine="851"/>
        <w:jc w:val="both"/>
      </w:pPr>
    </w:p>
    <w:p w:rsidR="001C1DAF" w:rsidRPr="0033795C" w:rsidRDefault="001C1DAF" w:rsidP="001C1DAF">
      <w:pPr>
        <w:pStyle w:val="30"/>
        <w:jc w:val="both"/>
        <w:rPr>
          <w:sz w:val="24"/>
          <w:szCs w:val="24"/>
        </w:rPr>
      </w:pPr>
      <w:r w:rsidRPr="0033795C">
        <w:rPr>
          <w:sz w:val="24"/>
          <w:szCs w:val="24"/>
        </w:rPr>
        <w:t xml:space="preserve">С Правилами внутреннего трудового распорядка и </w:t>
      </w:r>
    </w:p>
    <w:p w:rsidR="001C1DAF" w:rsidRPr="0033795C" w:rsidRDefault="001C1DAF" w:rsidP="001C1DAF">
      <w:pPr>
        <w:pStyle w:val="30"/>
        <w:jc w:val="both"/>
        <w:rPr>
          <w:sz w:val="24"/>
          <w:szCs w:val="24"/>
        </w:rPr>
      </w:pPr>
      <w:r w:rsidRPr="0033795C">
        <w:rPr>
          <w:sz w:val="24"/>
          <w:szCs w:val="24"/>
        </w:rPr>
        <w:lastRenderedPageBreak/>
        <w:t xml:space="preserve">Должностной инструкцией  </w:t>
      </w:r>
    </w:p>
    <w:p w:rsidR="001C1DAF" w:rsidRPr="0033795C" w:rsidRDefault="001C1DAF" w:rsidP="001C1DAF">
      <w:pPr>
        <w:pStyle w:val="30"/>
        <w:jc w:val="both"/>
        <w:rPr>
          <w:sz w:val="24"/>
          <w:szCs w:val="24"/>
        </w:rPr>
      </w:pPr>
      <w:proofErr w:type="gramStart"/>
      <w:r w:rsidRPr="0033795C">
        <w:rPr>
          <w:sz w:val="24"/>
          <w:szCs w:val="24"/>
        </w:rPr>
        <w:t>ознакомлен</w:t>
      </w:r>
      <w:proofErr w:type="gramEnd"/>
      <w:r w:rsidRPr="0033795C">
        <w:rPr>
          <w:sz w:val="24"/>
          <w:szCs w:val="24"/>
        </w:rPr>
        <w:t xml:space="preserve"> и согласен           «___» ______ 201</w:t>
      </w:r>
      <w:r>
        <w:rPr>
          <w:sz w:val="24"/>
          <w:szCs w:val="24"/>
        </w:rPr>
        <w:t>7</w:t>
      </w:r>
      <w:r w:rsidRPr="0033795C">
        <w:rPr>
          <w:sz w:val="24"/>
          <w:szCs w:val="24"/>
        </w:rPr>
        <w:t xml:space="preserve"> года.        _________/___________________</w:t>
      </w:r>
    </w:p>
    <w:p w:rsidR="001C1DAF" w:rsidRPr="0033795C" w:rsidRDefault="001C1DAF" w:rsidP="001C1DAF">
      <w:pPr>
        <w:ind w:firstLine="851"/>
        <w:jc w:val="both"/>
      </w:pPr>
    </w:p>
    <w:p w:rsidR="001C1DAF" w:rsidRPr="0033795C" w:rsidRDefault="001C1DAF" w:rsidP="001C1DAF">
      <w:pPr>
        <w:jc w:val="right"/>
      </w:pPr>
    </w:p>
    <w:p w:rsidR="001C1DAF" w:rsidRPr="0033795C" w:rsidRDefault="001C1DAF" w:rsidP="001C1DAF">
      <w:pPr>
        <w:pStyle w:val="a8"/>
        <w:jc w:val="right"/>
      </w:pPr>
    </w:p>
    <w:p w:rsidR="001C1DAF" w:rsidRPr="0033795C" w:rsidRDefault="001C1DAF" w:rsidP="001C1DAF">
      <w:pPr>
        <w:pStyle w:val="a8"/>
        <w:jc w:val="right"/>
      </w:pPr>
    </w:p>
    <w:p w:rsidR="001C1DAF" w:rsidRPr="0033795C" w:rsidRDefault="001C1DAF" w:rsidP="001C1DAF">
      <w:pPr>
        <w:pStyle w:val="a8"/>
        <w:jc w:val="right"/>
      </w:pPr>
    </w:p>
    <w:p w:rsidR="001C1DAF" w:rsidRDefault="001C1DAF" w:rsidP="001C1DAF">
      <w:pPr>
        <w:pStyle w:val="a8"/>
        <w:jc w:val="right"/>
      </w:pPr>
    </w:p>
    <w:p w:rsidR="001C1DAF" w:rsidRDefault="001C1DAF" w:rsidP="001C1DAF">
      <w:pPr>
        <w:pStyle w:val="a8"/>
        <w:jc w:val="right"/>
      </w:pPr>
    </w:p>
    <w:p w:rsidR="001C1DAF" w:rsidRDefault="001C1DAF" w:rsidP="001C1DAF">
      <w:pPr>
        <w:pStyle w:val="a8"/>
        <w:jc w:val="right"/>
      </w:pPr>
    </w:p>
    <w:p w:rsidR="001C1DAF" w:rsidRDefault="001C1DAF" w:rsidP="001C1DAF">
      <w:pPr>
        <w:pStyle w:val="a8"/>
        <w:jc w:val="right"/>
      </w:pPr>
    </w:p>
    <w:p w:rsidR="001C1DAF" w:rsidRDefault="001C1DAF" w:rsidP="001C1DAF">
      <w:pPr>
        <w:pStyle w:val="a8"/>
        <w:jc w:val="right"/>
      </w:pPr>
    </w:p>
    <w:p w:rsidR="001C1DAF" w:rsidRDefault="001C1DAF" w:rsidP="001C1DAF">
      <w:pPr>
        <w:pStyle w:val="a8"/>
        <w:jc w:val="right"/>
      </w:pPr>
    </w:p>
    <w:p w:rsidR="001C1DAF" w:rsidRDefault="001C1DAF" w:rsidP="001C1DAF">
      <w:pPr>
        <w:pStyle w:val="a8"/>
        <w:jc w:val="right"/>
      </w:pPr>
    </w:p>
    <w:p w:rsidR="001C1DAF" w:rsidRDefault="001C1DAF" w:rsidP="001C1DAF">
      <w:pPr>
        <w:pStyle w:val="a8"/>
        <w:jc w:val="right"/>
      </w:pPr>
    </w:p>
    <w:p w:rsidR="001C1DAF" w:rsidRDefault="001C1DAF" w:rsidP="001C1DAF">
      <w:pPr>
        <w:pStyle w:val="a8"/>
        <w:jc w:val="right"/>
      </w:pPr>
    </w:p>
    <w:p w:rsidR="001C1DAF" w:rsidRPr="0033795C" w:rsidRDefault="001C1DAF" w:rsidP="001C1DAF">
      <w:pPr>
        <w:pStyle w:val="a8"/>
        <w:jc w:val="right"/>
      </w:pPr>
    </w:p>
    <w:p w:rsidR="001C1DAF" w:rsidRPr="0033795C" w:rsidRDefault="001C1DAF" w:rsidP="001C1DAF">
      <w:pPr>
        <w:pStyle w:val="a8"/>
        <w:jc w:val="right"/>
      </w:pPr>
    </w:p>
    <w:p w:rsidR="001C1DAF" w:rsidRPr="0033795C" w:rsidRDefault="001C1DAF" w:rsidP="001C1DAF">
      <w:pPr>
        <w:pStyle w:val="a8"/>
        <w:jc w:val="right"/>
      </w:pPr>
    </w:p>
    <w:p w:rsidR="001C1DAF" w:rsidRPr="0033795C" w:rsidRDefault="001C1DAF" w:rsidP="001C1DAF">
      <w:pPr>
        <w:pStyle w:val="a8"/>
        <w:jc w:val="right"/>
      </w:pPr>
    </w:p>
    <w:p w:rsidR="001C1DAF" w:rsidRPr="0033795C" w:rsidRDefault="001C1DAF" w:rsidP="001C1DAF">
      <w:pPr>
        <w:pStyle w:val="a8"/>
        <w:jc w:val="right"/>
      </w:pPr>
    </w:p>
    <w:p w:rsidR="001C1DAF" w:rsidRPr="0033795C" w:rsidRDefault="001C1DAF" w:rsidP="001C1DAF">
      <w:pPr>
        <w:pStyle w:val="a8"/>
        <w:jc w:val="right"/>
      </w:pPr>
    </w:p>
    <w:p w:rsidR="001C1DAF" w:rsidRPr="008A5839" w:rsidRDefault="001C1DAF" w:rsidP="001C1DAF">
      <w:pPr>
        <w:pStyle w:val="a8"/>
        <w:jc w:val="right"/>
      </w:pPr>
    </w:p>
    <w:p w:rsidR="001C1DAF" w:rsidRDefault="001C1DAF" w:rsidP="001C1DAF">
      <w:pPr>
        <w:pStyle w:val="11"/>
        <w:rPr>
          <w:caps w:val="0"/>
          <w:sz w:val="24"/>
          <w:szCs w:val="24"/>
        </w:rPr>
      </w:pPr>
    </w:p>
    <w:p w:rsidR="001C1DAF" w:rsidRPr="006866E6" w:rsidRDefault="001C1DAF" w:rsidP="001C1DAF">
      <w:pPr>
        <w:pStyle w:val="a6"/>
      </w:pPr>
    </w:p>
    <w:p w:rsidR="00E224B8" w:rsidRPr="0033795C" w:rsidRDefault="00E224B8" w:rsidP="001C1DAF">
      <w:pPr>
        <w:spacing w:line="264" w:lineRule="auto"/>
        <w:jc w:val="center"/>
      </w:pPr>
    </w:p>
    <w:sectPr w:rsidR="00E224B8" w:rsidRPr="0033795C" w:rsidSect="00FD232C">
      <w:pgSz w:w="11906" w:h="16838"/>
      <w:pgMar w:top="1134" w:right="567" w:bottom="426" w:left="158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F791B"/>
    <w:multiLevelType w:val="multilevel"/>
    <w:tmpl w:val="BBB250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1EB9485A"/>
    <w:multiLevelType w:val="hybridMultilevel"/>
    <w:tmpl w:val="D11A8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0684B"/>
    <w:multiLevelType w:val="hybridMultilevel"/>
    <w:tmpl w:val="60341E64"/>
    <w:lvl w:ilvl="0" w:tplc="75A6E0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1304D43"/>
    <w:multiLevelType w:val="singleLevel"/>
    <w:tmpl w:val="98FEF6EE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">
    <w:nsid w:val="3905217C"/>
    <w:multiLevelType w:val="hybridMultilevel"/>
    <w:tmpl w:val="D5860A4C"/>
    <w:lvl w:ilvl="0" w:tplc="FABC958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25874"/>
    <w:multiLevelType w:val="hybridMultilevel"/>
    <w:tmpl w:val="42785AB2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6">
    <w:nsid w:val="4A9B5F3D"/>
    <w:multiLevelType w:val="hybridMultilevel"/>
    <w:tmpl w:val="799A69EA"/>
    <w:lvl w:ilvl="0" w:tplc="5CB628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3D05DE"/>
    <w:multiLevelType w:val="singleLevel"/>
    <w:tmpl w:val="788ADA14"/>
    <w:lvl w:ilvl="0">
      <w:start w:val="3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8">
    <w:nsid w:val="6EA20BAF"/>
    <w:multiLevelType w:val="hybridMultilevel"/>
    <w:tmpl w:val="F8C43270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9">
    <w:nsid w:val="701B1526"/>
    <w:multiLevelType w:val="hybridMultilevel"/>
    <w:tmpl w:val="CB38B5B0"/>
    <w:lvl w:ilvl="0" w:tplc="918C3EFE">
      <w:start w:val="1"/>
      <w:numFmt w:val="decimal"/>
      <w:lvlText w:val="2.%1 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8642CF"/>
    <w:multiLevelType w:val="hybridMultilevel"/>
    <w:tmpl w:val="A918749A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8"/>
  </w:num>
  <w:num w:numId="5">
    <w:abstractNumId w:val="0"/>
  </w:num>
  <w:num w:numId="6">
    <w:abstractNumId w:val="9"/>
  </w:num>
  <w:num w:numId="7">
    <w:abstractNumId w:val="7"/>
  </w:num>
  <w:num w:numId="8">
    <w:abstractNumId w:val="3"/>
  </w:num>
  <w:num w:numId="9">
    <w:abstractNumId w:val="5"/>
  </w:num>
  <w:num w:numId="10">
    <w:abstractNumId w:val="4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stylePaneFormatFilter w:val="3F01"/>
  <w:doNotTrackMoves/>
  <w:defaultTabStop w:val="708"/>
  <w:drawingGridHorizontalSpacing w:val="96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14F3"/>
    <w:rsid w:val="000072EB"/>
    <w:rsid w:val="0001230F"/>
    <w:rsid w:val="0001519C"/>
    <w:rsid w:val="0001706F"/>
    <w:rsid w:val="00017EB8"/>
    <w:rsid w:val="00030976"/>
    <w:rsid w:val="000405E0"/>
    <w:rsid w:val="000428D4"/>
    <w:rsid w:val="00062748"/>
    <w:rsid w:val="00080980"/>
    <w:rsid w:val="00091158"/>
    <w:rsid w:val="000914A2"/>
    <w:rsid w:val="00091786"/>
    <w:rsid w:val="000A30CA"/>
    <w:rsid w:val="000B206E"/>
    <w:rsid w:val="000C770A"/>
    <w:rsid w:val="000D1505"/>
    <w:rsid w:val="000D61B7"/>
    <w:rsid w:val="000E2599"/>
    <w:rsid w:val="000E685D"/>
    <w:rsid w:val="000E6D89"/>
    <w:rsid w:val="0010148A"/>
    <w:rsid w:val="001014F3"/>
    <w:rsid w:val="00120780"/>
    <w:rsid w:val="00135FC0"/>
    <w:rsid w:val="00144776"/>
    <w:rsid w:val="001523A2"/>
    <w:rsid w:val="001637CA"/>
    <w:rsid w:val="00167BEC"/>
    <w:rsid w:val="0017516A"/>
    <w:rsid w:val="00187CD2"/>
    <w:rsid w:val="00187D06"/>
    <w:rsid w:val="001917C1"/>
    <w:rsid w:val="00192AD9"/>
    <w:rsid w:val="001A4DA4"/>
    <w:rsid w:val="001B4EDF"/>
    <w:rsid w:val="001B5F27"/>
    <w:rsid w:val="001B75BF"/>
    <w:rsid w:val="001C1DAF"/>
    <w:rsid w:val="001C270B"/>
    <w:rsid w:val="001C31EC"/>
    <w:rsid w:val="001C34CD"/>
    <w:rsid w:val="001C567E"/>
    <w:rsid w:val="001D5EF1"/>
    <w:rsid w:val="00200F77"/>
    <w:rsid w:val="00204234"/>
    <w:rsid w:val="00212043"/>
    <w:rsid w:val="00226FD4"/>
    <w:rsid w:val="002332CA"/>
    <w:rsid w:val="00246DBA"/>
    <w:rsid w:val="00256AFB"/>
    <w:rsid w:val="0026336F"/>
    <w:rsid w:val="00266934"/>
    <w:rsid w:val="002732E2"/>
    <w:rsid w:val="0028271E"/>
    <w:rsid w:val="0028569F"/>
    <w:rsid w:val="00295CE1"/>
    <w:rsid w:val="002A0DCE"/>
    <w:rsid w:val="002A62B3"/>
    <w:rsid w:val="002B1AB2"/>
    <w:rsid w:val="002B318A"/>
    <w:rsid w:val="002B5F5C"/>
    <w:rsid w:val="002C5DF6"/>
    <w:rsid w:val="002D2FD9"/>
    <w:rsid w:val="002D7812"/>
    <w:rsid w:val="002E389D"/>
    <w:rsid w:val="00321CBE"/>
    <w:rsid w:val="0032401D"/>
    <w:rsid w:val="0033723D"/>
    <w:rsid w:val="0034461F"/>
    <w:rsid w:val="00345FED"/>
    <w:rsid w:val="00350A89"/>
    <w:rsid w:val="00352237"/>
    <w:rsid w:val="00353BF9"/>
    <w:rsid w:val="00356CEA"/>
    <w:rsid w:val="00364716"/>
    <w:rsid w:val="00364A4C"/>
    <w:rsid w:val="00386752"/>
    <w:rsid w:val="00387A3D"/>
    <w:rsid w:val="00392F1C"/>
    <w:rsid w:val="003A2828"/>
    <w:rsid w:val="003A417F"/>
    <w:rsid w:val="003B35A4"/>
    <w:rsid w:val="003B4283"/>
    <w:rsid w:val="003C1DA1"/>
    <w:rsid w:val="003C6086"/>
    <w:rsid w:val="003D6C4F"/>
    <w:rsid w:val="003E7B29"/>
    <w:rsid w:val="003F559B"/>
    <w:rsid w:val="004048A1"/>
    <w:rsid w:val="004049EC"/>
    <w:rsid w:val="00410038"/>
    <w:rsid w:val="00416B05"/>
    <w:rsid w:val="004528AC"/>
    <w:rsid w:val="004A1260"/>
    <w:rsid w:val="004A4552"/>
    <w:rsid w:val="004B2570"/>
    <w:rsid w:val="004B4A9C"/>
    <w:rsid w:val="004C4EDF"/>
    <w:rsid w:val="004C59B6"/>
    <w:rsid w:val="004D1D0D"/>
    <w:rsid w:val="004D1FE0"/>
    <w:rsid w:val="004D7771"/>
    <w:rsid w:val="00502752"/>
    <w:rsid w:val="00502A0D"/>
    <w:rsid w:val="00503943"/>
    <w:rsid w:val="00526AB1"/>
    <w:rsid w:val="00535120"/>
    <w:rsid w:val="00535F58"/>
    <w:rsid w:val="00537F08"/>
    <w:rsid w:val="00540272"/>
    <w:rsid w:val="00546251"/>
    <w:rsid w:val="005470E2"/>
    <w:rsid w:val="00553078"/>
    <w:rsid w:val="00574C28"/>
    <w:rsid w:val="00591A58"/>
    <w:rsid w:val="0059484A"/>
    <w:rsid w:val="005A0A81"/>
    <w:rsid w:val="005A6411"/>
    <w:rsid w:val="005A7885"/>
    <w:rsid w:val="005D2153"/>
    <w:rsid w:val="005D767E"/>
    <w:rsid w:val="005E1848"/>
    <w:rsid w:val="005E42EC"/>
    <w:rsid w:val="005F2E7A"/>
    <w:rsid w:val="006139F2"/>
    <w:rsid w:val="00630272"/>
    <w:rsid w:val="0063489B"/>
    <w:rsid w:val="006361CC"/>
    <w:rsid w:val="00637D67"/>
    <w:rsid w:val="006414D2"/>
    <w:rsid w:val="006563CA"/>
    <w:rsid w:val="00660F5D"/>
    <w:rsid w:val="00677960"/>
    <w:rsid w:val="00685D03"/>
    <w:rsid w:val="006A168F"/>
    <w:rsid w:val="006A17B7"/>
    <w:rsid w:val="006B36FF"/>
    <w:rsid w:val="006C1DF8"/>
    <w:rsid w:val="006C3506"/>
    <w:rsid w:val="006E2A4E"/>
    <w:rsid w:val="006E5D94"/>
    <w:rsid w:val="006F6730"/>
    <w:rsid w:val="006F7545"/>
    <w:rsid w:val="007043BD"/>
    <w:rsid w:val="007112D8"/>
    <w:rsid w:val="0071444F"/>
    <w:rsid w:val="00737ABB"/>
    <w:rsid w:val="00752782"/>
    <w:rsid w:val="00771D17"/>
    <w:rsid w:val="00772105"/>
    <w:rsid w:val="00781579"/>
    <w:rsid w:val="00782841"/>
    <w:rsid w:val="0078323D"/>
    <w:rsid w:val="007A2DE4"/>
    <w:rsid w:val="007A4786"/>
    <w:rsid w:val="007C7710"/>
    <w:rsid w:val="007D1054"/>
    <w:rsid w:val="007D6F43"/>
    <w:rsid w:val="007D7F43"/>
    <w:rsid w:val="00801229"/>
    <w:rsid w:val="00812AAD"/>
    <w:rsid w:val="00814BB4"/>
    <w:rsid w:val="0082374F"/>
    <w:rsid w:val="00826146"/>
    <w:rsid w:val="0082633B"/>
    <w:rsid w:val="00826F07"/>
    <w:rsid w:val="00827A54"/>
    <w:rsid w:val="00843F8B"/>
    <w:rsid w:val="0085332B"/>
    <w:rsid w:val="0087107B"/>
    <w:rsid w:val="0087459A"/>
    <w:rsid w:val="008745E6"/>
    <w:rsid w:val="00893C92"/>
    <w:rsid w:val="008C16D1"/>
    <w:rsid w:val="008C205C"/>
    <w:rsid w:val="008D462A"/>
    <w:rsid w:val="008F41B5"/>
    <w:rsid w:val="00907F4F"/>
    <w:rsid w:val="00927D0F"/>
    <w:rsid w:val="00931277"/>
    <w:rsid w:val="00937A9F"/>
    <w:rsid w:val="00944C30"/>
    <w:rsid w:val="00946912"/>
    <w:rsid w:val="009704B1"/>
    <w:rsid w:val="0097554A"/>
    <w:rsid w:val="00984715"/>
    <w:rsid w:val="00984D26"/>
    <w:rsid w:val="009877C0"/>
    <w:rsid w:val="009914C8"/>
    <w:rsid w:val="00994D68"/>
    <w:rsid w:val="009A1AA3"/>
    <w:rsid w:val="009A6E58"/>
    <w:rsid w:val="009B1727"/>
    <w:rsid w:val="009B23A7"/>
    <w:rsid w:val="009B3C45"/>
    <w:rsid w:val="009F0B2D"/>
    <w:rsid w:val="00A04049"/>
    <w:rsid w:val="00A11ADA"/>
    <w:rsid w:val="00A149BA"/>
    <w:rsid w:val="00A20942"/>
    <w:rsid w:val="00A237C3"/>
    <w:rsid w:val="00A23F0B"/>
    <w:rsid w:val="00A356AC"/>
    <w:rsid w:val="00A37536"/>
    <w:rsid w:val="00A45F62"/>
    <w:rsid w:val="00A55167"/>
    <w:rsid w:val="00A57D0F"/>
    <w:rsid w:val="00A705AB"/>
    <w:rsid w:val="00A71050"/>
    <w:rsid w:val="00A71C62"/>
    <w:rsid w:val="00A72EDC"/>
    <w:rsid w:val="00A7304C"/>
    <w:rsid w:val="00A83DE9"/>
    <w:rsid w:val="00A85942"/>
    <w:rsid w:val="00AA3EB2"/>
    <w:rsid w:val="00AA76F8"/>
    <w:rsid w:val="00AB0886"/>
    <w:rsid w:val="00AB5A08"/>
    <w:rsid w:val="00AC42A6"/>
    <w:rsid w:val="00AE33DC"/>
    <w:rsid w:val="00AE7F33"/>
    <w:rsid w:val="00AF0B7F"/>
    <w:rsid w:val="00AF5089"/>
    <w:rsid w:val="00B13C13"/>
    <w:rsid w:val="00B157B5"/>
    <w:rsid w:val="00B462A2"/>
    <w:rsid w:val="00B5403F"/>
    <w:rsid w:val="00B556F2"/>
    <w:rsid w:val="00B740EF"/>
    <w:rsid w:val="00B967A2"/>
    <w:rsid w:val="00BB4611"/>
    <w:rsid w:val="00BB51AA"/>
    <w:rsid w:val="00BB5E24"/>
    <w:rsid w:val="00BD1CFB"/>
    <w:rsid w:val="00BE7947"/>
    <w:rsid w:val="00C00FA2"/>
    <w:rsid w:val="00C03B90"/>
    <w:rsid w:val="00C15A5A"/>
    <w:rsid w:val="00C57F2E"/>
    <w:rsid w:val="00C57F8F"/>
    <w:rsid w:val="00C6576C"/>
    <w:rsid w:val="00C65A5F"/>
    <w:rsid w:val="00C73320"/>
    <w:rsid w:val="00C733DB"/>
    <w:rsid w:val="00C74E04"/>
    <w:rsid w:val="00C771B7"/>
    <w:rsid w:val="00C81AC3"/>
    <w:rsid w:val="00C86821"/>
    <w:rsid w:val="00C915E3"/>
    <w:rsid w:val="00CA5EF2"/>
    <w:rsid w:val="00CB4B60"/>
    <w:rsid w:val="00CC013C"/>
    <w:rsid w:val="00CE0215"/>
    <w:rsid w:val="00D10654"/>
    <w:rsid w:val="00D2066D"/>
    <w:rsid w:val="00D235A0"/>
    <w:rsid w:val="00D272F0"/>
    <w:rsid w:val="00D32C5C"/>
    <w:rsid w:val="00D3552E"/>
    <w:rsid w:val="00D45EA5"/>
    <w:rsid w:val="00D60D07"/>
    <w:rsid w:val="00D70584"/>
    <w:rsid w:val="00D7715F"/>
    <w:rsid w:val="00D855B9"/>
    <w:rsid w:val="00D948E8"/>
    <w:rsid w:val="00D97E96"/>
    <w:rsid w:val="00DB3ACC"/>
    <w:rsid w:val="00DD10BA"/>
    <w:rsid w:val="00DD2D54"/>
    <w:rsid w:val="00DE429E"/>
    <w:rsid w:val="00DF59F1"/>
    <w:rsid w:val="00E146E4"/>
    <w:rsid w:val="00E148A0"/>
    <w:rsid w:val="00E224B8"/>
    <w:rsid w:val="00E23063"/>
    <w:rsid w:val="00E2650D"/>
    <w:rsid w:val="00E43A2C"/>
    <w:rsid w:val="00E55948"/>
    <w:rsid w:val="00E55E10"/>
    <w:rsid w:val="00E64D1D"/>
    <w:rsid w:val="00E703A2"/>
    <w:rsid w:val="00E73697"/>
    <w:rsid w:val="00E76E60"/>
    <w:rsid w:val="00E85665"/>
    <w:rsid w:val="00E87504"/>
    <w:rsid w:val="00E91CBE"/>
    <w:rsid w:val="00E93990"/>
    <w:rsid w:val="00EA4299"/>
    <w:rsid w:val="00EA6386"/>
    <w:rsid w:val="00EA6668"/>
    <w:rsid w:val="00EB1C9D"/>
    <w:rsid w:val="00EB3987"/>
    <w:rsid w:val="00EC44A7"/>
    <w:rsid w:val="00ED04B6"/>
    <w:rsid w:val="00ED0992"/>
    <w:rsid w:val="00EE0C54"/>
    <w:rsid w:val="00EF746B"/>
    <w:rsid w:val="00F075D1"/>
    <w:rsid w:val="00F15D0F"/>
    <w:rsid w:val="00F2181B"/>
    <w:rsid w:val="00F21C0A"/>
    <w:rsid w:val="00F3555B"/>
    <w:rsid w:val="00F51C75"/>
    <w:rsid w:val="00F63241"/>
    <w:rsid w:val="00F72ACE"/>
    <w:rsid w:val="00F8265C"/>
    <w:rsid w:val="00F85ED2"/>
    <w:rsid w:val="00F96BFD"/>
    <w:rsid w:val="00FA06D0"/>
    <w:rsid w:val="00FA4842"/>
    <w:rsid w:val="00FB1546"/>
    <w:rsid w:val="00FC3B50"/>
    <w:rsid w:val="00FD232C"/>
    <w:rsid w:val="00FE4047"/>
    <w:rsid w:val="00FE770E"/>
    <w:rsid w:val="00FF0D73"/>
    <w:rsid w:val="00FF5BF8"/>
    <w:rsid w:val="00FF6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673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224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2D2FD9"/>
    <w:pPr>
      <w:keepNext/>
      <w:outlineLvl w:val="1"/>
    </w:pPr>
    <w:rPr>
      <w:b/>
      <w:szCs w:val="20"/>
    </w:rPr>
  </w:style>
  <w:style w:type="paragraph" w:styleId="3">
    <w:name w:val="heading 3"/>
    <w:basedOn w:val="a"/>
    <w:next w:val="a"/>
    <w:qFormat/>
    <w:rsid w:val="002D2FD9"/>
    <w:pPr>
      <w:keepNext/>
      <w:jc w:val="center"/>
      <w:outlineLvl w:val="2"/>
    </w:pPr>
    <w:rPr>
      <w:b/>
      <w:szCs w:val="20"/>
    </w:rPr>
  </w:style>
  <w:style w:type="paragraph" w:styleId="4">
    <w:name w:val="heading 4"/>
    <w:basedOn w:val="a"/>
    <w:next w:val="a"/>
    <w:qFormat/>
    <w:rsid w:val="002D2FD9"/>
    <w:pPr>
      <w:keepNext/>
      <w:jc w:val="center"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55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35F5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10">
    <w:name w:val="Заголовок 1 Знак"/>
    <w:basedOn w:val="a0"/>
    <w:link w:val="1"/>
    <w:rsid w:val="00E224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E224B8"/>
    <w:rPr>
      <w:sz w:val="24"/>
      <w:szCs w:val="24"/>
    </w:rPr>
  </w:style>
  <w:style w:type="paragraph" w:styleId="30">
    <w:name w:val="Body Text Indent 3"/>
    <w:basedOn w:val="a"/>
    <w:link w:val="31"/>
    <w:rsid w:val="00E224B8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E224B8"/>
    <w:rPr>
      <w:sz w:val="16"/>
      <w:szCs w:val="16"/>
    </w:rPr>
  </w:style>
  <w:style w:type="paragraph" w:customStyle="1" w:styleId="11">
    <w:name w:val="ЗАГОЛОВОК1"/>
    <w:basedOn w:val="a5"/>
    <w:next w:val="a6"/>
    <w:rsid w:val="00E224B8"/>
    <w:pPr>
      <w:pBdr>
        <w:bottom w:val="none" w:sz="0" w:space="0" w:color="auto"/>
      </w:pBdr>
      <w:spacing w:after="0"/>
      <w:contextualSpacing w:val="0"/>
      <w:jc w:val="center"/>
    </w:pPr>
    <w:rPr>
      <w:rFonts w:ascii="Times New Roman" w:eastAsia="Times New Roman" w:hAnsi="Times New Roman" w:cs="Times New Roman"/>
      <w:b/>
      <w:caps/>
      <w:color w:val="auto"/>
      <w:spacing w:val="0"/>
      <w:kern w:val="0"/>
      <w:sz w:val="28"/>
      <w:szCs w:val="20"/>
    </w:rPr>
  </w:style>
  <w:style w:type="paragraph" w:styleId="a5">
    <w:name w:val="Title"/>
    <w:basedOn w:val="a"/>
    <w:next w:val="a"/>
    <w:link w:val="a7"/>
    <w:qFormat/>
    <w:rsid w:val="00E224B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5"/>
    <w:rsid w:val="00E224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Body Text"/>
    <w:basedOn w:val="a"/>
    <w:link w:val="a9"/>
    <w:rsid w:val="00E224B8"/>
    <w:pPr>
      <w:spacing w:after="120"/>
    </w:pPr>
  </w:style>
  <w:style w:type="character" w:customStyle="1" w:styleId="a9">
    <w:name w:val="Основной текст Знак"/>
    <w:basedOn w:val="a0"/>
    <w:link w:val="a8"/>
    <w:rsid w:val="00E224B8"/>
    <w:rPr>
      <w:sz w:val="24"/>
      <w:szCs w:val="24"/>
    </w:rPr>
  </w:style>
  <w:style w:type="paragraph" w:styleId="a6">
    <w:name w:val="Body Text First Indent"/>
    <w:basedOn w:val="a8"/>
    <w:link w:val="aa"/>
    <w:rsid w:val="00E224B8"/>
    <w:pPr>
      <w:spacing w:after="0"/>
      <w:ind w:firstLine="360"/>
    </w:pPr>
  </w:style>
  <w:style w:type="character" w:customStyle="1" w:styleId="aa">
    <w:name w:val="Красная строка Знак"/>
    <w:basedOn w:val="a9"/>
    <w:link w:val="a6"/>
    <w:rsid w:val="00E224B8"/>
  </w:style>
  <w:style w:type="paragraph" w:styleId="ab">
    <w:name w:val="Normal (Web)"/>
    <w:basedOn w:val="a"/>
    <w:uiPriority w:val="99"/>
    <w:unhideWhenUsed/>
    <w:rsid w:val="000C770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9282A393B33A40E567C60C946DF1AC03ECD54E1097BA94F6A455F3A7425AA6E3C515A1DN017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326523D4AAE4D49F5C8C438794479DAD0B1FBADEFDB14B65FCAFA95CC30EE1A06102457O6y4K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37857EE709DF599D473D5D4C4CB2DCA6D8DD85C53BAC6A538CD26C03368z2N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E37857EE709DF599D473D4DEC4CB2DCA6E83DA5E58E891A76998286Cz5N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90E0A253022947F945350D5EA406A753975E828C6E8356E1CD4CF5BCE5C7013DFE85464C11200FZFg4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asilkova\Application%20Data\Microsoft\&#1064;&#1072;&#1073;&#1083;&#1086;&#1085;&#1099;\&#1041;&#1083;&#1072;&#1085;&#1082;%20&#1087;&#1080;&#1089;&#1100;&#1084;&#1072;%20&#1052;&#104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МА</Template>
  <TotalTime>261</TotalTime>
  <Pages>15</Pages>
  <Words>5118</Words>
  <Characters>39777</Characters>
  <Application>Microsoft Office Word</Application>
  <DocSecurity>0</DocSecurity>
  <Lines>331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 15</Company>
  <LinksUpToDate>false</LinksUpToDate>
  <CharactersWithSpaces>44806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boikova</cp:lastModifiedBy>
  <cp:revision>83</cp:revision>
  <cp:lastPrinted>2015-12-01T07:38:00Z</cp:lastPrinted>
  <dcterms:created xsi:type="dcterms:W3CDTF">2013-03-20T11:53:00Z</dcterms:created>
  <dcterms:modified xsi:type="dcterms:W3CDTF">2017-03-02T09:08:00Z</dcterms:modified>
</cp:coreProperties>
</file>