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43" w:rsidRPr="00FD33E2" w:rsidRDefault="0067099B" w:rsidP="0067099B">
      <w:pPr>
        <w:spacing w:line="264" w:lineRule="auto"/>
        <w:jc w:val="center"/>
        <w:rPr>
          <w:spacing w:val="-14"/>
        </w:rPr>
      </w:pPr>
      <w:r>
        <w:rPr>
          <w:b/>
          <w:spacing w:val="-14"/>
        </w:rPr>
        <w:t xml:space="preserve">                                                                                                    </w:t>
      </w:r>
      <w:r w:rsidRPr="00FD33E2">
        <w:rPr>
          <w:spacing w:val="-14"/>
        </w:rPr>
        <w:t>Утверждаю</w:t>
      </w:r>
    </w:p>
    <w:p w:rsidR="0067099B" w:rsidRDefault="00AD3E45" w:rsidP="00541135">
      <w:pPr>
        <w:spacing w:line="264" w:lineRule="auto"/>
        <w:jc w:val="center"/>
        <w:rPr>
          <w:spacing w:val="-14"/>
        </w:rPr>
      </w:pPr>
      <w:r>
        <w:rPr>
          <w:spacing w:val="-14"/>
        </w:rPr>
        <w:t xml:space="preserve">                                                                                                             </w:t>
      </w:r>
      <w:r w:rsidR="00541135">
        <w:rPr>
          <w:spacing w:val="-14"/>
        </w:rPr>
        <w:t xml:space="preserve">        </w:t>
      </w:r>
      <w:r w:rsidR="0067099B" w:rsidRPr="00FD33E2">
        <w:rPr>
          <w:spacing w:val="-14"/>
        </w:rPr>
        <w:t xml:space="preserve">Глава </w:t>
      </w:r>
      <w:r w:rsidR="00541135">
        <w:rPr>
          <w:spacing w:val="-14"/>
        </w:rPr>
        <w:t>МО МО № 15</w:t>
      </w:r>
    </w:p>
    <w:p w:rsidR="00541135" w:rsidRPr="00FD33E2" w:rsidRDefault="00541135" w:rsidP="00541135">
      <w:pPr>
        <w:spacing w:line="264" w:lineRule="auto"/>
        <w:jc w:val="center"/>
        <w:rPr>
          <w:spacing w:val="-14"/>
        </w:rPr>
      </w:pPr>
      <w:r>
        <w:rPr>
          <w:spacing w:val="-14"/>
        </w:rPr>
        <w:t xml:space="preserve">                                                                                                     Т.Г. Буянова</w:t>
      </w:r>
    </w:p>
    <w:p w:rsidR="0067099B" w:rsidRPr="00FD33E2" w:rsidRDefault="0067099B" w:rsidP="0067099B">
      <w:pPr>
        <w:spacing w:line="264" w:lineRule="auto"/>
        <w:jc w:val="center"/>
        <w:rPr>
          <w:spacing w:val="-14"/>
        </w:rPr>
      </w:pPr>
      <w:r w:rsidRPr="00FD33E2">
        <w:rPr>
          <w:spacing w:val="-14"/>
        </w:rPr>
        <w:t xml:space="preserve">                                                                                                              ______________</w:t>
      </w:r>
    </w:p>
    <w:p w:rsidR="0067099B" w:rsidRPr="00FD33E2" w:rsidRDefault="0067099B" w:rsidP="0067099B">
      <w:pPr>
        <w:spacing w:line="264" w:lineRule="auto"/>
        <w:jc w:val="center"/>
        <w:rPr>
          <w:spacing w:val="-14"/>
        </w:rPr>
      </w:pPr>
    </w:p>
    <w:p w:rsidR="0067099B" w:rsidRPr="00FD33E2" w:rsidRDefault="0067099B" w:rsidP="0067099B">
      <w:pPr>
        <w:spacing w:line="264" w:lineRule="auto"/>
        <w:jc w:val="center"/>
        <w:rPr>
          <w:spacing w:val="-14"/>
        </w:rPr>
      </w:pPr>
      <w:r w:rsidRPr="00FD33E2">
        <w:rPr>
          <w:spacing w:val="-14"/>
        </w:rPr>
        <w:t xml:space="preserve">                                                                  </w:t>
      </w:r>
      <w:r w:rsidR="00EA7A56">
        <w:rPr>
          <w:spacing w:val="-14"/>
        </w:rPr>
        <w:t xml:space="preserve">                              06</w:t>
      </w:r>
      <w:r w:rsidR="00541135">
        <w:rPr>
          <w:spacing w:val="-14"/>
        </w:rPr>
        <w:t>.09</w:t>
      </w:r>
      <w:r w:rsidRPr="00FD33E2">
        <w:rPr>
          <w:spacing w:val="-14"/>
        </w:rPr>
        <w:t>.2017</w:t>
      </w:r>
    </w:p>
    <w:p w:rsidR="0067099B" w:rsidRDefault="0067099B" w:rsidP="0067099B">
      <w:pPr>
        <w:spacing w:line="264" w:lineRule="auto"/>
        <w:jc w:val="right"/>
        <w:rPr>
          <w:b/>
          <w:spacing w:val="-14"/>
        </w:rPr>
      </w:pPr>
    </w:p>
    <w:p w:rsidR="0067099B" w:rsidRDefault="0067099B" w:rsidP="002C5DF6">
      <w:pPr>
        <w:spacing w:line="264" w:lineRule="auto"/>
        <w:rPr>
          <w:b/>
          <w:spacing w:val="-14"/>
        </w:rPr>
      </w:pPr>
    </w:p>
    <w:p w:rsidR="0097780B" w:rsidRDefault="0097780B" w:rsidP="002C5DF6">
      <w:pPr>
        <w:jc w:val="center"/>
        <w:rPr>
          <w:b/>
        </w:rPr>
      </w:pPr>
    </w:p>
    <w:p w:rsidR="002C5DF6" w:rsidRPr="00F83D7D" w:rsidRDefault="002C5DF6" w:rsidP="002C5DF6">
      <w:pPr>
        <w:jc w:val="center"/>
        <w:rPr>
          <w:b/>
        </w:rPr>
      </w:pPr>
      <w:r w:rsidRPr="00F83D7D">
        <w:rPr>
          <w:b/>
        </w:rPr>
        <w:t>ИЗВЕЩЕНИЕ</w:t>
      </w:r>
      <w:r>
        <w:rPr>
          <w:b/>
        </w:rPr>
        <w:t xml:space="preserve"> от </w:t>
      </w:r>
      <w:r w:rsidR="00EA7A56">
        <w:rPr>
          <w:b/>
        </w:rPr>
        <w:t>06</w:t>
      </w:r>
      <w:r w:rsidR="00541135">
        <w:rPr>
          <w:b/>
        </w:rPr>
        <w:t>.09</w:t>
      </w:r>
      <w:r w:rsidR="002332CA">
        <w:rPr>
          <w:b/>
        </w:rPr>
        <w:t>.2017</w:t>
      </w:r>
    </w:p>
    <w:p w:rsidR="002C5DF6" w:rsidRDefault="002C5DF6" w:rsidP="002332CA">
      <w:pPr>
        <w:jc w:val="center"/>
        <w:rPr>
          <w:b/>
          <w:color w:val="000000"/>
        </w:rPr>
      </w:pPr>
      <w:r w:rsidRPr="0046559B">
        <w:rPr>
          <w:b/>
        </w:rPr>
        <w:t xml:space="preserve">о проведении </w:t>
      </w:r>
      <w:r w:rsidRPr="0046559B">
        <w:rPr>
          <w:b/>
          <w:color w:val="000000"/>
        </w:rPr>
        <w:t>конкурса на замещение вакантной должности</w:t>
      </w:r>
      <w:r>
        <w:rPr>
          <w:b/>
          <w:color w:val="000000"/>
        </w:rPr>
        <w:t xml:space="preserve"> муниципальной службы  </w:t>
      </w:r>
      <w:r w:rsidR="00541135">
        <w:rPr>
          <w:b/>
          <w:color w:val="000000"/>
        </w:rPr>
        <w:t>Руководитель отдела благоустройства</w:t>
      </w:r>
      <w:r w:rsidR="002332CA" w:rsidRPr="002332CA">
        <w:rPr>
          <w:b/>
          <w:color w:val="000000"/>
        </w:rPr>
        <w:t xml:space="preserve"> Местной Администрации МО МО № 15</w:t>
      </w:r>
    </w:p>
    <w:p w:rsidR="002332CA" w:rsidRPr="00F83D7D" w:rsidRDefault="002332CA" w:rsidP="002332CA">
      <w:pPr>
        <w:jc w:val="center"/>
      </w:pPr>
    </w:p>
    <w:p w:rsidR="002332CA" w:rsidRDefault="002C5DF6" w:rsidP="002C5DF6">
      <w:pPr>
        <w:ind w:firstLine="567"/>
        <w:jc w:val="both"/>
      </w:pPr>
      <w:r>
        <w:t xml:space="preserve">Внутригородское муниципальное образование Санкт-Петербурга Муниципальный округ № 15 в лице Главы Муниципального образования  Т.Г. Буяновой, объявляет конкурс на замещение вакантной должности муниципальной службы </w:t>
      </w:r>
      <w:r w:rsidR="00541135">
        <w:t>Руководитель отдела благоустройства</w:t>
      </w:r>
      <w:r w:rsidR="002332CA" w:rsidRPr="002332CA">
        <w:rPr>
          <w:b/>
          <w:i/>
          <w:color w:val="000000"/>
        </w:rPr>
        <w:t xml:space="preserve"> Местной Администрации МО МО № 15</w:t>
      </w:r>
      <w:r w:rsidR="002332CA">
        <w:rPr>
          <w:b/>
          <w:i/>
          <w:color w:val="000000"/>
        </w:rPr>
        <w:t>.</w:t>
      </w:r>
    </w:p>
    <w:p w:rsidR="002C5DF6" w:rsidRDefault="002C5DF6" w:rsidP="002C5DF6">
      <w:pPr>
        <w:ind w:firstLine="567"/>
        <w:jc w:val="both"/>
      </w:pPr>
      <w:r>
        <w:t>Право на участие в конкурсе имеют граждане Российской Федерации, а также граждане иностранных государств – участников международных договоров РФ, в соответствии с которыми иностранные граждане имеют право находиться на муниципальной службе (далее – граждане), достигшие возраста 18 лет, владеющие государственным языком Российской Федерации и соответствующие установленным законодательством РФ, законодательством Санкт-Петербурга о муниципальной службе квалификационным требованиям к должности муниципальной службы.</w:t>
      </w:r>
    </w:p>
    <w:p w:rsidR="002332CA" w:rsidRDefault="009A1AA3" w:rsidP="002332CA">
      <w:pPr>
        <w:ind w:firstLine="567"/>
        <w:jc w:val="both"/>
      </w:pPr>
      <w:r w:rsidRPr="00C73320">
        <w:rPr>
          <w:color w:val="000000"/>
        </w:rPr>
        <w:t>Требования, предъявляемые к претенденту на</w:t>
      </w:r>
      <w:r w:rsidR="00C73320">
        <w:rPr>
          <w:color w:val="000000"/>
        </w:rPr>
        <w:t xml:space="preserve"> </w:t>
      </w:r>
      <w:r w:rsidRPr="00C73320">
        <w:rPr>
          <w:color w:val="000000"/>
        </w:rPr>
        <w:t xml:space="preserve"> замещение вакантной должности муниципальной службы – </w:t>
      </w:r>
      <w:r w:rsidR="00541135" w:rsidRPr="00541135">
        <w:rPr>
          <w:b/>
          <w:i/>
          <w:color w:val="000000"/>
        </w:rPr>
        <w:t>Руководитель отдела благоустройства</w:t>
      </w:r>
      <w:r w:rsidR="002332CA" w:rsidRPr="002332CA">
        <w:rPr>
          <w:b/>
          <w:i/>
          <w:color w:val="000000"/>
        </w:rPr>
        <w:t xml:space="preserve"> Местной Администрации МО МО № 15</w:t>
      </w:r>
      <w:r w:rsidR="002332CA">
        <w:rPr>
          <w:b/>
          <w:i/>
          <w:color w:val="000000"/>
        </w:rPr>
        <w:t>.</w:t>
      </w:r>
    </w:p>
    <w:p w:rsidR="002332CA" w:rsidRDefault="009A1AA3" w:rsidP="002332CA">
      <w:pPr>
        <w:ind w:firstLine="567"/>
        <w:jc w:val="both"/>
      </w:pPr>
      <w:r w:rsidRPr="00A23F0B">
        <w:rPr>
          <w:color w:val="000000"/>
        </w:rPr>
        <w:t>Квали</w:t>
      </w:r>
      <w:r w:rsidR="00541135">
        <w:rPr>
          <w:color w:val="000000"/>
        </w:rPr>
        <w:t>фикационные требования к ведущей</w:t>
      </w:r>
      <w:r w:rsidRPr="00A23F0B">
        <w:rPr>
          <w:color w:val="000000"/>
        </w:rPr>
        <w:t xml:space="preserve"> должности </w:t>
      </w:r>
      <w:r w:rsidR="002332CA">
        <w:rPr>
          <w:color w:val="000000"/>
        </w:rPr>
        <w:t>муниципальной службы в Местной А</w:t>
      </w:r>
      <w:r w:rsidRPr="00A23F0B">
        <w:rPr>
          <w:color w:val="000000"/>
        </w:rPr>
        <w:t xml:space="preserve">дминистрации МО МО № 15 – </w:t>
      </w:r>
      <w:r w:rsidR="00541135">
        <w:rPr>
          <w:b/>
          <w:i/>
          <w:color w:val="000000"/>
        </w:rPr>
        <w:t>Руководитель отдела благоустройства</w:t>
      </w:r>
      <w:r w:rsidR="002332CA" w:rsidRPr="002332CA">
        <w:rPr>
          <w:b/>
          <w:i/>
          <w:color w:val="000000"/>
        </w:rPr>
        <w:t xml:space="preserve"> Местной Администрации МО МО № 15</w:t>
      </w:r>
      <w:r w:rsidR="002332CA">
        <w:rPr>
          <w:b/>
          <w:i/>
          <w:color w:val="000000"/>
        </w:rPr>
        <w:t>.</w:t>
      </w:r>
    </w:p>
    <w:p w:rsidR="00DC7E91" w:rsidRDefault="00DC7E91" w:rsidP="00DC7E91">
      <w:pPr>
        <w:ind w:firstLine="567"/>
        <w:jc w:val="both"/>
      </w:pPr>
      <w:r>
        <w:t xml:space="preserve">1. К уровню профессионального образования: Высшее профессиональное образование.  </w:t>
      </w:r>
    </w:p>
    <w:p w:rsidR="00DC7E91" w:rsidRDefault="00DC7E91" w:rsidP="00DC7E91">
      <w:pPr>
        <w:ind w:firstLine="567"/>
        <w:jc w:val="both"/>
      </w:pPr>
      <w:r>
        <w:t>2. К стажу государственной гражданской службы (государственной службы иных видов) или стажу (опыту) работы по специальности: Стаж муниципальной службы (государственной службы) не менее 4 лет или стаж работы по специальности не менее 5 лет</w:t>
      </w:r>
    </w:p>
    <w:p w:rsidR="00DC7E91" w:rsidRDefault="00DC7E91" w:rsidP="00DC7E91">
      <w:pPr>
        <w:ind w:firstLine="567"/>
        <w:jc w:val="both"/>
      </w:pPr>
      <w:r>
        <w:t>3. К профессиональным знаниям и навыкам, необходимым для исполнения должностных обязанностей:</w:t>
      </w:r>
    </w:p>
    <w:p w:rsidR="00DC7E91" w:rsidRDefault="00DC7E91" w:rsidP="00DC7E91">
      <w:pPr>
        <w:ind w:firstLine="567"/>
        <w:jc w:val="both"/>
      </w:pPr>
      <w:r>
        <w:t>Должен знать: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Конституцию РФ, федеральные конституционные законы, федеральные законы, иные нормативные правовые акты Российской Федерации, Устав Санкт-Петербурга, законы Санкт-Петербурга, нормативные правовые акты Губернатора Санкт-Петербурга, Правительства Санкт-Петербурга, иных исполнительных органов государственной власти Санкт-Петербурга, Устав муниципального образования МО №15, нормативные правовые акты Муниципального Совета МО №15 применительно к исполнению должностных обязанностей.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Функции и предметы ведения отделов Местной Администрации.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Должностную инструкцию Руководителя отдела.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Должностные инструкции подчиненных муниципальных служащих.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Основы управленческой деятельности.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Перечень взаимодействующих организаций, учреждений.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Правовые основы договорных отношений.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Правовые основы бюджетного процесса.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Основы делопроизводства.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Методы сбора и обработки информации с применением современных технических средств связи и компьютерных технологий.</w:t>
      </w:r>
    </w:p>
    <w:p w:rsidR="0097780B" w:rsidRDefault="0097780B" w:rsidP="00DC7E91">
      <w:pPr>
        <w:ind w:firstLine="567"/>
        <w:jc w:val="both"/>
      </w:pPr>
    </w:p>
    <w:p w:rsidR="00DC7E91" w:rsidRDefault="00DC7E91" w:rsidP="00DC7E91">
      <w:pPr>
        <w:ind w:firstLine="567"/>
        <w:jc w:val="both"/>
      </w:pPr>
      <w:r>
        <w:lastRenderedPageBreak/>
        <w:t>•</w:t>
      </w:r>
      <w:r>
        <w:tab/>
        <w:t>Основы законодательства о труде.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Нормативные требования охраны труда и правила противопожарной безопасности.</w:t>
      </w:r>
    </w:p>
    <w:p w:rsidR="00DC7E91" w:rsidRDefault="00DC7E91" w:rsidP="00DC7E91">
      <w:pPr>
        <w:ind w:firstLine="567"/>
        <w:jc w:val="both"/>
      </w:pPr>
      <w:r>
        <w:t>Должен иметь навыки: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Практического руководства персоналом.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Приема, передачи и обработки электронной информации с использованием прикладных программ на основе ПЭВМ.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Планирования индивидуальной работы муниципального служащего, работы отдела.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Использования теоретических и социологических методов (методы сбора, анализа и обработки информации, моделирования, прогнозирования и др.) в различных видах профессиональной деятельности.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Разработки управленческого решения.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Организации и подготовки совещаний.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Организации и обеспечения выполнения задач.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Квалифицированного планирования работы.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Поиска и нахождения нестандартных решений типовых и сложных задач.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Квалифицированной работы с людьми по недопущению личностных конфликтов.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Разработки и оформления проектов правовых актов по вопросам своего ведения.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Организации приема граждан и представителей организаций, организации работы с обращениями граждан.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Оперативной реализации управленческих решений.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Эффективного планирования рабочего (служебного) времени, в том числе подчиненных муниципальных служащих.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Ведение деловых переговоров.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 xml:space="preserve">Владения компьютерной и другой оргтехникой, владения необходимым программным обеспечением. 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Подготовки документов.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Нормотворческой деятельности.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Организации делопроизводства в Местной Администрации.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Организации работы с письмами, обращениями и заявлениями граждан.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Культуры взаимоотношений и служебной этики.</w:t>
      </w:r>
    </w:p>
    <w:p w:rsidR="00DC7E91" w:rsidRDefault="00DC7E91" w:rsidP="00DC7E91">
      <w:pPr>
        <w:ind w:firstLine="567"/>
        <w:jc w:val="both"/>
      </w:pPr>
      <w:r>
        <w:t>Должен уметь: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Определить перечень действующих на текущий момент руководящих документов по заданной проблеме, в т.ч. с использованием электронных программ.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Организовывать взаимодействие структурных подразделений местной администрации при выполнении поставленных задач. Осуществлять постановку задач подчиненным, организовывать и обеспечивать их выполнение. Взаимодействовать с сотрудниками иных государственных органов путем прямого взаимного обмена информацией по кругу своих обязанностей и полномочий при помощи средств связи и электронной почты. Разрабатывать служебные документы по кругу обязанностей в соответствии с действующими стандартами и инструкциями.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Разрабатывать проекты постановлений и распоряжений Главы Местной Администрации по вопросам своего ведения.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Разрабатывать отчеты и доклады по итогам своей деятельности на основе анализа и обобщения имеющейся информации.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Приобретать новые знания, используя современные информационные образовательные технологии.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Проводить многофакторный анализ показателей оценки и мониторинга деятельности</w:t>
      </w:r>
    </w:p>
    <w:p w:rsidR="00DC7E91" w:rsidRDefault="00DC7E91" w:rsidP="00DC7E91">
      <w:pPr>
        <w:ind w:firstLine="567"/>
        <w:jc w:val="both"/>
      </w:pPr>
      <w:r>
        <w:t>Местной Администрации.</w:t>
      </w:r>
    </w:p>
    <w:p w:rsidR="00DC7E91" w:rsidRDefault="00DC7E91" w:rsidP="00DC7E91">
      <w:pPr>
        <w:ind w:firstLine="567"/>
        <w:jc w:val="both"/>
      </w:pPr>
      <w:r>
        <w:t>•</w:t>
      </w:r>
      <w:r>
        <w:tab/>
        <w:t>Подготовить и выступить с докладом по назначенному вопросу.</w:t>
      </w:r>
    </w:p>
    <w:p w:rsidR="009A1AA3" w:rsidRDefault="009A1AA3" w:rsidP="002C5DF6">
      <w:pPr>
        <w:ind w:firstLine="567"/>
        <w:jc w:val="both"/>
      </w:pPr>
    </w:p>
    <w:p w:rsidR="002C5DF6" w:rsidRDefault="002C5DF6" w:rsidP="002C5DF6">
      <w:pPr>
        <w:ind w:firstLine="567"/>
        <w:jc w:val="both"/>
      </w:pPr>
      <w:r w:rsidRPr="009C5791">
        <w:rPr>
          <w:b/>
        </w:rPr>
        <w:t xml:space="preserve">Условия </w:t>
      </w:r>
      <w:r>
        <w:t>прохождения муниципальной службы, гарантии и ограничения, связанные с муниципальной службой, определяются федеральными законами и законами Санкт-Петербурга.</w:t>
      </w:r>
    </w:p>
    <w:p w:rsidR="002C5DF6" w:rsidRDefault="00DC7E91" w:rsidP="002C5DF6">
      <w:pPr>
        <w:ind w:firstLine="567"/>
        <w:jc w:val="both"/>
      </w:pPr>
      <w:r w:rsidRPr="009C5791">
        <w:rPr>
          <w:b/>
        </w:rPr>
        <w:t>Дата проведения конкурса</w:t>
      </w:r>
      <w:r>
        <w:t xml:space="preserve"> – 28.09.2017  года в 11</w:t>
      </w:r>
      <w:r w:rsidR="002332CA">
        <w:t xml:space="preserve"> </w:t>
      </w:r>
      <w:r w:rsidR="002C5DF6">
        <w:t>часов 00 минут (время МСК).  Конкурс будет проводиться в помещении Местной Администрации МО МО № 15  по адресу: 194352, Санкт-Петербург, Сиреневый бульвар, д.18, кор. 1, лит. А.</w:t>
      </w:r>
      <w:r w:rsidR="002332CA">
        <w:t xml:space="preserve"> (тел. 516-63-77).</w:t>
      </w:r>
    </w:p>
    <w:p w:rsidR="002C5DF6" w:rsidRDefault="002C5DF6" w:rsidP="002C5DF6">
      <w:pPr>
        <w:ind w:firstLine="567"/>
        <w:jc w:val="both"/>
      </w:pPr>
    </w:p>
    <w:p w:rsidR="002C5DF6" w:rsidRPr="00992679" w:rsidRDefault="002C5DF6" w:rsidP="002C5DF6">
      <w:pPr>
        <w:jc w:val="both"/>
      </w:pPr>
      <w:r>
        <w:t>Конкурс на замещение вакантной должности</w:t>
      </w:r>
      <w:r w:rsidRPr="00992679">
        <w:t xml:space="preserve"> муниципальной службы проводится в два этапа:</w:t>
      </w:r>
    </w:p>
    <w:p w:rsidR="002C5DF6" w:rsidRPr="00992679" w:rsidRDefault="002C5DF6" w:rsidP="002C5DF6">
      <w:pPr>
        <w:ind w:firstLine="708"/>
        <w:jc w:val="both"/>
      </w:pPr>
      <w:r w:rsidRPr="00992679">
        <w:t>1) первый этап: предварительный квалификационный отбор документов на замещение вакантной должности муниципальной службы;</w:t>
      </w:r>
    </w:p>
    <w:p w:rsidR="00E55948" w:rsidRDefault="002C5DF6" w:rsidP="002C5DF6">
      <w:pPr>
        <w:ind w:firstLine="708"/>
        <w:jc w:val="both"/>
      </w:pPr>
      <w:r w:rsidRPr="00992679">
        <w:t>2) второй этап: оценка профессионального уровня кандидатов на замещение вакантной должности муниципальной службы, их соответствия квалификационн</w:t>
      </w:r>
      <w:r>
        <w:t>ым требованиям к этой</w:t>
      </w:r>
      <w:r w:rsidR="00E55948">
        <w:t xml:space="preserve"> должности.</w:t>
      </w:r>
    </w:p>
    <w:p w:rsidR="00E55948" w:rsidRPr="00212043" w:rsidRDefault="00E55948" w:rsidP="00E55948">
      <w:pPr>
        <w:ind w:firstLine="708"/>
        <w:jc w:val="both"/>
      </w:pPr>
      <w:r w:rsidRPr="00992679">
        <w:t>На втором этапе проведения конкурса конкурсная комиссия оценивает кандидатов на основании анализа представленных ими документов об образовании, прохождении муниципальной</w:t>
      </w:r>
      <w:r>
        <w:t xml:space="preserve"> </w:t>
      </w:r>
      <w:r w:rsidRPr="00992679">
        <w:t xml:space="preserve"> или государственной службы, осуществлении другой трудовой деятельнос</w:t>
      </w:r>
      <w:r>
        <w:t xml:space="preserve">ти, а также на основе </w:t>
      </w:r>
      <w:r w:rsidRPr="00E55948">
        <w:rPr>
          <w:b/>
        </w:rPr>
        <w:t xml:space="preserve">конкурсной  процедуры </w:t>
      </w:r>
      <w:r w:rsidRPr="00212043">
        <w:rPr>
          <w:b/>
        </w:rPr>
        <w:t>– индивидуального собеседования</w:t>
      </w:r>
      <w:r w:rsidRPr="00212043">
        <w:t xml:space="preserve">, позволяющего оценить знание действующего законодательства Российской Федерации и Санкт-Петербурга, Устава Муниципального образования Муниципальный округ № 15 и иных нормативно-правовых актов органов </w:t>
      </w:r>
      <w:r w:rsidR="001D7812">
        <w:t>местного самоуправления, в соответствии</w:t>
      </w:r>
      <w:r w:rsidRPr="00212043">
        <w:t xml:space="preserve"> с выполнением должностных обязанностей по вакантной должности муниципальной службы, на замещение которой претендуют кандидаты.</w:t>
      </w:r>
    </w:p>
    <w:p w:rsidR="00E55948" w:rsidRPr="00212043" w:rsidRDefault="00E55948" w:rsidP="00E55948">
      <w:pPr>
        <w:ind w:firstLine="567"/>
        <w:jc w:val="both"/>
      </w:pPr>
      <w:r w:rsidRPr="00212043">
        <w:t>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 муниципальной службы, а также требований должностной инструкции.</w:t>
      </w:r>
    </w:p>
    <w:p w:rsidR="00E55948" w:rsidRPr="00212043" w:rsidRDefault="00E55948" w:rsidP="002C5DF6">
      <w:pPr>
        <w:ind w:firstLine="708"/>
        <w:jc w:val="both"/>
      </w:pPr>
    </w:p>
    <w:p w:rsidR="002C5DF6" w:rsidRPr="00212043" w:rsidRDefault="002C5DF6" w:rsidP="002C5DF6">
      <w:pPr>
        <w:ind w:firstLine="567"/>
        <w:jc w:val="both"/>
      </w:pPr>
      <w:r w:rsidRPr="0034629E">
        <w:rPr>
          <w:b/>
        </w:rPr>
        <w:t>Прием документов</w:t>
      </w:r>
      <w:r w:rsidRPr="00212043">
        <w:t xml:space="preserve"> от претендентов на замещение вакантной должности муниципальной с</w:t>
      </w:r>
      <w:r w:rsidR="001D7812">
        <w:t>лужбы производится  в течение 20</w:t>
      </w:r>
      <w:r w:rsidRPr="00212043">
        <w:t xml:space="preserve"> дней со дня опубликования </w:t>
      </w:r>
      <w:r w:rsidR="001D7812">
        <w:t>извещения с 06.09.2017 по 25.09.2017  по рабочим дням с 10-00 до 17-00</w:t>
      </w:r>
      <w:r w:rsidRPr="00212043">
        <w:t>. Обед с 13-00 до 14-00, по адресу: Санкт-Петербург, Сиреневый бульвар, д.18, кор. 1, лит. А.</w:t>
      </w:r>
    </w:p>
    <w:p w:rsidR="002C5DF6" w:rsidRPr="00B30C23" w:rsidRDefault="002C5DF6" w:rsidP="002C5DF6">
      <w:pPr>
        <w:ind w:firstLine="567"/>
        <w:jc w:val="both"/>
      </w:pPr>
      <w:r>
        <w:t>С информацией о конкурсе можно ознакомиться на официальном сайте МО МО №15 (</w:t>
      </w:r>
      <w:r w:rsidRPr="00B30C23">
        <w:rPr>
          <w:lang w:val="en-US"/>
        </w:rPr>
        <w:t>www</w:t>
      </w:r>
      <w:r w:rsidRPr="00B30C23">
        <w:t>.</w:t>
      </w:r>
      <w:r w:rsidRPr="00B30C23">
        <w:rPr>
          <w:lang w:val="en-US"/>
        </w:rPr>
        <w:t>mo</w:t>
      </w:r>
      <w:r w:rsidRPr="00B30C23">
        <w:t>15.</w:t>
      </w:r>
      <w:r w:rsidRPr="00B30C23">
        <w:rPr>
          <w:lang w:val="en-US"/>
        </w:rPr>
        <w:t>spb</w:t>
      </w:r>
      <w:r w:rsidRPr="00B30C23">
        <w:t>.</w:t>
      </w:r>
      <w:r w:rsidRPr="00B30C23">
        <w:rPr>
          <w:lang w:val="en-US"/>
        </w:rPr>
        <w:t>ru</w:t>
      </w:r>
      <w:r w:rsidRPr="00B30C23">
        <w:t>)</w:t>
      </w:r>
    </w:p>
    <w:p w:rsidR="002C5DF6" w:rsidRDefault="002C5DF6" w:rsidP="002C5DF6">
      <w:pPr>
        <w:ind w:firstLine="567"/>
        <w:jc w:val="both"/>
      </w:pPr>
      <w:r>
        <w:t>Телефон для справок: 516-63-77</w:t>
      </w:r>
    </w:p>
    <w:p w:rsidR="002C5DF6" w:rsidRPr="00F83D7D" w:rsidRDefault="002C5DF6" w:rsidP="002C5DF6">
      <w:pPr>
        <w:jc w:val="right"/>
      </w:pPr>
    </w:p>
    <w:p w:rsidR="002C5DF6" w:rsidRDefault="002C5DF6" w:rsidP="002C5DF6">
      <w:pPr>
        <w:jc w:val="right"/>
        <w:rPr>
          <w:sz w:val="20"/>
          <w:szCs w:val="20"/>
        </w:rPr>
      </w:pPr>
    </w:p>
    <w:p w:rsidR="000C770A" w:rsidRDefault="000C770A" w:rsidP="005E42EC">
      <w:pPr>
        <w:spacing w:line="360" w:lineRule="auto"/>
        <w:jc w:val="right"/>
      </w:pPr>
    </w:p>
    <w:p w:rsidR="00D3552E" w:rsidRPr="00D3552E" w:rsidRDefault="00D3552E" w:rsidP="000C770A">
      <w:pPr>
        <w:pStyle w:val="ab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D3552E">
        <w:rPr>
          <w:b/>
          <w:sz w:val="28"/>
          <w:szCs w:val="28"/>
        </w:rPr>
        <w:t>Перечень документов, необходимых для участия в конкурсе: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а) личное заявление, которое регистрируется в журнале учета участников кон</w:t>
      </w:r>
      <w:r w:rsidR="001637CA">
        <w:t>курса</w:t>
      </w:r>
      <w:r>
        <w:t>;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б) собственноручно заполненную и подписанную анкету, форма которой утверждается Правительством Российской Федерации, с приложением фотографии;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в) копию паспорта или заменяющего его документа (соответствующий документ предъявляется лично по прибытии на конкурс),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г) документы, подтверждающие необходимое профессиональное образование, стаж работы и квалификацию:</w:t>
      </w:r>
    </w:p>
    <w:p w:rsidR="000C770A" w:rsidRPr="003D3403" w:rsidRDefault="000C770A" w:rsidP="000C770A">
      <w:pPr>
        <w:pStyle w:val="ab"/>
        <w:spacing w:before="0" w:beforeAutospacing="0" w:after="0" w:afterAutospacing="0" w:line="276" w:lineRule="auto"/>
        <w:jc w:val="both"/>
      </w:pPr>
      <w:r w:rsidRPr="003D3403">
        <w:t>- 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0C770A" w:rsidRPr="003D3403" w:rsidRDefault="000C770A" w:rsidP="000C770A">
      <w:pPr>
        <w:pStyle w:val="ab"/>
        <w:spacing w:before="0" w:beforeAutospacing="0" w:after="0" w:afterAutospacing="0" w:line="276" w:lineRule="auto"/>
        <w:jc w:val="both"/>
      </w:pPr>
      <w:r w:rsidRPr="003D3403">
        <w:t>- копии документов о профессиональном образовании, а также по желанию гражданина — о дополнительном профессиональном образовании, о присвоении ученой степени, ученого звания, заверенные нотариально или кадровыми службами по месту работы (службы);</w:t>
      </w:r>
    </w:p>
    <w:p w:rsidR="000C770A" w:rsidRPr="003D3403" w:rsidRDefault="000C770A" w:rsidP="000C770A">
      <w:pPr>
        <w:pStyle w:val="ab"/>
        <w:spacing w:before="0" w:beforeAutospacing="0" w:after="0" w:afterAutospacing="0" w:line="276" w:lineRule="auto"/>
        <w:jc w:val="both"/>
      </w:pPr>
      <w:r w:rsidRPr="003D3403">
        <w:t>д) документ об отсутствии у гражданина заболевания, препятствующего поступлению на муниципальную службу или ее прохождению;</w:t>
      </w:r>
    </w:p>
    <w:p w:rsidR="000C770A" w:rsidRPr="003D3403" w:rsidRDefault="000C770A" w:rsidP="000C770A">
      <w:pPr>
        <w:jc w:val="both"/>
      </w:pPr>
      <w:r>
        <w:t xml:space="preserve">е) </w:t>
      </w:r>
      <w:r w:rsidRPr="003D3403">
        <w:t>сведения о доходах, об имуществе и обязательствах имущественного характера по форме, которые установлены для представления сведений о доходах, об имуществе и обязательствах имущественного характера государственных гражданских служащих и муниципальных служащих Санкт-Петербурга.</w:t>
      </w:r>
    </w:p>
    <w:p w:rsidR="001D7812" w:rsidRDefault="001D7812" w:rsidP="00A00B83">
      <w:pPr>
        <w:pStyle w:val="ConsPlusNormal"/>
        <w:jc w:val="both"/>
        <w:rPr>
          <w:sz w:val="24"/>
          <w:szCs w:val="24"/>
        </w:rPr>
      </w:pPr>
      <w:r w:rsidRPr="001D7812">
        <w:rPr>
          <w:sz w:val="24"/>
          <w:szCs w:val="24"/>
        </w:rPr>
        <w:t>ж) сведения о размещении информации в информационно-телек</w:t>
      </w:r>
      <w:r w:rsidR="0023089E">
        <w:rPr>
          <w:sz w:val="24"/>
          <w:szCs w:val="24"/>
        </w:rPr>
        <w:t>оммуникационной сети «Интернет» за три календарных года.</w:t>
      </w:r>
    </w:p>
    <w:p w:rsidR="0023089E" w:rsidRDefault="0023089E" w:rsidP="00A00B83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з) </w:t>
      </w:r>
      <w:r w:rsidRPr="0023089E">
        <w:rPr>
          <w:sz w:val="24"/>
          <w:szCs w:val="24"/>
        </w:rPr>
        <w:t>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23089E" w:rsidRDefault="0023089E" w:rsidP="00A00B83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и) </w:t>
      </w:r>
      <w:r w:rsidRPr="0023089E">
        <w:rPr>
          <w:sz w:val="24"/>
          <w:szCs w:val="24"/>
        </w:rPr>
        <w:t>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23089E" w:rsidRPr="0023089E" w:rsidRDefault="0023089E" w:rsidP="00A00B83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й)</w:t>
      </w:r>
      <w:r w:rsidRPr="0023089E">
        <w:t xml:space="preserve"> </w:t>
      </w:r>
      <w:r w:rsidRPr="0023089E">
        <w:rPr>
          <w:sz w:val="24"/>
          <w:szCs w:val="24"/>
        </w:rPr>
        <w:t>документы воинского учета - для граждан, пребывающих в запасе, и лиц, подлежащих призыву на военную службу;</w:t>
      </w:r>
    </w:p>
    <w:p w:rsidR="001D7812" w:rsidRPr="001D7812" w:rsidRDefault="0023089E" w:rsidP="00A00B83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1D7812" w:rsidRPr="001D7812">
        <w:rPr>
          <w:sz w:val="24"/>
          <w:szCs w:val="24"/>
        </w:rPr>
        <w:t>) иные документы, предусмотренные действующим законодательством.</w:t>
      </w:r>
    </w:p>
    <w:p w:rsidR="001D7812" w:rsidRPr="001D7812" w:rsidRDefault="001D7812" w:rsidP="001D7812">
      <w:pPr>
        <w:pStyle w:val="ConsPlusNormal"/>
        <w:ind w:firstLine="540"/>
        <w:jc w:val="both"/>
        <w:rPr>
          <w:sz w:val="24"/>
          <w:szCs w:val="24"/>
        </w:rPr>
      </w:pPr>
      <w:r w:rsidRPr="001D7812">
        <w:rPr>
          <w:sz w:val="24"/>
          <w:szCs w:val="24"/>
        </w:rPr>
        <w:t>Перечисленные документы представляются одновременно с предъявлением оригиналов для сверки. Подлинники документов возвращаются гражданину в день предъявления.</w:t>
      </w:r>
    </w:p>
    <w:p w:rsidR="00D272F0" w:rsidRDefault="00D272F0" w:rsidP="00A23F0B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D272F0" w:rsidRPr="001D7812" w:rsidRDefault="00D272F0" w:rsidP="001D7812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D272F0" w:rsidRPr="001D7812" w:rsidRDefault="00D272F0" w:rsidP="001D7812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1D7812" w:rsidRPr="001D7812" w:rsidRDefault="001D7812" w:rsidP="001D7812">
      <w:pPr>
        <w:spacing w:line="264" w:lineRule="auto"/>
        <w:jc w:val="both"/>
      </w:pPr>
    </w:p>
    <w:p w:rsidR="001D7812" w:rsidRPr="001D7812" w:rsidRDefault="001D7812" w:rsidP="001D7812">
      <w:pPr>
        <w:jc w:val="center"/>
        <w:rPr>
          <w:b/>
        </w:rPr>
      </w:pPr>
      <w:r w:rsidRPr="001D7812">
        <w:rPr>
          <w:b/>
        </w:rPr>
        <w:t>ПРОЕКТ</w:t>
      </w:r>
    </w:p>
    <w:p w:rsidR="001D7812" w:rsidRPr="001D7812" w:rsidRDefault="001D7812" w:rsidP="001D7812">
      <w:pPr>
        <w:jc w:val="center"/>
        <w:rPr>
          <w:b/>
        </w:rPr>
      </w:pPr>
      <w:r w:rsidRPr="001D7812">
        <w:rPr>
          <w:b/>
        </w:rPr>
        <w:t>трудового договора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1D7812">
      <w:pPr>
        <w:ind w:firstLine="708"/>
        <w:jc w:val="both"/>
      </w:pPr>
      <w:r w:rsidRPr="001D7812">
        <w:t>Внутригородское муниципальное образование Санкт-Петербурга Муниципальный округ № 15 в лице Представителя нанимателя - Главы Местной Администрации внутригородского муниципального образования Санкт-Петербурга Муниципальный округ № 15 ____________________, именуемого в дальнейшем «Работодатель», с одной стороны, и __________________, именуемый в дальнейшем «Муниципальный служащий», с другой стороны, заключили настоящий трудовой договор о нижеследующем: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1D7812">
      <w:pPr>
        <w:jc w:val="center"/>
        <w:rPr>
          <w:b/>
        </w:rPr>
      </w:pPr>
      <w:r w:rsidRPr="001D7812">
        <w:rPr>
          <w:b/>
        </w:rPr>
        <w:t>1. Предмет трудового договора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C924DB">
      <w:pPr>
        <w:ind w:firstLine="708"/>
        <w:jc w:val="both"/>
      </w:pPr>
      <w:r w:rsidRPr="001D7812">
        <w:t>1.1. Трудовой договор регулирует трудовые и сопутствующие с ними отношения между Работодателем и Муниципальным служащим, связанные с исполнением последним обязанностей</w:t>
      </w:r>
    </w:p>
    <w:p w:rsidR="001D7812" w:rsidRPr="001D7812" w:rsidRDefault="001D7812" w:rsidP="001D7812">
      <w:pPr>
        <w:jc w:val="center"/>
        <w:rPr>
          <w:b/>
          <w:u w:val="single"/>
        </w:rPr>
      </w:pPr>
      <w:r w:rsidRPr="001D7812">
        <w:rPr>
          <w:b/>
          <w:u w:val="single"/>
        </w:rPr>
        <w:t>Руководитель отдела благоустройства</w:t>
      </w:r>
    </w:p>
    <w:p w:rsidR="001D7812" w:rsidRPr="001D7812" w:rsidRDefault="001D7812" w:rsidP="001D7812">
      <w:pPr>
        <w:jc w:val="center"/>
      </w:pPr>
      <w:r w:rsidRPr="001D7812">
        <w:t>(указать полное наименование должности в соответствии со штатным расписанием)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C924DB">
      <w:pPr>
        <w:ind w:firstLine="708"/>
        <w:jc w:val="both"/>
      </w:pPr>
      <w:r w:rsidRPr="001D7812">
        <w:t>1.2. На стороны трудового договора распространяется действие норм действующего трудового законодательства Российской Федерации с особенностями, предусмотренными Федеральным законом от 02.03.2007 N 25-ФЗ "О муниципальной службе в Российской Федерации" и законодательством о муниципальной службе в Санкт-Петербурге.</w:t>
      </w:r>
    </w:p>
    <w:p w:rsidR="001D7812" w:rsidRPr="001D7812" w:rsidRDefault="001D7812" w:rsidP="00C924DB">
      <w:pPr>
        <w:ind w:firstLine="708"/>
        <w:jc w:val="both"/>
      </w:pPr>
      <w:r w:rsidRPr="001D7812">
        <w:t xml:space="preserve">1.3. ____________________ назначается на  ведущую должность  муниципальной службы 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1D7812">
      <w:pPr>
        <w:jc w:val="center"/>
        <w:rPr>
          <w:b/>
          <w:u w:val="single"/>
        </w:rPr>
      </w:pPr>
      <w:r w:rsidRPr="001D7812">
        <w:rPr>
          <w:b/>
          <w:u w:val="single"/>
        </w:rPr>
        <w:t>Руководитель отдела благоустройства</w:t>
      </w:r>
    </w:p>
    <w:p w:rsidR="001D7812" w:rsidRPr="001D7812" w:rsidRDefault="001D7812" w:rsidP="001D7812">
      <w:pPr>
        <w:jc w:val="center"/>
      </w:pPr>
      <w:r w:rsidRPr="001D7812">
        <w:t>(указать полное наименование должности)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1D7812">
      <w:pPr>
        <w:jc w:val="both"/>
      </w:pPr>
      <w:r w:rsidRPr="001D7812">
        <w:t>с ______________ года с возложением на него обязанностей по этой должности в соответствии с должностной инструкцией, являющейся неотъемлемой частью трудового договора (Приложение).</w:t>
      </w:r>
    </w:p>
    <w:p w:rsidR="001D7812" w:rsidRPr="001D7812" w:rsidRDefault="001D7812" w:rsidP="001D7812">
      <w:pPr>
        <w:jc w:val="both"/>
      </w:pPr>
      <w:r w:rsidRPr="001D7812">
        <w:t>В случае изменения должностной инструкции действует последняя утвержденная редакция должностной инструкции, с которой ознакомлен муниципальный служащий.</w:t>
      </w:r>
    </w:p>
    <w:p w:rsidR="001D7812" w:rsidRPr="001D7812" w:rsidRDefault="001D7812" w:rsidP="001D7812">
      <w:pPr>
        <w:jc w:val="both"/>
      </w:pPr>
      <w:r w:rsidRPr="001D7812">
        <w:t>.</w:t>
      </w:r>
    </w:p>
    <w:p w:rsidR="001D7812" w:rsidRPr="001D7812" w:rsidRDefault="001D7812" w:rsidP="00C924DB">
      <w:pPr>
        <w:ind w:firstLine="708"/>
        <w:jc w:val="both"/>
      </w:pPr>
      <w:r w:rsidRPr="001D7812">
        <w:t xml:space="preserve">1.4. Место работы – 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1D7812">
      <w:pPr>
        <w:jc w:val="center"/>
        <w:rPr>
          <w:b/>
          <w:u w:val="single"/>
        </w:rPr>
      </w:pPr>
      <w:r w:rsidRPr="001D7812">
        <w:rPr>
          <w:b/>
          <w:u w:val="single"/>
        </w:rPr>
        <w:t>Отдел благоустройства Местной Администрации</w:t>
      </w:r>
    </w:p>
    <w:p w:rsidR="001D7812" w:rsidRPr="001D7812" w:rsidRDefault="001D7812" w:rsidP="001D7812">
      <w:pPr>
        <w:jc w:val="center"/>
        <w:rPr>
          <w:b/>
          <w:u w:val="single"/>
        </w:rPr>
      </w:pPr>
      <w:r w:rsidRPr="001D7812">
        <w:rPr>
          <w:b/>
          <w:u w:val="single"/>
        </w:rPr>
        <w:t>внутригородского муниципального образования Санкт-Петербурга</w:t>
      </w:r>
    </w:p>
    <w:p w:rsidR="001D7812" w:rsidRPr="001D7812" w:rsidRDefault="001D7812" w:rsidP="001D7812">
      <w:pPr>
        <w:jc w:val="center"/>
        <w:rPr>
          <w:b/>
          <w:u w:val="single"/>
        </w:rPr>
      </w:pPr>
      <w:r w:rsidRPr="001D7812">
        <w:rPr>
          <w:b/>
          <w:u w:val="single"/>
        </w:rPr>
        <w:t>Муниципальный округ № 15</w:t>
      </w:r>
    </w:p>
    <w:p w:rsidR="001D7812" w:rsidRPr="001D7812" w:rsidRDefault="001D7812" w:rsidP="001D7812">
      <w:pPr>
        <w:jc w:val="center"/>
      </w:pPr>
      <w:r w:rsidRPr="001D7812">
        <w:t>(полное наименование структурного подразделения администрации)</w:t>
      </w:r>
    </w:p>
    <w:p w:rsidR="001D7812" w:rsidRPr="001D7812" w:rsidRDefault="001D7812" w:rsidP="001D7812">
      <w:pPr>
        <w:jc w:val="center"/>
      </w:pPr>
    </w:p>
    <w:p w:rsidR="001D7812" w:rsidRPr="001D7812" w:rsidRDefault="001D7812" w:rsidP="00C924DB">
      <w:pPr>
        <w:ind w:firstLine="708"/>
        <w:jc w:val="both"/>
      </w:pPr>
      <w:r w:rsidRPr="001D7812">
        <w:t>1.5. Муниципальный служащий подчиняется непосредственно  Заместителю главы местной администрации.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1D7812">
      <w:pPr>
        <w:jc w:val="center"/>
        <w:rPr>
          <w:b/>
        </w:rPr>
      </w:pPr>
      <w:r w:rsidRPr="001D7812">
        <w:rPr>
          <w:b/>
        </w:rPr>
        <w:t>2. Срок заключения трудового договора</w:t>
      </w:r>
    </w:p>
    <w:p w:rsidR="001D7812" w:rsidRPr="001D7812" w:rsidRDefault="001D7812" w:rsidP="00C924DB">
      <w:pPr>
        <w:ind w:firstLine="708"/>
        <w:jc w:val="both"/>
      </w:pPr>
      <w:r w:rsidRPr="001D7812">
        <w:t xml:space="preserve">2.1. Трудовой договор заключен: 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1D7812">
      <w:pPr>
        <w:jc w:val="center"/>
        <w:rPr>
          <w:b/>
          <w:u w:val="single"/>
        </w:rPr>
      </w:pPr>
      <w:r w:rsidRPr="001D7812">
        <w:rPr>
          <w:b/>
          <w:u w:val="single"/>
        </w:rPr>
        <w:t>на неопределенный срок с ______________.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C924DB">
      <w:pPr>
        <w:ind w:firstLine="708"/>
        <w:jc w:val="both"/>
      </w:pPr>
      <w:r w:rsidRPr="001D7812">
        <w:t>2.2. Испытательный срок не устанавливался.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C924DB">
      <w:pPr>
        <w:ind w:firstLine="708"/>
        <w:jc w:val="both"/>
      </w:pPr>
      <w:r w:rsidRPr="001D7812">
        <w:t>2.3. Служба по данному договору является для Муниципального служащего основным местом работы.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1D7812">
      <w:pPr>
        <w:jc w:val="center"/>
        <w:rPr>
          <w:b/>
          <w:u w:val="single"/>
        </w:rPr>
      </w:pPr>
      <w:r w:rsidRPr="001D7812">
        <w:rPr>
          <w:b/>
          <w:u w:val="single"/>
        </w:rPr>
        <w:t>3. Права и обязанности Муниципального служащего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C924DB">
      <w:pPr>
        <w:ind w:firstLine="708"/>
        <w:jc w:val="both"/>
      </w:pPr>
      <w:r w:rsidRPr="001D7812">
        <w:t>3.1. Муниципальный служащий имеет права, предусмотренные статьей 11 и другими положениями Федерального закона от 02.03.2007 № 25-ФЗ "О муниципальной службе в Российской Федерации", статьей 21 Трудового кодекса РФ, иными нормативными актами о муниципальной службе, в том числе расторгнуть трудовой договор и уволиться с муниципальной службы по собственной инициативе, предупредив об этом Работодателя в письменной форме за две недели, если иной срок не установлен Трудовым Кодексом Российской Федерации или иным федеральным законом.</w:t>
      </w:r>
    </w:p>
    <w:p w:rsidR="001D7812" w:rsidRPr="001D7812" w:rsidRDefault="001D7812" w:rsidP="00C924DB">
      <w:pPr>
        <w:ind w:firstLine="708"/>
        <w:jc w:val="both"/>
      </w:pPr>
      <w:r w:rsidRPr="001D7812">
        <w:t>3.2. Муниципальный служащий обязан исполнять должностные обязанности,  возложенные на него настоящим трудовым договором, должностной инструкцией, а также соблюдать правила  внутреннего трудового распорядка.</w:t>
      </w:r>
    </w:p>
    <w:p w:rsidR="001D7812" w:rsidRPr="001D7812" w:rsidRDefault="001D7812" w:rsidP="00C924DB">
      <w:pPr>
        <w:ind w:firstLine="708"/>
        <w:jc w:val="both"/>
      </w:pPr>
      <w:r w:rsidRPr="001D7812">
        <w:t xml:space="preserve">3.3. Муниципальный служащий обязан исполнять требования статьи 21 Трудового кодекса РФ, соблюдать ограничения и не нарушать запреты, связанные с муниципальной службой, установленные Федеральным законом от 02.03.2007 № 25-ФЗ "О муниципальной службе в Российской Федерации". </w:t>
      </w:r>
    </w:p>
    <w:p w:rsidR="001D7812" w:rsidRPr="001D7812" w:rsidRDefault="001D7812" w:rsidP="00C924DB">
      <w:pPr>
        <w:ind w:firstLine="708"/>
        <w:jc w:val="both"/>
      </w:pPr>
      <w:r w:rsidRPr="001D7812">
        <w:t xml:space="preserve">3.4. Муниципальный служащий обязан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 </w:t>
      </w:r>
    </w:p>
    <w:p w:rsidR="001D7812" w:rsidRPr="001D7812" w:rsidRDefault="001D7812" w:rsidP="00C924DB">
      <w:pPr>
        <w:ind w:firstLine="708"/>
        <w:jc w:val="both"/>
      </w:pPr>
      <w:r w:rsidRPr="001D7812">
        <w:t>3.5. Муниципальный служащий обязан представлять в установленном порядке предусмотренные законодательством Российской Федерации сведения о себе и членах своей семьи.</w:t>
      </w:r>
    </w:p>
    <w:p w:rsidR="001D7812" w:rsidRPr="001D7812" w:rsidRDefault="001D7812" w:rsidP="00C924DB">
      <w:pPr>
        <w:ind w:firstLine="708"/>
        <w:jc w:val="both"/>
      </w:pPr>
      <w:r w:rsidRPr="001D7812">
        <w:t>3.6. Муниципальный служащий обязан принимать меры по недопущению любой возможности возникновения конфликта интересов.</w:t>
      </w:r>
    </w:p>
    <w:p w:rsidR="001D7812" w:rsidRPr="001D7812" w:rsidRDefault="001D7812" w:rsidP="00C924DB">
      <w:pPr>
        <w:ind w:firstLine="708"/>
        <w:jc w:val="both"/>
      </w:pPr>
      <w:r w:rsidRPr="001D7812">
        <w:t>3.7. Муниципальный служащий обязан в письменной форме уведомить своего непосредственного начальника о возникшем конфликте интересов или о возможности его возникновения, как только ему станет об этом известно.</w:t>
      </w:r>
    </w:p>
    <w:p w:rsidR="001D7812" w:rsidRPr="001D7812" w:rsidRDefault="001D7812" w:rsidP="00C924DB">
      <w:pPr>
        <w:ind w:firstLine="708"/>
        <w:jc w:val="both"/>
      </w:pPr>
      <w:r w:rsidRPr="001D7812">
        <w:t>3.8. Гражданин, замещавший должность муниципальной службы, включенную в перечень должностей, установленный нормативными правовыми актами Российской Федерации,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соответствующей комиссии по соблюдению требований к служебному поведению муниципальных служащих и урегулированию конфликта интересов, которое дается в порядке, устанавливаемом нормативными правовыми актами Российской Федерации.</w:t>
      </w:r>
    </w:p>
    <w:p w:rsidR="001D7812" w:rsidRPr="001D7812" w:rsidRDefault="001D7812" w:rsidP="001D7812">
      <w:pPr>
        <w:jc w:val="both"/>
      </w:pPr>
    </w:p>
    <w:p w:rsidR="001D7812" w:rsidRPr="00C924DB" w:rsidRDefault="001D7812" w:rsidP="00C924DB">
      <w:pPr>
        <w:jc w:val="center"/>
        <w:rPr>
          <w:b/>
        </w:rPr>
      </w:pPr>
      <w:r w:rsidRPr="00C924DB">
        <w:rPr>
          <w:b/>
        </w:rPr>
        <w:t>4. Права и обязанности Работодателя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C924DB">
      <w:pPr>
        <w:ind w:firstLine="708"/>
        <w:jc w:val="both"/>
      </w:pPr>
      <w:r w:rsidRPr="001D7812">
        <w:t>4.1. Работодатель имеет право:</w:t>
      </w:r>
    </w:p>
    <w:p w:rsidR="001D7812" w:rsidRPr="001D7812" w:rsidRDefault="001D7812" w:rsidP="001D7812">
      <w:pPr>
        <w:jc w:val="both"/>
      </w:pPr>
      <w:r w:rsidRPr="001D7812">
        <w:t>- заключать, изменять и расторгать трудовой договор с работником в порядке и на условиях, установленных Трудовым Кодексом Российской Федерации, Федеральным законом от 02.03.2007 № 25-ФЗ "О муниципальной службе в Российской Федерации";</w:t>
      </w:r>
    </w:p>
    <w:p w:rsidR="001D7812" w:rsidRPr="001D7812" w:rsidRDefault="001D7812" w:rsidP="001D7812">
      <w:pPr>
        <w:jc w:val="both"/>
      </w:pPr>
      <w:r w:rsidRPr="001D7812">
        <w:t>- требовать от Муниципального служащего исполнения должностных обязанностей,  возложенных на него настоящим трудовым договором, должностной инструкцией, а также соблюдения правил  внутреннего трудового распорядка;</w:t>
      </w:r>
    </w:p>
    <w:p w:rsidR="001D7812" w:rsidRPr="001D7812" w:rsidRDefault="001D7812" w:rsidP="001D7812">
      <w:pPr>
        <w:jc w:val="both"/>
      </w:pPr>
      <w:r w:rsidRPr="001D7812">
        <w:t>- поощрять Муниципального служащего за безупречную и эффективную муниципальную службу;</w:t>
      </w:r>
    </w:p>
    <w:p w:rsidR="001D7812" w:rsidRPr="001D7812" w:rsidRDefault="001D7812" w:rsidP="001D7812">
      <w:pPr>
        <w:jc w:val="both"/>
      </w:pPr>
      <w:r w:rsidRPr="001D7812">
        <w:t>- привлекать Муниципального служащего к дисциплинарной ответственности в случае совершения им дисциплинарного проступка;</w:t>
      </w:r>
    </w:p>
    <w:p w:rsidR="001D7812" w:rsidRPr="001D7812" w:rsidRDefault="001D7812" w:rsidP="001D7812">
      <w:pPr>
        <w:jc w:val="both"/>
      </w:pPr>
      <w:r w:rsidRPr="001D7812">
        <w:t>- реализовывать иные права, предусмотренные Трудовым Кодексом Российской Федерации, Федеральным законом от 02.03.2007 № 25-ФЗ "О муниципальной службе в Российской Федерации", иными нормативными правовыми актами о муниципальной службе.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C924DB">
      <w:pPr>
        <w:ind w:firstLine="708"/>
        <w:jc w:val="both"/>
      </w:pPr>
      <w:r w:rsidRPr="001D7812">
        <w:t>4.2. Р</w:t>
      </w:r>
      <w:r w:rsidR="00C924DB">
        <w:t>а</w:t>
      </w:r>
      <w:r w:rsidRPr="001D7812">
        <w:t>ботодатель обязан: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1D7812">
      <w:pPr>
        <w:jc w:val="both"/>
      </w:pPr>
      <w:r w:rsidRPr="001D7812">
        <w:t>- обеспечить Муниципальному служащему организационно-технические условия, необходимые для исполнения должностных обязанностей;</w:t>
      </w:r>
    </w:p>
    <w:p w:rsidR="001D7812" w:rsidRPr="001D7812" w:rsidRDefault="001D7812" w:rsidP="001D7812">
      <w:pPr>
        <w:jc w:val="both"/>
      </w:pPr>
      <w:r w:rsidRPr="001D7812">
        <w:t>- обеспечить предоставление Муниципальному служащему гарантий, установленных Федеральным законом от 02.03.2007 № 25-ФЗ "О муниципальной службе в Российской Федерации", иными нормативными правовыми актами и настоящим трудовым договором;</w:t>
      </w:r>
    </w:p>
    <w:p w:rsidR="001D7812" w:rsidRPr="001D7812" w:rsidRDefault="001D7812" w:rsidP="001D7812">
      <w:pPr>
        <w:jc w:val="both"/>
      </w:pPr>
      <w:r w:rsidRPr="001D7812">
        <w:t>- соблюдать трудовое законодательство, законодательство о  муниципальной службе и условия настоящего трудового договора;</w:t>
      </w:r>
    </w:p>
    <w:p w:rsidR="001D7812" w:rsidRPr="001D7812" w:rsidRDefault="001D7812" w:rsidP="001D7812">
      <w:pPr>
        <w:jc w:val="both"/>
      </w:pPr>
      <w:r w:rsidRPr="001D7812">
        <w:t>- исполнять иные обязанности, предусмотренные Трудовым Кодексом Российской Федерации, Федеральным законом от 02.03.2007 № 25-ФЗ "О муниципальной службе в Российской Федерации", иными нормативными правовыми актами о муниципальной службе.</w:t>
      </w:r>
    </w:p>
    <w:p w:rsidR="001D7812" w:rsidRPr="001D7812" w:rsidRDefault="001D7812" w:rsidP="001D7812">
      <w:pPr>
        <w:jc w:val="both"/>
      </w:pPr>
    </w:p>
    <w:p w:rsidR="001D7812" w:rsidRPr="00C924DB" w:rsidRDefault="001D7812" w:rsidP="00C924DB">
      <w:pPr>
        <w:jc w:val="center"/>
        <w:rPr>
          <w:b/>
        </w:rPr>
      </w:pPr>
      <w:r w:rsidRPr="00C924DB">
        <w:rPr>
          <w:b/>
        </w:rPr>
        <w:t>5. Оплата труда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C924DB">
      <w:pPr>
        <w:ind w:firstLine="708"/>
        <w:jc w:val="both"/>
      </w:pPr>
      <w:r w:rsidRPr="001D7812">
        <w:t>5.1. Денежное содержание Муниципального служащего состоит из:</w:t>
      </w:r>
    </w:p>
    <w:p w:rsidR="001D7812" w:rsidRPr="001D7812" w:rsidRDefault="001D7812" w:rsidP="00C924DB">
      <w:pPr>
        <w:ind w:firstLine="708"/>
        <w:jc w:val="both"/>
      </w:pPr>
      <w:r w:rsidRPr="001D7812">
        <w:t>5.1.1. Должностного оклада – 18 расчетных единиц (для исчисления должностных окладов принимается расчетная единица, размер которой устанавливается законом Санкт-Петербурга о расчетной единице);</w:t>
      </w:r>
    </w:p>
    <w:p w:rsidR="001D7812" w:rsidRPr="001D7812" w:rsidRDefault="001D7812" w:rsidP="001D7812">
      <w:pPr>
        <w:jc w:val="both"/>
      </w:pPr>
      <w:r w:rsidRPr="001D7812">
        <w:tab/>
        <w:t>5.1.2. Надбавки к должностному окладу за выслугу лет (устанавливается в соответствии со стажем муниципальной службы распоряжением Главы Местной Администрации);</w:t>
      </w:r>
    </w:p>
    <w:p w:rsidR="001D7812" w:rsidRPr="001D7812" w:rsidRDefault="001D7812" w:rsidP="001D7812">
      <w:pPr>
        <w:jc w:val="both"/>
      </w:pPr>
      <w:r w:rsidRPr="001D7812">
        <w:tab/>
        <w:t>5.1.3. Надбавки к должностному окладу за особые условия труда (службы) – до 25% должностного оклада;</w:t>
      </w:r>
    </w:p>
    <w:p w:rsidR="001D7812" w:rsidRPr="001D7812" w:rsidRDefault="001D7812" w:rsidP="001D7812">
      <w:pPr>
        <w:jc w:val="both"/>
      </w:pPr>
      <w:r w:rsidRPr="001D7812">
        <w:tab/>
        <w:t>5.1.4. Надбавки за классный чин  (устанавливается распоряжением Главы Местной Администрации в соответствии с присвоенным классным чином);</w:t>
      </w:r>
    </w:p>
    <w:p w:rsidR="001D7812" w:rsidRPr="001D7812" w:rsidRDefault="001D7812" w:rsidP="001D7812">
      <w:pPr>
        <w:jc w:val="both"/>
      </w:pPr>
      <w:r w:rsidRPr="001D7812">
        <w:tab/>
        <w:t>5.1.5. Материальной помощи – до 25% должностного оклада ежемесячно;</w:t>
      </w:r>
    </w:p>
    <w:p w:rsidR="001D7812" w:rsidRPr="001D7812" w:rsidRDefault="001D7812" w:rsidP="001D7812">
      <w:pPr>
        <w:jc w:val="both"/>
      </w:pPr>
      <w:r w:rsidRPr="001D7812">
        <w:tab/>
        <w:t>5.1.6. Премий по результатам работы – до 50% должностного оклада ежемесячно;</w:t>
      </w:r>
    </w:p>
    <w:p w:rsidR="001D7812" w:rsidRPr="001D7812" w:rsidRDefault="001D7812" w:rsidP="001D7812">
      <w:pPr>
        <w:jc w:val="both"/>
      </w:pPr>
      <w:r w:rsidRPr="001D7812">
        <w:tab/>
        <w:t>5.1.7. Иных выплат в соответствии с нормативными правовыми актами Российской Федерации, Санкт-Петербурга, органов местного самоуправления.</w:t>
      </w:r>
    </w:p>
    <w:p w:rsidR="001D7812" w:rsidRPr="001D7812" w:rsidRDefault="001D7812" w:rsidP="001D7812">
      <w:pPr>
        <w:jc w:val="both"/>
      </w:pPr>
      <w:r w:rsidRPr="001D7812">
        <w:tab/>
        <w:t>5.2. Муниципальному служащему могут выплачиваться и другие виды единовременных премий по распоряжению Главы Местной Администрации в пределах фонда оплаты труда.</w:t>
      </w:r>
    </w:p>
    <w:p w:rsidR="001D7812" w:rsidRPr="001D7812" w:rsidRDefault="001D7812" w:rsidP="00C924DB">
      <w:pPr>
        <w:ind w:firstLine="708"/>
        <w:jc w:val="both"/>
      </w:pPr>
      <w:r w:rsidRPr="001D7812">
        <w:t>5.3. Индексация или изменение должностного оклада муниципального служащего не влекут за собой перезаключение трудового договора. В этом случае Работодатель и муниципальный служащий заключают в письменной форме дополнительное соглашение к трудовому договору.</w:t>
      </w:r>
    </w:p>
    <w:p w:rsidR="001D7812" w:rsidRPr="001D7812" w:rsidRDefault="001D7812" w:rsidP="00C924DB">
      <w:pPr>
        <w:ind w:firstLine="708"/>
        <w:jc w:val="both"/>
      </w:pPr>
      <w:r w:rsidRPr="001D7812">
        <w:t>5.4. Заработная плата выплачивается 2 раза в месяц:</w:t>
      </w:r>
    </w:p>
    <w:p w:rsidR="001D7812" w:rsidRPr="001D7812" w:rsidRDefault="001D7812" w:rsidP="001D7812">
      <w:pPr>
        <w:jc w:val="both"/>
      </w:pPr>
      <w:r w:rsidRPr="001D7812">
        <w:t xml:space="preserve"> 15-го числа – за первую половину текущего месяца (аванс) и 30-го числа – за вторую половину текущего месяца.</w:t>
      </w:r>
    </w:p>
    <w:p w:rsidR="001D7812" w:rsidRPr="001D7812" w:rsidRDefault="001D7812" w:rsidP="001D7812">
      <w:pPr>
        <w:jc w:val="both"/>
      </w:pPr>
    </w:p>
    <w:p w:rsidR="001D7812" w:rsidRPr="00C924DB" w:rsidRDefault="001D7812" w:rsidP="00C924DB">
      <w:pPr>
        <w:jc w:val="center"/>
        <w:rPr>
          <w:b/>
        </w:rPr>
      </w:pPr>
      <w:r w:rsidRPr="00C924DB">
        <w:rPr>
          <w:b/>
        </w:rPr>
        <w:t>6. Рабочее время и время отдыха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C924DB">
      <w:pPr>
        <w:ind w:firstLine="708"/>
        <w:jc w:val="both"/>
      </w:pPr>
      <w:r w:rsidRPr="001D7812">
        <w:t>6.1. Муниципальному служащему устанавливается 40-часовая пятидневная рабочая неделя с двумя выходными днями (суббота, воскресенье) в соответствии с Трудовым кодексом Российской Федерации и Правилами внутреннего трудового распорядка Местной Администрации.</w:t>
      </w:r>
    </w:p>
    <w:p w:rsidR="001D7812" w:rsidRPr="001D7812" w:rsidRDefault="001D7812" w:rsidP="00C924DB">
      <w:pPr>
        <w:ind w:firstLine="708"/>
        <w:jc w:val="both"/>
      </w:pPr>
      <w:r w:rsidRPr="001D7812">
        <w:t>6.2. Особенности режима рабочего времени – ненормированный рабочий день.</w:t>
      </w:r>
    </w:p>
    <w:p w:rsidR="001D7812" w:rsidRPr="001D7812" w:rsidRDefault="001D7812" w:rsidP="00C924DB">
      <w:pPr>
        <w:ind w:firstLine="708"/>
        <w:jc w:val="both"/>
      </w:pPr>
      <w:r w:rsidRPr="001D7812">
        <w:t>6.3. Муниципальному служащему устанавливается ежегодный оплачиваемый отпуск продолжительностью 30 календарных дней.</w:t>
      </w:r>
    </w:p>
    <w:p w:rsidR="001D7812" w:rsidRPr="001D7812" w:rsidRDefault="001D7812" w:rsidP="00C924DB">
      <w:pPr>
        <w:ind w:firstLine="708"/>
        <w:jc w:val="both"/>
      </w:pPr>
      <w:r w:rsidRPr="001D7812">
        <w:t>6.4. Муниципальному служащему устанавливается дополнительный оплачиваемый отпуск за выслугу в соответствии с действующим законодательством, не более 10 календарных дней.</w:t>
      </w:r>
    </w:p>
    <w:p w:rsidR="001D7812" w:rsidRPr="001D7812" w:rsidRDefault="001D7812" w:rsidP="00C924DB">
      <w:pPr>
        <w:ind w:firstLine="708"/>
        <w:jc w:val="both"/>
      </w:pPr>
      <w:r w:rsidRPr="001D7812">
        <w:t xml:space="preserve">6.5. Муниципальному служащему предоставляется дополнительный оплачиваемый отпуск за ненормированный рабочий день – 3 дня (ст.119 ТК РФ). </w:t>
      </w:r>
    </w:p>
    <w:p w:rsidR="001D7812" w:rsidRPr="001D7812" w:rsidRDefault="001D7812" w:rsidP="001D7812">
      <w:pPr>
        <w:jc w:val="both"/>
      </w:pPr>
    </w:p>
    <w:p w:rsidR="001D7812" w:rsidRPr="00C924DB" w:rsidRDefault="001D7812" w:rsidP="00C924DB">
      <w:pPr>
        <w:jc w:val="center"/>
        <w:rPr>
          <w:b/>
        </w:rPr>
      </w:pPr>
      <w:r w:rsidRPr="00C924DB">
        <w:rPr>
          <w:b/>
        </w:rPr>
        <w:t>7. Условия обязательного государственного страхования</w:t>
      </w:r>
    </w:p>
    <w:p w:rsidR="001D7812" w:rsidRPr="001D7812" w:rsidRDefault="001D7812" w:rsidP="001D7812">
      <w:pPr>
        <w:jc w:val="both"/>
      </w:pPr>
      <w:r w:rsidRPr="001D7812">
        <w:tab/>
        <w:t>7.1. Работодатель выступает в качестве страхователя в исполнительном органе по месту государственной регистрации в отделениях Фонда социального страхования, осуществляет обязательное страхование Муниципального служащего по видам, основаниям, на условиях, в порядке и размерах, предусмотренных действующим законодательством.</w:t>
      </w:r>
    </w:p>
    <w:p w:rsidR="001D7812" w:rsidRPr="001D7812" w:rsidRDefault="001D7812" w:rsidP="00C924DB">
      <w:pPr>
        <w:ind w:firstLine="708"/>
        <w:jc w:val="both"/>
      </w:pPr>
      <w:r w:rsidRPr="001D7812">
        <w:t>7.2. Муниципальный служащий подлежит обязательному государственному страхованию на случай причинения вреда здоровью и имуществу в связи с исполнением им должностных обязанностей в порядке, предусмотренном законодательством Российской Федерации.</w:t>
      </w:r>
    </w:p>
    <w:p w:rsidR="001D7812" w:rsidRPr="001D7812" w:rsidRDefault="001D7812" w:rsidP="00C924DB">
      <w:pPr>
        <w:ind w:firstLine="708"/>
        <w:jc w:val="both"/>
      </w:pPr>
      <w:r w:rsidRPr="001D7812">
        <w:t>7.3. Муниципальный служащий подлежит обязательному государственному социальному страхованию на случай заболевания или утраты трудоспособности в период прохождения муниципальной службы или после ее прекращения, но наступивших в связи с исполнением им должностных обязанностей в порядке, предусмотренном законодательством Российской Федерации.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1D7812">
      <w:pPr>
        <w:jc w:val="both"/>
      </w:pPr>
    </w:p>
    <w:p w:rsidR="001D7812" w:rsidRPr="00C924DB" w:rsidRDefault="001D7812" w:rsidP="00C924DB">
      <w:pPr>
        <w:jc w:val="center"/>
        <w:rPr>
          <w:b/>
        </w:rPr>
      </w:pPr>
      <w:r w:rsidRPr="00C924DB">
        <w:rPr>
          <w:b/>
        </w:rPr>
        <w:t>8. Сведения о доходах, об имуществе и обязательствах имущественного</w:t>
      </w:r>
    </w:p>
    <w:p w:rsidR="001D7812" w:rsidRPr="00C924DB" w:rsidRDefault="001D7812" w:rsidP="00C924DB">
      <w:pPr>
        <w:jc w:val="center"/>
        <w:rPr>
          <w:b/>
        </w:rPr>
      </w:pPr>
      <w:r w:rsidRPr="00C924DB">
        <w:rPr>
          <w:b/>
        </w:rPr>
        <w:t>характера муниципального служащего (Ст.15  ФЗ № 25 от 02.03.2007)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C924DB">
      <w:pPr>
        <w:ind w:firstLine="708"/>
        <w:jc w:val="both"/>
      </w:pPr>
      <w:r w:rsidRPr="001D7812">
        <w:t>Граждане, претендующие на замещение должностей муниципальной службы, включенных в соответствующий перечень, муниципальные служащие, замещающие указанные должности, обязаны ежегодно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 Указанные сведения представляются в порядке и по форме, которые установлены для представления сведений о доходах, об имуществе и обязательствах имущественного характера государственными гражданскими служащими субъектов Российской Федерации.</w:t>
      </w:r>
    </w:p>
    <w:p w:rsidR="001D7812" w:rsidRPr="001D7812" w:rsidRDefault="001D7812" w:rsidP="00C924DB">
      <w:pPr>
        <w:ind w:firstLine="708"/>
        <w:jc w:val="both"/>
      </w:pPr>
      <w:r w:rsidRPr="001D7812">
        <w:t>Муниципальный служащий, замещающий должность муниципальной службы, включенную в соответствующий перечень, обязан представлять сведения о своих расходах, а также о расходах своих супруги (супруга) и несовершеннолетних детей в порядке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субъектов Российской Федерации.</w:t>
      </w:r>
    </w:p>
    <w:p w:rsidR="001D7812" w:rsidRPr="001D7812" w:rsidRDefault="001D7812" w:rsidP="001D7812">
      <w:pPr>
        <w:jc w:val="both"/>
      </w:pPr>
      <w:r w:rsidRPr="001D7812">
        <w:t>(часть 1.1 введена Федеральным законом от 03.12.2012 N 231-ФЗ)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C924DB">
      <w:pPr>
        <w:ind w:firstLine="708"/>
        <w:jc w:val="both"/>
      </w:pPr>
      <w:r w:rsidRPr="001D7812">
        <w:t>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неполных сведений является правонарушением, влекущим увольнение муниципального служащего с муниципальной службы.</w:t>
      </w:r>
    </w:p>
    <w:p w:rsidR="001D7812" w:rsidRPr="001D7812" w:rsidRDefault="001D7812" w:rsidP="00C924DB">
      <w:pPr>
        <w:ind w:firstLine="708"/>
        <w:jc w:val="both"/>
      </w:pPr>
      <w:r w:rsidRPr="001D7812">
        <w:t>Муниципальный служащий, замещающий должность муниципальной службы обязан предоставлять сведения о размещении информации в информационно-телекоммуникационной сети «Интернет»  в соответствии с законодательством РФ.</w:t>
      </w:r>
    </w:p>
    <w:p w:rsidR="001D7812" w:rsidRPr="001D7812" w:rsidRDefault="001D7812" w:rsidP="001D7812">
      <w:pPr>
        <w:jc w:val="both"/>
      </w:pPr>
    </w:p>
    <w:p w:rsidR="001D7812" w:rsidRPr="00C924DB" w:rsidRDefault="001D7812" w:rsidP="00C924DB">
      <w:pPr>
        <w:jc w:val="center"/>
        <w:rPr>
          <w:b/>
        </w:rPr>
      </w:pPr>
      <w:r w:rsidRPr="00C924DB">
        <w:rPr>
          <w:b/>
        </w:rPr>
        <w:t>9. Заключительные положения</w:t>
      </w:r>
    </w:p>
    <w:p w:rsidR="001D7812" w:rsidRPr="001D7812" w:rsidRDefault="001D7812" w:rsidP="00C924DB">
      <w:pPr>
        <w:ind w:firstLine="708"/>
        <w:jc w:val="both"/>
      </w:pPr>
      <w:r w:rsidRPr="001D7812">
        <w:t>9.1. Муниципальный служащий несет ответственность, предусмотренную действующим законодательством о труде Российской Федерации, о муниципальной службе в Российской Федерации и Санкт-Петербурге, в том числе:</w:t>
      </w:r>
    </w:p>
    <w:p w:rsidR="001D7812" w:rsidRPr="001D7812" w:rsidRDefault="001D7812" w:rsidP="001D7812">
      <w:pPr>
        <w:jc w:val="both"/>
      </w:pPr>
      <w:r w:rsidRPr="001D7812">
        <w:tab/>
        <w:t>9.1.1. За совершение дисциплинарного проступка - неисполнение или ненадлежащее исполнение муниципальным служащим по его вине возложенных на него служебных обязанностей - представитель нанимателя (работодатель) имеет право применить следующие дисциплинарные взыскания:</w:t>
      </w:r>
    </w:p>
    <w:p w:rsidR="001D7812" w:rsidRPr="001D7812" w:rsidRDefault="001D7812" w:rsidP="001D7812">
      <w:pPr>
        <w:jc w:val="both"/>
      </w:pPr>
      <w:r w:rsidRPr="001D7812">
        <w:t>1) замечание;</w:t>
      </w:r>
    </w:p>
    <w:p w:rsidR="001D7812" w:rsidRPr="001D7812" w:rsidRDefault="001D7812" w:rsidP="001D7812">
      <w:pPr>
        <w:jc w:val="both"/>
      </w:pPr>
      <w:r w:rsidRPr="001D7812">
        <w:t>2) выговор;</w:t>
      </w:r>
    </w:p>
    <w:p w:rsidR="001D7812" w:rsidRPr="001D7812" w:rsidRDefault="001D7812" w:rsidP="001D7812">
      <w:pPr>
        <w:jc w:val="both"/>
      </w:pPr>
      <w:r w:rsidRPr="001D7812">
        <w:t>3) увольнение с муниципальной службы по соответствующим основаниям.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2D5DCE">
      <w:pPr>
        <w:ind w:firstLine="708"/>
        <w:jc w:val="both"/>
      </w:pPr>
      <w:r w:rsidRPr="001D7812">
        <w:t>9.1.2.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25 декабря 2008 года N 273-ФЗ "О противодействии коррупции" и другими федеральными законами, налагаются взыскания, предусмотренные статьей 27 Федерального закона от 02.03.2007 № 25-ФЗ «О муниципальной службе в Российской Федерации».</w:t>
      </w:r>
    </w:p>
    <w:p w:rsidR="001D7812" w:rsidRPr="001D7812" w:rsidRDefault="001D7812" w:rsidP="002D5DCE">
      <w:pPr>
        <w:ind w:firstLine="708"/>
        <w:jc w:val="both"/>
      </w:pPr>
      <w:r w:rsidRPr="001D7812">
        <w:t>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02.03.2007 № 25-ФЗ «О муниципальной службе в Российской Федерации».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2D5DCE">
      <w:pPr>
        <w:ind w:firstLine="708"/>
        <w:jc w:val="both"/>
      </w:pPr>
      <w:r w:rsidRPr="001D7812">
        <w:t>9.2. Работодатель и Муниципальный служащий несут ответственность за неисполнение или ненадлежащее исполнение взятых на себя обязанностей и обязательств в соответствии с трудовым законодательством и законодательством о муниципальной службе;</w:t>
      </w:r>
    </w:p>
    <w:p w:rsidR="001D7812" w:rsidRPr="001D7812" w:rsidRDefault="001D7812" w:rsidP="001D7812">
      <w:pPr>
        <w:jc w:val="both"/>
      </w:pPr>
      <w:r w:rsidRPr="001D7812">
        <w:t>- за несоблюдение ограничений и нарушение запретов, связанных с муниципальной службой, установленных Федеральным законом от 02.03.2007 № 25-ФЗ "О муниципальной службе в Российской Федерации;</w:t>
      </w:r>
    </w:p>
    <w:p w:rsidR="001D7812" w:rsidRPr="001D7812" w:rsidRDefault="001D7812" w:rsidP="001D7812">
      <w:pPr>
        <w:jc w:val="both"/>
      </w:pPr>
      <w:r w:rsidRPr="001D7812">
        <w:t>- за невыполнение постановлений, распоряжений и указаний Главы Местной Администрации, нормативных актов органов власти и органов самоуправления;</w:t>
      </w:r>
    </w:p>
    <w:p w:rsidR="001D7812" w:rsidRPr="001D7812" w:rsidRDefault="001D7812" w:rsidP="001D7812">
      <w:pPr>
        <w:jc w:val="both"/>
      </w:pPr>
      <w:r w:rsidRPr="001D7812">
        <w:t>- за разглашение сведений, составляющих охраняемую законом тайну, а также сведений, ставших ему известными в связи с исполнением должностных обязанностей, затрагивающих частную жизнь, честь и достоинство граждан, в том числе и после прекращения муниципальной службы;</w:t>
      </w:r>
    </w:p>
    <w:p w:rsidR="001D7812" w:rsidRPr="001D7812" w:rsidRDefault="001D7812" w:rsidP="001D7812">
      <w:pPr>
        <w:jc w:val="both"/>
      </w:pPr>
      <w:r w:rsidRPr="001D7812">
        <w:t>- за нарушение правил служебного поведения и нарушение правил внутреннего трудового распорядка.</w:t>
      </w:r>
    </w:p>
    <w:p w:rsidR="001D7812" w:rsidRPr="001D7812" w:rsidRDefault="001D7812" w:rsidP="002D5DCE">
      <w:pPr>
        <w:ind w:firstLine="708"/>
        <w:jc w:val="both"/>
      </w:pPr>
      <w:r w:rsidRPr="001D7812">
        <w:t>9.3. На Муниципального служащего полностью распространяются льготы и гарантии, установленные действующим законодательством о труде и другими нормативными актами, с особенностями, предусмотренными Федеральным законодательством и законодательством Санкт-Петербурга о муниципальной службе.</w:t>
      </w:r>
    </w:p>
    <w:p w:rsidR="001D7812" w:rsidRPr="001D7812" w:rsidRDefault="001D7812" w:rsidP="002D5DCE">
      <w:pPr>
        <w:ind w:firstLine="708"/>
        <w:jc w:val="both"/>
      </w:pPr>
      <w:r w:rsidRPr="001D7812">
        <w:t>9.4.  Муниципальный служащий дает согласие на обраб</w:t>
      </w:r>
      <w:r w:rsidR="002D5DCE">
        <w:t>отку персональных данных Работо</w:t>
      </w:r>
      <w:r w:rsidRPr="001D7812">
        <w:t>дателем в целях обеспечения соблюдения законов и иных нормативных правовых актов, содействия в трудоустройстве, обучения и продвижения по службе, обеспечения сохранения имущества Работодателя.</w:t>
      </w:r>
    </w:p>
    <w:p w:rsidR="001D7812" w:rsidRPr="001D7812" w:rsidRDefault="001D7812" w:rsidP="002D5DCE">
      <w:pPr>
        <w:ind w:firstLine="708"/>
        <w:jc w:val="both"/>
      </w:pPr>
      <w:r w:rsidRPr="001D7812">
        <w:t>9.5. В случае изменения анкетных данных муниципальный служащий обязан в месячный срок сообщить об этом в кадровую службу и предоставить копии подтверждающих документов.</w:t>
      </w:r>
    </w:p>
    <w:p w:rsidR="001D7812" w:rsidRPr="001D7812" w:rsidRDefault="001D7812" w:rsidP="002D5DCE">
      <w:pPr>
        <w:ind w:firstLine="708"/>
        <w:jc w:val="both"/>
      </w:pPr>
      <w:r w:rsidRPr="001D7812">
        <w:t>9.6. Необходимость профессиональной подготовки и переподготовки кадров для собственных нужд определяет работодатель, одновременно работник имеет право на профессиональную подготовку, переподготовку и повышение квалификации.</w:t>
      </w:r>
    </w:p>
    <w:p w:rsidR="001D7812" w:rsidRPr="001D7812" w:rsidRDefault="001D7812" w:rsidP="002D5DCE">
      <w:pPr>
        <w:ind w:firstLine="708"/>
        <w:jc w:val="both"/>
      </w:pPr>
      <w:r w:rsidRPr="001D7812">
        <w:t>9.7. Изменения и дополнения в настоящий трудовой договор могут вноситься по соглашению сторон в случаях:</w:t>
      </w:r>
    </w:p>
    <w:p w:rsidR="001D7812" w:rsidRPr="001D7812" w:rsidRDefault="001D7812" w:rsidP="001D7812">
      <w:pPr>
        <w:jc w:val="both"/>
      </w:pPr>
      <w:r w:rsidRPr="001D7812">
        <w:t>- изменения действующего законодательства;</w:t>
      </w:r>
    </w:p>
    <w:p w:rsidR="001D7812" w:rsidRPr="001D7812" w:rsidRDefault="001D7812" w:rsidP="001D7812">
      <w:pPr>
        <w:jc w:val="both"/>
      </w:pPr>
      <w:r w:rsidRPr="001D7812">
        <w:t>- изменения Устава муниципального образования;</w:t>
      </w:r>
    </w:p>
    <w:p w:rsidR="001D7812" w:rsidRPr="001D7812" w:rsidRDefault="001D7812" w:rsidP="001D7812">
      <w:pPr>
        <w:jc w:val="both"/>
      </w:pPr>
      <w:r w:rsidRPr="001D7812">
        <w:t>- инициативы любой из сторон настоящего трудового договора;</w:t>
      </w:r>
    </w:p>
    <w:p w:rsidR="001D7812" w:rsidRPr="001D7812" w:rsidRDefault="001D7812" w:rsidP="001D7812">
      <w:pPr>
        <w:jc w:val="both"/>
      </w:pPr>
      <w:r w:rsidRPr="001D7812">
        <w:t>- по другим основаниям, предусмотренным действующим законодательством Российской Федерации.</w:t>
      </w:r>
    </w:p>
    <w:p w:rsidR="001D7812" w:rsidRPr="001D7812" w:rsidRDefault="001D7812" w:rsidP="002D5DCE">
      <w:pPr>
        <w:ind w:firstLine="708"/>
        <w:jc w:val="both"/>
      </w:pPr>
      <w:r w:rsidRPr="001D7812">
        <w:t>Изменения и дополнения оформляются письменными дополнительными соглашениями, которые являются неотъемлемой частью настоящего трудового договора.</w:t>
      </w:r>
    </w:p>
    <w:p w:rsidR="001D7812" w:rsidRPr="001D7812" w:rsidRDefault="001D7812" w:rsidP="002D5DCE">
      <w:pPr>
        <w:ind w:firstLine="708"/>
        <w:jc w:val="both"/>
      </w:pPr>
      <w:r w:rsidRPr="001D7812">
        <w:t>9.8. Споры и разногласия разрешаются по соглашению сторон, а в случае не достижения соглашения - в порядке, установленном действующим законодательством Российской Федерации.</w:t>
      </w:r>
    </w:p>
    <w:p w:rsidR="001D7812" w:rsidRPr="001D7812" w:rsidRDefault="001D7812" w:rsidP="002D5DCE">
      <w:pPr>
        <w:ind w:firstLine="708"/>
        <w:jc w:val="both"/>
      </w:pPr>
      <w:r w:rsidRPr="001D7812">
        <w:t xml:space="preserve">9.9. Отношения сторон, не урегулированные настоящим трудовым договором, регламентируются действующим законодательством Российской Федерации. </w:t>
      </w:r>
    </w:p>
    <w:p w:rsidR="001D7812" w:rsidRPr="001D7812" w:rsidRDefault="001D7812" w:rsidP="002D5DCE">
      <w:pPr>
        <w:ind w:firstLine="708"/>
        <w:jc w:val="both"/>
      </w:pPr>
      <w:r w:rsidRPr="001D7812">
        <w:t>9.10. Настоящий трудовой договор составлен в 2-х экземплярах - по одному экземпляру для каждой из сторон. Оба экземпляра имеют одинаковую юридическую силу.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1D7812">
      <w:pPr>
        <w:jc w:val="both"/>
      </w:pPr>
    </w:p>
    <w:p w:rsidR="001D7812" w:rsidRPr="002D5DCE" w:rsidRDefault="001D7812" w:rsidP="001D7812">
      <w:pPr>
        <w:jc w:val="both"/>
        <w:rPr>
          <w:b/>
        </w:rPr>
      </w:pPr>
      <w:r w:rsidRPr="002D5DCE">
        <w:rPr>
          <w:b/>
        </w:rPr>
        <w:t xml:space="preserve">10. Реквизиты сторон: </w:t>
      </w:r>
    </w:p>
    <w:p w:rsidR="002D5DCE" w:rsidRPr="001D7812" w:rsidRDefault="001D7812" w:rsidP="002D5DCE">
      <w:pPr>
        <w:jc w:val="both"/>
      </w:pPr>
      <w:r w:rsidRPr="002D5DCE">
        <w:rPr>
          <w:b/>
        </w:rPr>
        <w:t xml:space="preserve">Орган местного самоуправления </w:t>
      </w:r>
      <w:r w:rsidR="002D5DCE">
        <w:rPr>
          <w:b/>
        </w:rPr>
        <w:t xml:space="preserve">       </w:t>
      </w:r>
      <w:r w:rsidR="00625F5A">
        <w:rPr>
          <w:b/>
        </w:rPr>
        <w:t xml:space="preserve">                            </w:t>
      </w:r>
      <w:r w:rsidR="002D5DCE">
        <w:rPr>
          <w:b/>
        </w:rPr>
        <w:t xml:space="preserve"> </w:t>
      </w:r>
      <w:r w:rsidR="002D5DCE" w:rsidRPr="001D7812">
        <w:t xml:space="preserve">Муниципальный служащий </w:t>
      </w:r>
    </w:p>
    <w:p w:rsidR="001D7812" w:rsidRPr="001D7812" w:rsidRDefault="001D7812" w:rsidP="001D7812">
      <w:pPr>
        <w:jc w:val="both"/>
      </w:pPr>
      <w:r w:rsidRPr="001D7812">
        <w:t>Местная Администрация</w:t>
      </w:r>
    </w:p>
    <w:p w:rsidR="001D7812" w:rsidRPr="001D7812" w:rsidRDefault="001D7812" w:rsidP="001D7812">
      <w:pPr>
        <w:jc w:val="both"/>
      </w:pPr>
      <w:r w:rsidRPr="001D7812">
        <w:t xml:space="preserve">внутригородского муниципального </w:t>
      </w:r>
      <w:r w:rsidR="00625F5A">
        <w:t xml:space="preserve">                                   __________________________</w:t>
      </w:r>
    </w:p>
    <w:p w:rsidR="001D7812" w:rsidRPr="001D7812" w:rsidRDefault="001D7812" w:rsidP="001D7812">
      <w:pPr>
        <w:jc w:val="both"/>
      </w:pPr>
      <w:r w:rsidRPr="001D7812">
        <w:t>образования Санкт-Петербурга</w:t>
      </w:r>
      <w:r w:rsidR="00625F5A">
        <w:t xml:space="preserve">                                                               (Ф.И.О.)</w:t>
      </w:r>
    </w:p>
    <w:p w:rsidR="001D7812" w:rsidRPr="001D7812" w:rsidRDefault="001D7812" w:rsidP="001D7812">
      <w:pPr>
        <w:jc w:val="both"/>
      </w:pPr>
      <w:r w:rsidRPr="001D7812">
        <w:t>Муниципальный округ № 15</w:t>
      </w:r>
    </w:p>
    <w:p w:rsidR="001D7812" w:rsidRPr="001D7812" w:rsidRDefault="001D7812" w:rsidP="001D7812">
      <w:pPr>
        <w:jc w:val="both"/>
      </w:pPr>
    </w:p>
    <w:p w:rsidR="00625F5A" w:rsidRDefault="001D7812" w:rsidP="001D7812">
      <w:pPr>
        <w:jc w:val="both"/>
      </w:pPr>
      <w:r w:rsidRPr="001D7812">
        <w:t>Глава местной администрации</w:t>
      </w:r>
      <w:r w:rsidR="00625F5A">
        <w:t xml:space="preserve">                                             _________________________</w:t>
      </w:r>
    </w:p>
    <w:p w:rsidR="001D7812" w:rsidRPr="001D7812" w:rsidRDefault="00625F5A" w:rsidP="001D7812">
      <w:pPr>
        <w:jc w:val="both"/>
      </w:pPr>
      <w:r>
        <w:t xml:space="preserve">  __________________________                                                      </w:t>
      </w:r>
      <w:r w:rsidR="00A7637B">
        <w:t xml:space="preserve">    </w:t>
      </w:r>
      <w:r>
        <w:t xml:space="preserve">   (подпись)</w:t>
      </w:r>
    </w:p>
    <w:p w:rsidR="001D7812" w:rsidRPr="001D7812" w:rsidRDefault="001D7812" w:rsidP="001D7812">
      <w:pPr>
        <w:jc w:val="both"/>
      </w:pPr>
      <w:r w:rsidRPr="001D7812">
        <w:t xml:space="preserve">             (подпись) </w:t>
      </w:r>
      <w:r w:rsidRPr="001D7812">
        <w:tab/>
        <w:t>М.П.</w:t>
      </w:r>
      <w:r w:rsidR="00625F5A">
        <w:t xml:space="preserve">                                                                   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625F5A">
      <w:pPr>
        <w:jc w:val="both"/>
      </w:pPr>
      <w:r w:rsidRPr="001D7812">
        <w:t>_____________________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1D7812">
      <w:pPr>
        <w:jc w:val="both"/>
      </w:pPr>
      <w:r w:rsidRPr="001D7812">
        <w:t xml:space="preserve">                                                                                                                    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1D7812">
      <w:pPr>
        <w:jc w:val="both"/>
      </w:pPr>
    </w:p>
    <w:p w:rsidR="001D7812" w:rsidRPr="00625F5A" w:rsidRDefault="001D7812" w:rsidP="00625F5A">
      <w:pPr>
        <w:jc w:val="center"/>
        <w:rPr>
          <w:b/>
        </w:rPr>
      </w:pPr>
    </w:p>
    <w:p w:rsidR="001D7812" w:rsidRPr="00625F5A" w:rsidRDefault="001D7812" w:rsidP="00625F5A">
      <w:pPr>
        <w:jc w:val="center"/>
        <w:rPr>
          <w:b/>
        </w:rPr>
      </w:pPr>
      <w:r w:rsidRPr="00625F5A">
        <w:rPr>
          <w:b/>
        </w:rPr>
        <w:t>ДОЛЖНОСТНАЯ ИНСТРУКЦИЯ</w:t>
      </w:r>
    </w:p>
    <w:p w:rsidR="001D7812" w:rsidRPr="00625F5A" w:rsidRDefault="001D7812" w:rsidP="00625F5A">
      <w:pPr>
        <w:jc w:val="center"/>
        <w:rPr>
          <w:b/>
        </w:rPr>
      </w:pPr>
      <w:r w:rsidRPr="00625F5A">
        <w:rPr>
          <w:b/>
        </w:rPr>
        <w:t>руководителя отдела благоустройства</w:t>
      </w:r>
    </w:p>
    <w:p w:rsidR="001D7812" w:rsidRPr="00625F5A" w:rsidRDefault="001D7812" w:rsidP="00625F5A">
      <w:pPr>
        <w:jc w:val="center"/>
        <w:rPr>
          <w:b/>
        </w:rPr>
      </w:pPr>
      <w:r w:rsidRPr="00625F5A">
        <w:rPr>
          <w:b/>
        </w:rPr>
        <w:t>Местной Администрации внутригородского муниципального образования</w:t>
      </w:r>
    </w:p>
    <w:p w:rsidR="001D7812" w:rsidRDefault="001D7812" w:rsidP="00625F5A">
      <w:pPr>
        <w:jc w:val="center"/>
        <w:rPr>
          <w:b/>
        </w:rPr>
      </w:pPr>
      <w:r w:rsidRPr="00625F5A">
        <w:rPr>
          <w:b/>
        </w:rPr>
        <w:t>Санкт-Петербурга Муниципальный округ № 15</w:t>
      </w:r>
    </w:p>
    <w:p w:rsidR="00625F5A" w:rsidRPr="00625F5A" w:rsidRDefault="00625F5A" w:rsidP="00625F5A">
      <w:pPr>
        <w:jc w:val="center"/>
        <w:rPr>
          <w:b/>
        </w:rPr>
      </w:pPr>
    </w:p>
    <w:p w:rsidR="001D7812" w:rsidRPr="001D7812" w:rsidRDefault="001D7812" w:rsidP="001D7812">
      <w:pPr>
        <w:jc w:val="both"/>
      </w:pPr>
    </w:p>
    <w:p w:rsidR="001D7812" w:rsidRPr="001D7812" w:rsidRDefault="001D7812" w:rsidP="00625F5A">
      <w:pPr>
        <w:jc w:val="center"/>
      </w:pPr>
      <w:r w:rsidRPr="001D7812">
        <w:t>1</w:t>
      </w:r>
      <w:r w:rsidRPr="00625F5A">
        <w:rPr>
          <w:b/>
        </w:rPr>
        <w:t>. ОБЩИЕ ПОЛОЖЕНИЯ</w:t>
      </w:r>
    </w:p>
    <w:p w:rsidR="001D7812" w:rsidRPr="001D7812" w:rsidRDefault="001D7812" w:rsidP="001D7812">
      <w:pPr>
        <w:jc w:val="both"/>
      </w:pPr>
      <w:r w:rsidRPr="001D7812">
        <w:t>1.1</w:t>
      </w:r>
      <w:r w:rsidRPr="001D7812">
        <w:tab/>
        <w:t>Руководитель отдела благоустройства (далее именуется - Руководитель отдела) является муниципальным служащим, замещающим в соответствии с Законом Санкт-Петербурга «О реестрах муниципальных должностей в Санкт-Петербурге» ведущую должность муниципальной службы и работающим за денежное вознаграждение из средств местного бюджета.</w:t>
      </w:r>
    </w:p>
    <w:p w:rsidR="001D7812" w:rsidRPr="001D7812" w:rsidRDefault="001D7812" w:rsidP="001D7812">
      <w:pPr>
        <w:jc w:val="both"/>
      </w:pPr>
      <w:r w:rsidRPr="001D7812">
        <w:t>1.2</w:t>
      </w:r>
      <w:r w:rsidRPr="001D7812">
        <w:tab/>
        <w:t>Руководитель отдела назначается на должность и освобождается от должности Главой местной администрации МО МО № 15 (далее Глава местной администрации) в соответствии с Законом Санкт-Петербурга от 15.02.2000 № 53-8 «О регулировании отдельных вопросов муниципальной службы в Санкт-Петербурге».</w:t>
      </w:r>
    </w:p>
    <w:p w:rsidR="001D7812" w:rsidRPr="001D7812" w:rsidRDefault="001D7812" w:rsidP="001D7812">
      <w:pPr>
        <w:jc w:val="both"/>
      </w:pPr>
      <w:r w:rsidRPr="001D7812">
        <w:t>1.3</w:t>
      </w:r>
      <w:r w:rsidRPr="001D7812">
        <w:tab/>
        <w:t>Руководитель отдела находится в непосредственном подчинении Заместителя главы местной администрации и в прямом подчинении Главы местной администрации и является непосредственным руководителем для муниципальных служащих отдела благоустройства.</w:t>
      </w:r>
    </w:p>
    <w:p w:rsidR="001D7812" w:rsidRPr="001D7812" w:rsidRDefault="001D7812" w:rsidP="001D7812">
      <w:pPr>
        <w:jc w:val="both"/>
      </w:pPr>
      <w:r w:rsidRPr="001D7812">
        <w:t>1.4</w:t>
      </w:r>
      <w:r w:rsidRPr="001D7812">
        <w:tab/>
        <w:t xml:space="preserve"> Руководитель отдела не вправе заниматься видами деятельности, запрещенными действующим законодательством о муниципальной службе.</w:t>
      </w:r>
    </w:p>
    <w:p w:rsidR="001D7812" w:rsidRPr="001D7812" w:rsidRDefault="001D7812" w:rsidP="001D7812">
      <w:pPr>
        <w:jc w:val="both"/>
      </w:pPr>
      <w:r w:rsidRPr="001D7812">
        <w:t>1.5. Квалификационные требования:</w:t>
      </w:r>
    </w:p>
    <w:p w:rsidR="001D7812" w:rsidRPr="001D7812" w:rsidRDefault="001D7812" w:rsidP="001D7812">
      <w:pPr>
        <w:jc w:val="both"/>
      </w:pPr>
      <w:r w:rsidRPr="001D7812">
        <w:t xml:space="preserve">1.5.1. К уровню профессионального образования: Высшее профессиональное образование.  </w:t>
      </w:r>
    </w:p>
    <w:p w:rsidR="001D7812" w:rsidRPr="001D7812" w:rsidRDefault="001D7812" w:rsidP="001D7812">
      <w:pPr>
        <w:jc w:val="both"/>
      </w:pPr>
      <w:r w:rsidRPr="001D7812">
        <w:t>1.5.2. К стажу государственной гражданской службы (государственной службы иных видов) или стажу (опыту) работы по специальности: Стаж муниципальной службы (государственной службы) не менее 4 лет или стаж работы по специальности не менее 5 лет</w:t>
      </w:r>
    </w:p>
    <w:p w:rsidR="001D7812" w:rsidRPr="001D7812" w:rsidRDefault="001D7812" w:rsidP="001D7812">
      <w:pPr>
        <w:jc w:val="both"/>
      </w:pPr>
      <w:r w:rsidRPr="001D7812">
        <w:t>1.5.3. К профессиональным знаниям и навыкам, необходимым для исполнения должностных обязанностей:</w:t>
      </w:r>
    </w:p>
    <w:p w:rsidR="001D7812" w:rsidRPr="001D7812" w:rsidRDefault="001D7812" w:rsidP="001D7812">
      <w:pPr>
        <w:jc w:val="both"/>
      </w:pPr>
      <w:r w:rsidRPr="001D7812">
        <w:t>Должен знать: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Конституцию РФ, федеральные конституционные законы, федеральные законы, иные нормативные правовые акты Российской Федерации, Устав Санкт-Петербурга, законы Санкт-Петербурга, нормативные правовые акты Губернатора Санкт-Петербурга, Правительства Санкт-Петербурга, иных исполнительных органов государственной власти Санкт-Петербурга, Устав муниципального образования МО №15, нормативные правовые акты Муниципального Совета МО №15 применительно к исполнению должностных обязанностей.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Функции и предметы ведения отделов Местной Администрации.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Должностную инструкцию Руководителя отдела.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Должностные инструкции подчиненных муниципальных служащих.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Основы управленческой деятельности.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Перечень взаимодействующих организаций, учреждений.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Правовые основы договорных отношений.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Правовые основы бюджетного процесса.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Основы делопроизводства.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Методы сбора и обработки информации с применением современных технических средств связи и компьютерных технологий.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Основы законодательства о труде.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Нормативные требования охраны труда и правила противопожарной безопасности.</w:t>
      </w:r>
    </w:p>
    <w:p w:rsidR="001D7812" w:rsidRPr="001D7812" w:rsidRDefault="001D7812" w:rsidP="001D7812">
      <w:pPr>
        <w:jc w:val="both"/>
      </w:pPr>
      <w:r w:rsidRPr="001D7812">
        <w:t>Должен иметь навыки: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Практического руководства персоналом.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Приема, передачи и обработки электронной информации с использованием прикладных программ на основе ПЭВМ.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Планирования индивидуальной работы муниципального служащего, работы отдела.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Использования теоретических и социологических методов (методы сбора, анализа и обработки информации, моделирования, прогнозирования и др.) в различных видах профессиональной деятельности.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Разработки управленческого решения.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Организации и подготовки совещаний.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Организации и обеспечения выполнения задач.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Квалифицированного планирования работы.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Поиска и нахождения нестандартных решений типовых и сложных задач.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Квалифицированной работы с людьми по недопущению личностных конфликтов.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Разработки и оформления проектов правовых актов по вопросам своего ведения.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Организации приема граждан и представителей организаций, организации работы с обращениями граждан.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Оперативной реализации управленческих решений.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Эффективного планирования рабочего (служебного) времени, в том числе подчиненных муниципальных служащих.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Ведение деловых переговоров.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 xml:space="preserve">Владения компьютерной и другой оргтехникой, владения необходимым программным обеспечением. 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Подготовки документов.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Нормотворческой деятельности.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Организации делопроизводства в Местной Администрации.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Организации работы с письмами, обращениями и заявлениями граждан.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Культуры взаимоотношений и служебной этики.</w:t>
      </w:r>
    </w:p>
    <w:p w:rsidR="001D7812" w:rsidRPr="001D7812" w:rsidRDefault="001D7812" w:rsidP="001D7812">
      <w:pPr>
        <w:jc w:val="both"/>
      </w:pPr>
      <w:r w:rsidRPr="001D7812">
        <w:t>Должен уметь: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Определить перечень действующих на текущий момент руководящих документов по заданной проблеме, в т.ч. с использованием электронных программ.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Организовывать взаимодействие структурных подразделений местной администрации при выполнении поставленных задач. Осуществлять постановку задач подчиненным, организовывать и обеспечивать их выполнение. Взаимодействовать с сотрудниками иных государственных органов путем прямого взаимного обмена информацией по кругу своих обязанностей и полномочий при помощи средств связи и электронной почты. Разрабатывать служебные документы по кругу обязанностей в соответствии с действующими стандартами и инструкциями.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Разрабатывать проекты постановлений и распоряжений Главы Местной Администрации по вопросам своего ведения.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Разрабатывать отчеты и доклады по итогам своей деятельности на основе анализа и обобщения имеющейся информации.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Приобретать новые знания, используя современные информационные образовательные технологии.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Проводить многофакторный анализ показателей оценки и мониторинга деятельности</w:t>
      </w:r>
    </w:p>
    <w:p w:rsidR="001D7812" w:rsidRPr="001D7812" w:rsidRDefault="001D7812" w:rsidP="001D7812">
      <w:pPr>
        <w:jc w:val="both"/>
      </w:pPr>
      <w:r w:rsidRPr="001D7812">
        <w:t>Местной Администрации.</w:t>
      </w:r>
    </w:p>
    <w:p w:rsidR="001D7812" w:rsidRDefault="001D7812" w:rsidP="001D7812">
      <w:pPr>
        <w:jc w:val="both"/>
      </w:pPr>
      <w:r w:rsidRPr="001D7812">
        <w:t>•</w:t>
      </w:r>
      <w:r w:rsidRPr="001D7812">
        <w:tab/>
        <w:t>Подготовить и выступить с докладом по назначенному вопросу.</w:t>
      </w:r>
    </w:p>
    <w:p w:rsidR="00625F5A" w:rsidRPr="001D7812" w:rsidRDefault="00625F5A" w:rsidP="001D7812">
      <w:pPr>
        <w:jc w:val="both"/>
      </w:pPr>
    </w:p>
    <w:p w:rsidR="001D7812" w:rsidRPr="001D7812" w:rsidRDefault="001D7812" w:rsidP="00625F5A">
      <w:pPr>
        <w:jc w:val="center"/>
      </w:pPr>
      <w:r w:rsidRPr="001D7812">
        <w:t>2.</w:t>
      </w:r>
      <w:r w:rsidRPr="001D7812">
        <w:tab/>
        <w:t>ДОЛЖНОСТНЫЕ ОБЯЗАННОСТИ</w:t>
      </w:r>
    </w:p>
    <w:p w:rsidR="001D7812" w:rsidRPr="001D7812" w:rsidRDefault="001D7812" w:rsidP="001D7812">
      <w:pPr>
        <w:jc w:val="both"/>
      </w:pPr>
      <w:r w:rsidRPr="001D7812">
        <w:t>2.1</w:t>
      </w:r>
      <w:r w:rsidRPr="001D7812">
        <w:tab/>
        <w:t xml:space="preserve">Руководитель отдела </w:t>
      </w:r>
      <w:r w:rsidR="002F0133">
        <w:t>благоустройства</w:t>
      </w:r>
      <w:r w:rsidRPr="001D7812">
        <w:t>, исходя из задач, возложенных на местную администрацию, обязан:</w:t>
      </w:r>
    </w:p>
    <w:p w:rsidR="001D7812" w:rsidRPr="001D7812" w:rsidRDefault="001D7812" w:rsidP="001D7812">
      <w:pPr>
        <w:jc w:val="both"/>
      </w:pPr>
      <w:r w:rsidRPr="001D7812">
        <w:t>2.2</w:t>
      </w:r>
      <w:r w:rsidRPr="001D7812">
        <w:tab/>
        <w:t>Соблюдать Конституцию Российской Федерации, федеральные законы, иные нормативные правовые акты Российской Федерации, Устав Санкт-Петербурга, законы Санкт-Петербурга, иные нормативные правовые акты Санкт-Петербурга, другие нормативные правовые акты исполнительных органов власти и акты Местной Администрации МО МО №15 по вопросам своего ведения, и обеспечивать их исполнение в интересах населения муниципального образования МО №15.</w:t>
      </w:r>
    </w:p>
    <w:p w:rsidR="001D7812" w:rsidRPr="001D7812" w:rsidRDefault="001D7812" w:rsidP="001D7812">
      <w:pPr>
        <w:jc w:val="both"/>
      </w:pPr>
      <w:r w:rsidRPr="001D7812">
        <w:t>2.3</w:t>
      </w:r>
      <w:r w:rsidRPr="001D7812">
        <w:tab/>
        <w:t>Исполнять поручения Главы местной администрации и Заместителя главы местной администрации, данные в пределах их полномочий, установленных законодательством Российской Федерации, законами Санкт-Петербурга и иными правовыми актами по вопросам осуществления местного самоуправления.</w:t>
      </w:r>
    </w:p>
    <w:p w:rsidR="001D7812" w:rsidRPr="001D7812" w:rsidRDefault="001D7812" w:rsidP="001D7812">
      <w:pPr>
        <w:jc w:val="both"/>
      </w:pPr>
      <w:r w:rsidRPr="001D7812">
        <w:t>2.4</w:t>
      </w:r>
      <w:r w:rsidRPr="001D7812">
        <w:tab/>
        <w:t>Соблюдать при исполнении должностных обязанностей права и законные интересы граждан и организаций.</w:t>
      </w:r>
    </w:p>
    <w:p w:rsidR="001D7812" w:rsidRPr="001D7812" w:rsidRDefault="001D7812" w:rsidP="001D7812">
      <w:pPr>
        <w:jc w:val="both"/>
      </w:pPr>
      <w:r w:rsidRPr="001D7812">
        <w:t>2.5</w:t>
      </w:r>
      <w:r w:rsidRPr="001D7812">
        <w:tab/>
        <w:t>Соблюдать распорядок работы, порядок обращения со служебной информацией, не совершать действий, подрывающих авторитет муниципальной службы.</w:t>
      </w:r>
    </w:p>
    <w:p w:rsidR="001D7812" w:rsidRPr="001D7812" w:rsidRDefault="001D7812" w:rsidP="001D7812">
      <w:pPr>
        <w:jc w:val="both"/>
      </w:pPr>
      <w:r w:rsidRPr="001D7812">
        <w:t>2.6</w:t>
      </w:r>
      <w:r w:rsidRPr="001D7812">
        <w:tab/>
        <w:t>Поддерживать уровень квалификации, необходимый для надлежащего исполнения должностной инструкции.</w:t>
      </w:r>
    </w:p>
    <w:p w:rsidR="001D7812" w:rsidRPr="001D7812" w:rsidRDefault="001D7812" w:rsidP="001D7812">
      <w:pPr>
        <w:jc w:val="both"/>
      </w:pPr>
      <w:r w:rsidRPr="001D7812">
        <w:t>2.7</w:t>
      </w:r>
      <w:r w:rsidRPr="001D7812">
        <w:tab/>
        <w:t>Не   разглашать  ставшие   известными    в   связи   с   исполнением   должностных обязанностей     сведения,     затрагивающие    частную    жизнь, честь  и достоинство  граждан.</w:t>
      </w:r>
    </w:p>
    <w:p w:rsidR="001D7812" w:rsidRPr="001D7812" w:rsidRDefault="001D7812" w:rsidP="001D7812">
      <w:pPr>
        <w:jc w:val="both"/>
      </w:pPr>
      <w:r w:rsidRPr="001D7812">
        <w:t>2.8</w:t>
      </w:r>
      <w:r w:rsidRPr="001D7812">
        <w:tab/>
        <w:t>Соблюдать    ограничения,    выполнять  обязательства    и требования к служебной деятельности, установленные действующим законодательством о местном самоуправлении.</w:t>
      </w:r>
    </w:p>
    <w:p w:rsidR="001D7812" w:rsidRPr="001D7812" w:rsidRDefault="001D7812" w:rsidP="001D7812">
      <w:pPr>
        <w:jc w:val="both"/>
      </w:pPr>
      <w:r w:rsidRPr="001D7812">
        <w:t>2.9</w:t>
      </w:r>
      <w:r w:rsidRPr="001D7812">
        <w:tab/>
        <w:t>Беречь государственное имущество, в том числе предоставленное ему для</w:t>
      </w:r>
    </w:p>
    <w:p w:rsidR="001D7812" w:rsidRPr="001D7812" w:rsidRDefault="001D7812" w:rsidP="001D7812">
      <w:pPr>
        <w:jc w:val="both"/>
      </w:pPr>
      <w:r w:rsidRPr="001D7812">
        <w:t>исполнения должностных обязанностей.</w:t>
      </w:r>
    </w:p>
    <w:p w:rsidR="001D7812" w:rsidRPr="001D7812" w:rsidRDefault="001D7812" w:rsidP="001D7812">
      <w:pPr>
        <w:jc w:val="both"/>
      </w:pPr>
      <w:r w:rsidRPr="001D7812">
        <w:t>2.10</w:t>
      </w:r>
      <w:r w:rsidRPr="001D7812">
        <w:tab/>
        <w:t>Представлять  в  установленном  порядке  сведения  о  себе  и членах своей семьи, а также сведения о полученных им доходах (расходах) и принадлежащем ему на праве собственности имуществе, являющихся объектами налогообложения, а также сведения об обязательствах имущественного характера. Предоставлять сведения о размещении информации в информационно0телекоммуникационной сети «Интернет».</w:t>
      </w:r>
    </w:p>
    <w:p w:rsidR="001D7812" w:rsidRPr="001D7812" w:rsidRDefault="001D7812" w:rsidP="001D7812">
      <w:pPr>
        <w:jc w:val="both"/>
      </w:pPr>
      <w:r w:rsidRPr="001D7812">
        <w:t>2.11</w:t>
      </w:r>
      <w:r w:rsidRPr="001D7812">
        <w:tab/>
        <w:t>Принимать участие в работе по архивному хранению дел Местной Администрации.</w:t>
      </w:r>
    </w:p>
    <w:p w:rsidR="001D7812" w:rsidRPr="001D7812" w:rsidRDefault="001D7812" w:rsidP="001D7812">
      <w:pPr>
        <w:jc w:val="both"/>
      </w:pPr>
      <w:r w:rsidRPr="001D7812">
        <w:t>2.12  Принимать управленческое решение по следующим вопросам: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Направление запросов для получения информации по кругу своих обязанностей и полномочий, в организации и учреждения;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Разработка и представление на утверждение Главе Местной Администрации проектов постановлений, распоряжений, планов, положений, отчетов по выполнению распоряжений, планов, программ, и др. документов по кругу полномочий.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Подготовка проектов ответов на запросы граждан и организаций, по кругу полномочий.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Предоставления информации по вопросам компетенции отделам, организациям, учреждениям, гражданам.</w:t>
      </w:r>
    </w:p>
    <w:p w:rsidR="001D7812" w:rsidRPr="001D7812" w:rsidRDefault="001D7812" w:rsidP="001D7812">
      <w:pPr>
        <w:jc w:val="both"/>
      </w:pPr>
      <w:r w:rsidRPr="001D7812">
        <w:t>•</w:t>
      </w:r>
      <w:r w:rsidRPr="001D7812">
        <w:tab/>
        <w:t>Назначение отдельных поручений подчиненным сотрудникам.</w:t>
      </w:r>
    </w:p>
    <w:p w:rsidR="001D7812" w:rsidRPr="001D7812" w:rsidRDefault="001D7812" w:rsidP="001D7812">
      <w:pPr>
        <w:jc w:val="both"/>
      </w:pPr>
      <w:r w:rsidRPr="001D7812">
        <w:t>2.13 Обеспечивать в пределах своих должностных полномочий своевременность и качество  работы подчиненных по рассмотрению и решению вопросов указанных в обращениях граждан, общественных объединений, предприятий, учреждений и организаций, и подготовкой аргументированных письменных ответов на них.</w:t>
      </w:r>
    </w:p>
    <w:p w:rsidR="001D7812" w:rsidRPr="001D7812" w:rsidRDefault="001D7812" w:rsidP="001D7812">
      <w:pPr>
        <w:jc w:val="both"/>
      </w:pPr>
      <w:r w:rsidRPr="001D7812">
        <w:t>2.14</w:t>
      </w:r>
      <w:r w:rsidRPr="001D7812">
        <w:tab/>
        <w:t>Соблюдать   распорядок   работы,  порядок обращения со служебной информацией, не совершать действий, подрывающих авторитет муниципальной службы.</w:t>
      </w:r>
    </w:p>
    <w:p w:rsidR="001D7812" w:rsidRPr="001D7812" w:rsidRDefault="001D7812" w:rsidP="001D7812">
      <w:pPr>
        <w:jc w:val="both"/>
      </w:pPr>
      <w:r w:rsidRPr="001D7812">
        <w:t>2.15</w:t>
      </w:r>
      <w:r w:rsidRPr="001D7812">
        <w:tab/>
        <w:t xml:space="preserve"> Не разглашать, ставшие известными в связи с исполнением должностных</w:t>
      </w:r>
    </w:p>
    <w:p w:rsidR="001D7812" w:rsidRPr="001D7812" w:rsidRDefault="001D7812" w:rsidP="001D7812">
      <w:pPr>
        <w:jc w:val="both"/>
      </w:pPr>
      <w:r w:rsidRPr="001D7812">
        <w:t xml:space="preserve"> обязанностей,  сведения.</w:t>
      </w:r>
    </w:p>
    <w:p w:rsidR="001D7812" w:rsidRPr="001D7812" w:rsidRDefault="001D7812" w:rsidP="001D7812">
      <w:pPr>
        <w:jc w:val="both"/>
      </w:pPr>
      <w:r w:rsidRPr="001D7812">
        <w:t>2.16</w:t>
      </w:r>
      <w:r w:rsidRPr="001D7812">
        <w:tab/>
        <w:t xml:space="preserve"> Участвовать   в   разработке  муниципальных программ местной администрации на очередной год.</w:t>
      </w:r>
    </w:p>
    <w:p w:rsidR="001D7812" w:rsidRPr="001D7812" w:rsidRDefault="001D7812" w:rsidP="001D7812">
      <w:pPr>
        <w:jc w:val="both"/>
      </w:pPr>
      <w:r w:rsidRPr="001D7812">
        <w:t>2.17</w:t>
      </w:r>
      <w:r w:rsidRPr="001D7812">
        <w:tab/>
        <w:t xml:space="preserve"> Входить  в состав комиссий, образованных правовыми актами местной </w:t>
      </w:r>
    </w:p>
    <w:p w:rsidR="001D7812" w:rsidRPr="001D7812" w:rsidRDefault="001D7812" w:rsidP="001D7812">
      <w:pPr>
        <w:jc w:val="both"/>
      </w:pPr>
      <w:r w:rsidRPr="001D7812">
        <w:t>администрации.</w:t>
      </w:r>
    </w:p>
    <w:p w:rsidR="001D7812" w:rsidRPr="001D7812" w:rsidRDefault="001D7812" w:rsidP="001D7812">
      <w:pPr>
        <w:jc w:val="both"/>
      </w:pPr>
      <w:r w:rsidRPr="001D7812">
        <w:t>2.18</w:t>
      </w:r>
      <w:r w:rsidRPr="001D7812">
        <w:tab/>
        <w:t>Руководит   отделом  благоустройства. Осуществляет контроль за исполнением специалистами отдела благоустройства вопросов местного значения:</w:t>
      </w:r>
    </w:p>
    <w:p w:rsidR="001D7812" w:rsidRPr="001D7812" w:rsidRDefault="001D7812" w:rsidP="001D7812">
      <w:pPr>
        <w:jc w:val="both"/>
      </w:pPr>
      <w:r w:rsidRPr="001D7812">
        <w:t>- 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ситуации;</w:t>
      </w:r>
    </w:p>
    <w:p w:rsidR="001D7812" w:rsidRPr="001D7812" w:rsidRDefault="001D7812" w:rsidP="001D7812">
      <w:pPr>
        <w:jc w:val="both"/>
      </w:pPr>
      <w:r w:rsidRPr="001D7812">
        <w:t>- 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действий;</w:t>
      </w:r>
    </w:p>
    <w:p w:rsidR="001D7812" w:rsidRPr="001D7812" w:rsidRDefault="001D7812" w:rsidP="001D7812">
      <w:pPr>
        <w:jc w:val="both"/>
      </w:pPr>
      <w:r w:rsidRPr="001D7812">
        <w:t>- содействие в осуществлении контроля за соблюдением законодательства в сфере благоустройства, включая согласование закрытия ордеров на производство земляных, строительных и ремонтных работ, связанных с благоустройством внутриквартальных территорий, законодательства о розничной торговле, о применении контрольно-кассовых машин на территории муниципального образования;</w:t>
      </w:r>
    </w:p>
    <w:p w:rsidR="001D7812" w:rsidRPr="001D7812" w:rsidRDefault="001D7812" w:rsidP="001D7812">
      <w:pPr>
        <w:jc w:val="both"/>
      </w:pPr>
      <w:r w:rsidRPr="001D7812">
        <w:t>- представление в уполномоченный Правительством Санкт-Петербурга исполнительный орган государственной власти Санкт-Петербурга предложений по схемам размещения нестационарных торговых объектов;</w:t>
      </w:r>
    </w:p>
    <w:p w:rsidR="001D7812" w:rsidRPr="001D7812" w:rsidRDefault="001D7812" w:rsidP="001D7812">
      <w:pPr>
        <w:jc w:val="both"/>
      </w:pPr>
      <w:r w:rsidRPr="001D7812">
        <w:t>- организация сбора и вывоза бытовых отходов и мусора с территории муниципального образования, на которой расположены жилые дома частного жилищного фонда;</w:t>
      </w:r>
    </w:p>
    <w:p w:rsidR="001D7812" w:rsidRPr="001D7812" w:rsidRDefault="001D7812" w:rsidP="001D7812">
      <w:pPr>
        <w:jc w:val="both"/>
      </w:pPr>
      <w:r w:rsidRPr="001D7812">
        <w:t>- 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разметки;</w:t>
      </w:r>
    </w:p>
    <w:p w:rsidR="001D7812" w:rsidRPr="001D7812" w:rsidRDefault="001D7812" w:rsidP="001D7812">
      <w:pPr>
        <w:jc w:val="both"/>
      </w:pPr>
      <w:r w:rsidRPr="001D7812">
        <w:t>- определение границ прилегающих территорий, на которых не допускается розничная продажа алкогольной продукции, в порядке, установленном Правительством Российской Федерации;</w:t>
      </w:r>
    </w:p>
    <w:p w:rsidR="001D7812" w:rsidRPr="001D7812" w:rsidRDefault="001D7812" w:rsidP="001D7812">
      <w:pPr>
        <w:jc w:val="both"/>
      </w:pPr>
      <w:r w:rsidRPr="001D7812">
        <w:t>- информирование организаций, осуществляющих розничную продажу алкогольной продукции, а также розничную продажу алкогольной продукции при оказании услуг общественного питания, и индивидуальных предпринимателей, осуществляющих розничную продажу пива, пивных напитков, сидра, пуаре, медовухи, а также розничную продажу пива, пивных напитков, сидра, пуаре, медовухи при оказании услуг общественного питания, о принятом муниципальном правовом акте об определении границ прилегающих территорий, на которых не допускается розничная продажа алкогольной продукции, в порядке, установленном законом Санкт-Петербурга;</w:t>
      </w:r>
    </w:p>
    <w:p w:rsidR="001D7812" w:rsidRPr="001D7812" w:rsidRDefault="001D7812" w:rsidP="001D7812">
      <w:pPr>
        <w:jc w:val="both"/>
      </w:pPr>
      <w:r w:rsidRPr="001D7812">
        <w:t>- 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дома;</w:t>
      </w:r>
    </w:p>
    <w:p w:rsidR="001D7812" w:rsidRPr="001D7812" w:rsidRDefault="001D7812" w:rsidP="001D7812">
      <w:pPr>
        <w:jc w:val="both"/>
      </w:pPr>
      <w:r w:rsidRPr="001D7812">
        <w:t>- осуществление защиты прав потребителей;</w:t>
      </w:r>
    </w:p>
    <w:p w:rsidR="001D7812" w:rsidRPr="001D7812" w:rsidRDefault="001D7812" w:rsidP="001D7812">
      <w:pPr>
        <w:jc w:val="both"/>
      </w:pPr>
      <w:r w:rsidRPr="001D7812">
        <w:t>- содействие развитию малого бизнеса на территории муниципального образования;</w:t>
      </w:r>
    </w:p>
    <w:p w:rsidR="001D7812" w:rsidRPr="001D7812" w:rsidRDefault="001D7812" w:rsidP="001D7812">
      <w:pPr>
        <w:jc w:val="both"/>
      </w:pPr>
      <w:r w:rsidRPr="001D7812">
        <w:t>- участие в реализации мер по профилактике дорожно-транспортного травматизма на территории муниципального образования;</w:t>
      </w:r>
    </w:p>
    <w:p w:rsidR="001D7812" w:rsidRPr="001D7812" w:rsidRDefault="001D7812" w:rsidP="001D7812">
      <w:pPr>
        <w:jc w:val="both"/>
      </w:pPr>
      <w:r w:rsidRPr="001D7812">
        <w:t xml:space="preserve">- участие в профилактике терроризма и экстремизма, а также в минимизации и(или) ликвидации последствий их проявлений на территории муниципального образования в форме и порядке, установленных федеральным законодательством и законодательством Санкт-Петербурга. </w:t>
      </w:r>
    </w:p>
    <w:p w:rsidR="001D7812" w:rsidRPr="001D7812" w:rsidRDefault="001D7812" w:rsidP="001D7812">
      <w:pPr>
        <w:jc w:val="both"/>
      </w:pPr>
      <w:r w:rsidRPr="001D7812">
        <w:t>- участие в организации и финансировании:</w:t>
      </w:r>
    </w:p>
    <w:p w:rsidR="001D7812" w:rsidRPr="001D7812" w:rsidRDefault="001D7812" w:rsidP="001D7812">
      <w:pPr>
        <w:jc w:val="both"/>
      </w:pPr>
      <w:r w:rsidRPr="001D7812">
        <w:t>проведения оплачиваемых общественных работ;</w:t>
      </w:r>
    </w:p>
    <w:p w:rsidR="001D7812" w:rsidRPr="001D7812" w:rsidRDefault="001D7812" w:rsidP="001D7812">
      <w:pPr>
        <w:jc w:val="both"/>
      </w:pPr>
      <w:r w:rsidRPr="001D7812">
        <w:t>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впервые;</w:t>
      </w:r>
    </w:p>
    <w:p w:rsidR="001D7812" w:rsidRPr="001D7812" w:rsidRDefault="001D7812" w:rsidP="001D7812">
      <w:pPr>
        <w:jc w:val="both"/>
      </w:pPr>
      <w:r w:rsidRPr="001D7812">
        <w:t>- согласование адресного перечня территорий, предназначенных для организации выгула собак;</w:t>
      </w:r>
    </w:p>
    <w:p w:rsidR="001D7812" w:rsidRPr="001D7812" w:rsidRDefault="001D7812" w:rsidP="001D7812">
      <w:pPr>
        <w:jc w:val="both"/>
      </w:pPr>
      <w:r w:rsidRPr="001D7812">
        <w:t>- согласование границ зон экстренного оповещения населения;</w:t>
      </w:r>
    </w:p>
    <w:p w:rsidR="001D7812" w:rsidRPr="001D7812" w:rsidRDefault="001D7812" w:rsidP="001D7812">
      <w:pPr>
        <w:jc w:val="both"/>
      </w:pPr>
      <w:r w:rsidRPr="001D7812">
        <w:t>-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конфликтов;</w:t>
      </w:r>
    </w:p>
    <w:p w:rsidR="001D7812" w:rsidRPr="001D7812" w:rsidRDefault="001D7812" w:rsidP="001D7812">
      <w:pPr>
        <w:jc w:val="both"/>
      </w:pPr>
      <w:r w:rsidRPr="001D7812">
        <w:t>- 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контролю;</w:t>
      </w:r>
    </w:p>
    <w:p w:rsidR="001D7812" w:rsidRPr="001D7812" w:rsidRDefault="001D7812" w:rsidP="001D7812">
      <w:pPr>
        <w:jc w:val="both"/>
      </w:pPr>
      <w:r w:rsidRPr="001D7812">
        <w:t>- проведение работ по военно-патриотическому воспитанию граждан;</w:t>
      </w:r>
    </w:p>
    <w:p w:rsidR="001D7812" w:rsidRPr="001D7812" w:rsidRDefault="001D7812" w:rsidP="001D7812">
      <w:pPr>
        <w:jc w:val="both"/>
      </w:pPr>
      <w:r w:rsidRPr="001D7812">
        <w:t>- участие в работе призывной комиссии на территории муниципального образования и комиссии по постановке граждан на воинский учет на территории муниципального образования;</w:t>
      </w:r>
    </w:p>
    <w:p w:rsidR="001D7812" w:rsidRPr="001D7812" w:rsidRDefault="001D7812" w:rsidP="001D7812">
      <w:pPr>
        <w:jc w:val="both"/>
      </w:pPr>
      <w:r w:rsidRPr="001D7812">
        <w:t xml:space="preserve">- осуществление благоустройства территории муниципального образования в соответствии с федеральным законодательством и законодательством Санкт-Петербурга.  </w:t>
      </w:r>
    </w:p>
    <w:p w:rsidR="001D7812" w:rsidRPr="001D7812" w:rsidRDefault="001D7812" w:rsidP="001D7812">
      <w:pPr>
        <w:jc w:val="both"/>
      </w:pPr>
      <w:r w:rsidRPr="001D7812">
        <w:t>- 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территориях дворов муниципальных образований;</w:t>
      </w:r>
    </w:p>
    <w:p w:rsidR="001D7812" w:rsidRPr="001D7812" w:rsidRDefault="001D7812" w:rsidP="001D7812">
      <w:pPr>
        <w:jc w:val="both"/>
      </w:pPr>
      <w:r w:rsidRPr="001D7812">
        <w:t>- оказание в порядке и формах, установленных законом Санкт-Петербурга, поддержки гражданам и их объединениям, участвующим в охране общественного порядка на территории муниципального образования;</w:t>
      </w:r>
    </w:p>
    <w:p w:rsidR="001D7812" w:rsidRPr="001D7812" w:rsidRDefault="001D7812" w:rsidP="001D7812">
      <w:pPr>
        <w:jc w:val="both"/>
      </w:pPr>
      <w:r w:rsidRPr="001D7812">
        <w:t>- проведения мероприятий по выявлению нарушений розничной продажи алкогольной продукции на территории муниципального образования.</w:t>
      </w:r>
    </w:p>
    <w:p w:rsidR="001D7812" w:rsidRPr="001D7812" w:rsidRDefault="001D7812" w:rsidP="001D7812">
      <w:pPr>
        <w:jc w:val="both"/>
      </w:pPr>
      <w:r w:rsidRPr="001D7812">
        <w:t>- сбор статистических показателей, характеризующих состояние экономики и социальной сферы муниципального образования, предоставление указанных данных органам государственной власти в установленном порядке.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1D7812">
      <w:pPr>
        <w:jc w:val="both"/>
      </w:pPr>
      <w:r w:rsidRPr="001D7812">
        <w:t>2.19</w:t>
      </w:r>
      <w:r w:rsidRPr="001D7812">
        <w:tab/>
        <w:t>Организует работы по исполнению отдельного государственного полномочия Санкт-Петербурга по составлению протоколов об административных правонарушениях и исполняет отдельное государственного полномочие по составлению протоколов об административных правонарушениях.</w:t>
      </w:r>
    </w:p>
    <w:p w:rsidR="001D7812" w:rsidRPr="001D7812" w:rsidRDefault="001D7812" w:rsidP="001D7812">
      <w:pPr>
        <w:jc w:val="both"/>
      </w:pPr>
      <w:r w:rsidRPr="001D7812">
        <w:t>2.20</w:t>
      </w:r>
      <w:r w:rsidRPr="001D7812">
        <w:tab/>
        <w:t>Разрабатывает и исполняет муниципальные программы местной администрации.</w:t>
      </w:r>
    </w:p>
    <w:p w:rsidR="001D7812" w:rsidRPr="001D7812" w:rsidRDefault="001D7812" w:rsidP="001D7812">
      <w:pPr>
        <w:jc w:val="both"/>
      </w:pPr>
      <w:r w:rsidRPr="001D7812">
        <w:t>2.21</w:t>
      </w:r>
      <w:r w:rsidRPr="001D7812">
        <w:tab/>
        <w:t>Участвует в подготовке проектов нормативно-правовых актов Местной</w:t>
      </w:r>
    </w:p>
    <w:p w:rsidR="001D7812" w:rsidRPr="001D7812" w:rsidRDefault="001D7812" w:rsidP="001D7812">
      <w:pPr>
        <w:jc w:val="both"/>
      </w:pPr>
      <w:r w:rsidRPr="001D7812">
        <w:t xml:space="preserve"> Администрации, в мероприятиях по осуществлению противодействия коррупции в пределах своих полномочий.</w:t>
      </w:r>
    </w:p>
    <w:p w:rsidR="001D7812" w:rsidRPr="001D7812" w:rsidRDefault="001D7812" w:rsidP="001D7812">
      <w:pPr>
        <w:jc w:val="both"/>
      </w:pPr>
      <w:r w:rsidRPr="001D7812">
        <w:t>2.22</w:t>
      </w:r>
      <w:r w:rsidRPr="001D7812">
        <w:tab/>
        <w:t>Уведомляет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1D7812" w:rsidRPr="001D7812" w:rsidRDefault="001D7812" w:rsidP="001D7812">
      <w:pPr>
        <w:jc w:val="both"/>
      </w:pPr>
      <w:r w:rsidRPr="001D7812">
        <w:t>2.23</w:t>
      </w:r>
      <w:r w:rsidRPr="001D7812">
        <w:tab/>
        <w:t>Обязан соблюдать Правила внутреннего трудового распорядка и Правила служебного поведения муниципальных служащих. Не разглашать ставшие известными в связи с исполнением должностных обязанностей сведения, затрагивающие частную жизнь, честь и достоинство граждан.</w:t>
      </w:r>
    </w:p>
    <w:p w:rsidR="001D7812" w:rsidRPr="001D7812" w:rsidRDefault="001D7812" w:rsidP="001D7812">
      <w:pPr>
        <w:jc w:val="both"/>
      </w:pPr>
    </w:p>
    <w:p w:rsidR="001D7812" w:rsidRPr="00625F5A" w:rsidRDefault="001D7812" w:rsidP="00625F5A">
      <w:pPr>
        <w:jc w:val="center"/>
        <w:rPr>
          <w:b/>
        </w:rPr>
      </w:pPr>
      <w:r w:rsidRPr="00625F5A">
        <w:rPr>
          <w:b/>
        </w:rPr>
        <w:t>3. ПРАВА</w:t>
      </w:r>
    </w:p>
    <w:p w:rsidR="001D7812" w:rsidRPr="001D7812" w:rsidRDefault="00C444C6" w:rsidP="001D7812">
      <w:pPr>
        <w:jc w:val="both"/>
      </w:pPr>
      <w:r>
        <w:t>Руководитель</w:t>
      </w:r>
      <w:bookmarkStart w:id="0" w:name="_GoBack"/>
      <w:bookmarkEnd w:id="0"/>
      <w:r w:rsidR="001D7812" w:rsidRPr="001D7812">
        <w:t xml:space="preserve"> отдела имеет право:</w:t>
      </w:r>
    </w:p>
    <w:p w:rsidR="001D7812" w:rsidRPr="001D7812" w:rsidRDefault="001D7812" w:rsidP="001D7812">
      <w:pPr>
        <w:jc w:val="both"/>
      </w:pPr>
      <w:r w:rsidRPr="001D7812">
        <w:t>3.1. Подписывать и визировать документы в пределах своей компетенции.</w:t>
      </w:r>
    </w:p>
    <w:p w:rsidR="001D7812" w:rsidRPr="001D7812" w:rsidRDefault="001D7812" w:rsidP="001D7812">
      <w:pPr>
        <w:jc w:val="both"/>
      </w:pPr>
      <w:r w:rsidRPr="001D7812">
        <w:t>3.2.</w:t>
      </w:r>
      <w:r w:rsidRPr="001D7812">
        <w:tab/>
        <w:t>Запрашивать от исполнителей отчет о своевременном и правильном исполнении документов и поручений. Возвращать документы, исполненные с нарушением установленных стандартов и правил.</w:t>
      </w:r>
    </w:p>
    <w:p w:rsidR="001D7812" w:rsidRPr="001D7812" w:rsidRDefault="001D7812" w:rsidP="001D7812">
      <w:pPr>
        <w:jc w:val="both"/>
      </w:pPr>
      <w:r w:rsidRPr="001D7812">
        <w:t>3.3.</w:t>
      </w:r>
      <w:r w:rsidRPr="001D7812">
        <w:tab/>
        <w:t>Запрашивать и получать необходимые материалы и информацию при выполнении заданий и поручений Главы Местной Администрации от сотрудников муниципального Совета и Местной Администрации, учреждений, предприятий, организаций для осуществления задач, возложенных на исполнительный орган муниципального образования.</w:t>
      </w:r>
    </w:p>
    <w:p w:rsidR="001D7812" w:rsidRPr="001D7812" w:rsidRDefault="001D7812" w:rsidP="001D7812">
      <w:pPr>
        <w:jc w:val="both"/>
      </w:pPr>
      <w:r w:rsidRPr="001D7812">
        <w:t>3.4.</w:t>
      </w:r>
      <w:r w:rsidRPr="001D7812">
        <w:tab/>
        <w:t>Вносить предложения и участвовать в совершенствовании работы Местной Администрации, организации трудового процесса и условий труда ее сотрудников.</w:t>
      </w:r>
    </w:p>
    <w:p w:rsidR="001D7812" w:rsidRPr="001D7812" w:rsidRDefault="001D7812" w:rsidP="001D7812">
      <w:pPr>
        <w:jc w:val="both"/>
      </w:pPr>
      <w:r w:rsidRPr="001D7812">
        <w:t>3.5.</w:t>
      </w:r>
      <w:r w:rsidRPr="001D7812">
        <w:tab/>
        <w:t>Знакомиться с документами, определяющими права и обязанности по муниципальной должности, критерии оценки качества работы и условия продвижения по службе, требовать обеспечения организационно-технических условий, необходимых для исполнения должностных обязанностей.</w:t>
      </w:r>
    </w:p>
    <w:p w:rsidR="001D7812" w:rsidRPr="001D7812" w:rsidRDefault="001D7812" w:rsidP="001D7812">
      <w:pPr>
        <w:jc w:val="both"/>
      </w:pPr>
      <w:r w:rsidRPr="001D7812">
        <w:t>3.6.</w:t>
      </w:r>
      <w:r w:rsidRPr="001D7812">
        <w:tab/>
        <w:t>Давать подчиненным ему сотрудникам поручения и задания по кругу вопросов, входящих в его функциональные обязанности.</w:t>
      </w:r>
    </w:p>
    <w:p w:rsidR="001D7812" w:rsidRPr="001D7812" w:rsidRDefault="001D7812" w:rsidP="001D7812">
      <w:pPr>
        <w:jc w:val="both"/>
      </w:pPr>
      <w:r w:rsidRPr="001D7812">
        <w:t>3.7.</w:t>
      </w:r>
      <w:r w:rsidRPr="001D7812">
        <w:tab/>
        <w:t>Контролировать выполнение плановых заданий и работу, своевременное выполнение отдельных поручений и заданий подчиненными ему работниками.</w:t>
      </w:r>
    </w:p>
    <w:p w:rsidR="001D7812" w:rsidRPr="001D7812" w:rsidRDefault="001D7812" w:rsidP="001D7812">
      <w:pPr>
        <w:jc w:val="both"/>
      </w:pPr>
      <w:r w:rsidRPr="001D7812">
        <w:t>3.8.</w:t>
      </w:r>
      <w:r w:rsidRPr="001D7812">
        <w:tab/>
        <w:t>Получать гарантии, предусмотренные федеральным законодательством и законодательством Санкт-Петербурга для муниципальных служащих.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625F5A">
      <w:pPr>
        <w:jc w:val="center"/>
      </w:pPr>
      <w:r w:rsidRPr="00625F5A">
        <w:rPr>
          <w:b/>
        </w:rPr>
        <w:t>4.</w:t>
      </w:r>
      <w:r w:rsidRPr="001D7812">
        <w:t xml:space="preserve"> </w:t>
      </w:r>
      <w:r w:rsidRPr="00625F5A">
        <w:rPr>
          <w:b/>
        </w:rPr>
        <w:t>ОТВЕТСТВЕННОСТЬ МУНИЦИПАЛЬНОГО СЛУЖАЩЕГО</w:t>
      </w:r>
    </w:p>
    <w:p w:rsidR="001D7812" w:rsidRPr="001D7812" w:rsidRDefault="001D7812" w:rsidP="001D7812">
      <w:pPr>
        <w:jc w:val="both"/>
      </w:pPr>
      <w:r w:rsidRPr="001D7812">
        <w:t>4.1. 3а неисполнение или ненадлежащее исполнение своих должностных обязанностей, нарушение трудовой дисциплины, неисполнение требований антикоррупционного законодательства несет дисциплинарную ответственность в соответствии с Трудовым кодексом РФ, административную ответственность в соответствии с Кодексом об административных правонарушениях и действующим законодательством о муниципальной службе, антикоррупционным законодательством.</w:t>
      </w:r>
    </w:p>
    <w:p w:rsidR="001D7812" w:rsidRPr="001D7812" w:rsidRDefault="001D7812" w:rsidP="001D7812">
      <w:pPr>
        <w:jc w:val="both"/>
      </w:pPr>
      <w:r w:rsidRPr="001D7812">
        <w:t xml:space="preserve">С Правилами внутреннего трудового распорядка и Должностной инструкцией </w:t>
      </w:r>
    </w:p>
    <w:p w:rsidR="001D7812" w:rsidRPr="001D7812" w:rsidRDefault="001D7812" w:rsidP="001D7812">
      <w:pPr>
        <w:jc w:val="both"/>
      </w:pPr>
      <w:r w:rsidRPr="001D7812">
        <w:tab/>
        <w:t xml:space="preserve">ознакомлен и согласен </w:t>
      </w:r>
    </w:p>
    <w:p w:rsidR="001D7812" w:rsidRPr="001D7812" w:rsidRDefault="001D7812" w:rsidP="001D7812">
      <w:pPr>
        <w:jc w:val="both"/>
      </w:pPr>
    </w:p>
    <w:p w:rsidR="001D7812" w:rsidRPr="001D7812" w:rsidRDefault="001D7812" w:rsidP="001D7812">
      <w:pPr>
        <w:jc w:val="both"/>
      </w:pPr>
      <w:r w:rsidRPr="001D7812">
        <w:tab/>
        <w:t>____________________</w:t>
      </w:r>
    </w:p>
    <w:p w:rsidR="001D7812" w:rsidRPr="001D7812" w:rsidRDefault="001D7812" w:rsidP="00625F5A">
      <w:pPr>
        <w:jc w:val="both"/>
        <w:rPr>
          <w:b/>
        </w:rPr>
      </w:pPr>
      <w:r w:rsidRPr="001D7812">
        <w:tab/>
        <w:t>«___» ________________ 2017 г.</w:t>
      </w:r>
    </w:p>
    <w:p w:rsidR="001D7812" w:rsidRPr="001D7812" w:rsidRDefault="001D7812" w:rsidP="001D7812">
      <w:pPr>
        <w:jc w:val="center"/>
        <w:rPr>
          <w:b/>
        </w:rPr>
      </w:pPr>
    </w:p>
    <w:p w:rsidR="001D7812" w:rsidRPr="001D7812" w:rsidRDefault="001D7812" w:rsidP="001D7812">
      <w:pPr>
        <w:jc w:val="center"/>
        <w:rPr>
          <w:b/>
        </w:rPr>
      </w:pPr>
    </w:p>
    <w:p w:rsidR="001D7812" w:rsidRPr="001D7812" w:rsidRDefault="001D7812" w:rsidP="001D7812">
      <w:pPr>
        <w:jc w:val="center"/>
        <w:rPr>
          <w:b/>
        </w:rPr>
      </w:pPr>
    </w:p>
    <w:p w:rsidR="001D7812" w:rsidRPr="001D7812" w:rsidRDefault="001D7812" w:rsidP="001D7812">
      <w:pPr>
        <w:jc w:val="center"/>
        <w:rPr>
          <w:b/>
        </w:rPr>
      </w:pPr>
    </w:p>
    <w:p w:rsidR="001D7812" w:rsidRPr="001D7812" w:rsidRDefault="001D7812" w:rsidP="001D7812">
      <w:pPr>
        <w:jc w:val="center"/>
        <w:rPr>
          <w:b/>
        </w:rPr>
      </w:pPr>
    </w:p>
    <w:p w:rsidR="001D7812" w:rsidRPr="001D7812" w:rsidRDefault="001D7812" w:rsidP="001D7812">
      <w:pPr>
        <w:jc w:val="center"/>
        <w:rPr>
          <w:b/>
        </w:rPr>
      </w:pPr>
    </w:p>
    <w:p w:rsidR="001D7812" w:rsidRPr="001D7812" w:rsidRDefault="001D7812" w:rsidP="001D7812">
      <w:pPr>
        <w:jc w:val="center"/>
        <w:rPr>
          <w:b/>
        </w:rPr>
      </w:pPr>
    </w:p>
    <w:p w:rsidR="00E224B8" w:rsidRPr="0033795C" w:rsidRDefault="00E224B8" w:rsidP="001D7812">
      <w:pPr>
        <w:jc w:val="center"/>
      </w:pPr>
    </w:p>
    <w:sectPr w:rsidR="00E224B8" w:rsidRPr="0033795C" w:rsidSect="00FD232C">
      <w:pgSz w:w="11906" w:h="16838"/>
      <w:pgMar w:top="1134" w:right="567" w:bottom="426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F791B"/>
    <w:multiLevelType w:val="multilevel"/>
    <w:tmpl w:val="BBB250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1EB9485A"/>
    <w:multiLevelType w:val="hybridMultilevel"/>
    <w:tmpl w:val="D11A8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0684B"/>
    <w:multiLevelType w:val="hybridMultilevel"/>
    <w:tmpl w:val="60341E64"/>
    <w:lvl w:ilvl="0" w:tplc="75A6E0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1304D43"/>
    <w:multiLevelType w:val="singleLevel"/>
    <w:tmpl w:val="98FEF6EE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">
    <w:nsid w:val="3905217C"/>
    <w:multiLevelType w:val="hybridMultilevel"/>
    <w:tmpl w:val="D5860A4C"/>
    <w:lvl w:ilvl="0" w:tplc="FABC958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25874"/>
    <w:multiLevelType w:val="hybridMultilevel"/>
    <w:tmpl w:val="42785AB2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6">
    <w:nsid w:val="4A9B5F3D"/>
    <w:multiLevelType w:val="hybridMultilevel"/>
    <w:tmpl w:val="799A69EA"/>
    <w:lvl w:ilvl="0" w:tplc="5CB628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3D05DE"/>
    <w:multiLevelType w:val="singleLevel"/>
    <w:tmpl w:val="788ADA14"/>
    <w:lvl w:ilvl="0">
      <w:start w:val="3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8">
    <w:nsid w:val="6EA20BAF"/>
    <w:multiLevelType w:val="hybridMultilevel"/>
    <w:tmpl w:val="F8C43270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9">
    <w:nsid w:val="701B1526"/>
    <w:multiLevelType w:val="hybridMultilevel"/>
    <w:tmpl w:val="CB38B5B0"/>
    <w:lvl w:ilvl="0" w:tplc="918C3EFE">
      <w:start w:val="1"/>
      <w:numFmt w:val="decimal"/>
      <w:lvlText w:val="2.%1 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8642CF"/>
    <w:multiLevelType w:val="hybridMultilevel"/>
    <w:tmpl w:val="A918749A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8"/>
  </w:num>
  <w:num w:numId="5">
    <w:abstractNumId w:val="0"/>
  </w:num>
  <w:num w:numId="6">
    <w:abstractNumId w:val="9"/>
  </w:num>
  <w:num w:numId="7">
    <w:abstractNumId w:val="7"/>
  </w:num>
  <w:num w:numId="8">
    <w:abstractNumId w:val="3"/>
  </w:num>
  <w:num w:numId="9">
    <w:abstractNumId w:val="5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96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014F3"/>
    <w:rsid w:val="000072EB"/>
    <w:rsid w:val="0001230F"/>
    <w:rsid w:val="0001519C"/>
    <w:rsid w:val="0001706F"/>
    <w:rsid w:val="00017EB8"/>
    <w:rsid w:val="00030976"/>
    <w:rsid w:val="000405E0"/>
    <w:rsid w:val="000428D4"/>
    <w:rsid w:val="00062748"/>
    <w:rsid w:val="000804F1"/>
    <w:rsid w:val="00080980"/>
    <w:rsid w:val="00091158"/>
    <w:rsid w:val="000914A2"/>
    <w:rsid w:val="00091786"/>
    <w:rsid w:val="000A30CA"/>
    <w:rsid w:val="000B206E"/>
    <w:rsid w:val="000C770A"/>
    <w:rsid w:val="000D1505"/>
    <w:rsid w:val="000D61B7"/>
    <w:rsid w:val="000E2599"/>
    <w:rsid w:val="000E685D"/>
    <w:rsid w:val="000E6D89"/>
    <w:rsid w:val="0010148A"/>
    <w:rsid w:val="001014F3"/>
    <w:rsid w:val="00120780"/>
    <w:rsid w:val="00126D62"/>
    <w:rsid w:val="00135FC0"/>
    <w:rsid w:val="00144776"/>
    <w:rsid w:val="001523A2"/>
    <w:rsid w:val="001637CA"/>
    <w:rsid w:val="00167BEC"/>
    <w:rsid w:val="0017516A"/>
    <w:rsid w:val="00187CD2"/>
    <w:rsid w:val="00187D06"/>
    <w:rsid w:val="001917C1"/>
    <w:rsid w:val="00192AD9"/>
    <w:rsid w:val="001A4DA4"/>
    <w:rsid w:val="001B4EDF"/>
    <w:rsid w:val="001B5F27"/>
    <w:rsid w:val="001B75BF"/>
    <w:rsid w:val="001C1DAF"/>
    <w:rsid w:val="001C270B"/>
    <w:rsid w:val="001C31EC"/>
    <w:rsid w:val="001C34CD"/>
    <w:rsid w:val="001C567E"/>
    <w:rsid w:val="001D5EF1"/>
    <w:rsid w:val="001D7812"/>
    <w:rsid w:val="00200F77"/>
    <w:rsid w:val="00204234"/>
    <w:rsid w:val="00212043"/>
    <w:rsid w:val="00226FD4"/>
    <w:rsid w:val="0023089E"/>
    <w:rsid w:val="002332CA"/>
    <w:rsid w:val="00246DBA"/>
    <w:rsid w:val="00256AFB"/>
    <w:rsid w:val="0026336F"/>
    <w:rsid w:val="00266934"/>
    <w:rsid w:val="002732E2"/>
    <w:rsid w:val="0028271E"/>
    <w:rsid w:val="0028569F"/>
    <w:rsid w:val="00295CE1"/>
    <w:rsid w:val="002A0DCE"/>
    <w:rsid w:val="002A62B3"/>
    <w:rsid w:val="002B1AB2"/>
    <w:rsid w:val="002B318A"/>
    <w:rsid w:val="002B5F5C"/>
    <w:rsid w:val="002C5DF6"/>
    <w:rsid w:val="002D2FD9"/>
    <w:rsid w:val="002D5DCE"/>
    <w:rsid w:val="002D7812"/>
    <w:rsid w:val="002E389D"/>
    <w:rsid w:val="002F0133"/>
    <w:rsid w:val="00321CBE"/>
    <w:rsid w:val="0032401D"/>
    <w:rsid w:val="0033723D"/>
    <w:rsid w:val="0034461F"/>
    <w:rsid w:val="00345FED"/>
    <w:rsid w:val="0034629E"/>
    <w:rsid w:val="00350A89"/>
    <w:rsid w:val="00352237"/>
    <w:rsid w:val="00353BF9"/>
    <w:rsid w:val="00356CEA"/>
    <w:rsid w:val="00364716"/>
    <w:rsid w:val="00364A4C"/>
    <w:rsid w:val="00386752"/>
    <w:rsid w:val="00387A3D"/>
    <w:rsid w:val="00392F1C"/>
    <w:rsid w:val="003A2828"/>
    <w:rsid w:val="003A417F"/>
    <w:rsid w:val="003B35A4"/>
    <w:rsid w:val="003B4283"/>
    <w:rsid w:val="003C1DA1"/>
    <w:rsid w:val="003C6086"/>
    <w:rsid w:val="003D6C4F"/>
    <w:rsid w:val="003E7B29"/>
    <w:rsid w:val="003F559B"/>
    <w:rsid w:val="004048A1"/>
    <w:rsid w:val="004049EC"/>
    <w:rsid w:val="00410038"/>
    <w:rsid w:val="00416B05"/>
    <w:rsid w:val="004528AC"/>
    <w:rsid w:val="004A1260"/>
    <w:rsid w:val="004A4552"/>
    <w:rsid w:val="004B2570"/>
    <w:rsid w:val="004B4A9C"/>
    <w:rsid w:val="004C4EDF"/>
    <w:rsid w:val="004C59B6"/>
    <w:rsid w:val="004D1D0D"/>
    <w:rsid w:val="004D1FE0"/>
    <w:rsid w:val="004D7771"/>
    <w:rsid w:val="00502752"/>
    <w:rsid w:val="00502A0D"/>
    <w:rsid w:val="00503943"/>
    <w:rsid w:val="00526AB1"/>
    <w:rsid w:val="00535120"/>
    <w:rsid w:val="00535F58"/>
    <w:rsid w:val="00537F08"/>
    <w:rsid w:val="00540272"/>
    <w:rsid w:val="00541135"/>
    <w:rsid w:val="00546251"/>
    <w:rsid w:val="005470E2"/>
    <w:rsid w:val="00553078"/>
    <w:rsid w:val="00574C28"/>
    <w:rsid w:val="00591A58"/>
    <w:rsid w:val="0059484A"/>
    <w:rsid w:val="005A0A81"/>
    <w:rsid w:val="005A6411"/>
    <w:rsid w:val="005A7885"/>
    <w:rsid w:val="005D2153"/>
    <w:rsid w:val="005D767E"/>
    <w:rsid w:val="005E1848"/>
    <w:rsid w:val="005E42EC"/>
    <w:rsid w:val="005F2E7A"/>
    <w:rsid w:val="006139F2"/>
    <w:rsid w:val="00625F5A"/>
    <w:rsid w:val="00630272"/>
    <w:rsid w:val="0063489B"/>
    <w:rsid w:val="006361CC"/>
    <w:rsid w:val="00637D67"/>
    <w:rsid w:val="006414D2"/>
    <w:rsid w:val="006563CA"/>
    <w:rsid w:val="00660F5D"/>
    <w:rsid w:val="0067099B"/>
    <w:rsid w:val="00677960"/>
    <w:rsid w:val="00685D03"/>
    <w:rsid w:val="006A168F"/>
    <w:rsid w:val="006A17B7"/>
    <w:rsid w:val="006B36FF"/>
    <w:rsid w:val="006C1DF8"/>
    <w:rsid w:val="006C3506"/>
    <w:rsid w:val="006E2A4E"/>
    <w:rsid w:val="006E5D94"/>
    <w:rsid w:val="006F6730"/>
    <w:rsid w:val="006F7545"/>
    <w:rsid w:val="007043BD"/>
    <w:rsid w:val="007112D8"/>
    <w:rsid w:val="0071444F"/>
    <w:rsid w:val="00737ABB"/>
    <w:rsid w:val="00752782"/>
    <w:rsid w:val="007709E4"/>
    <w:rsid w:val="00771D17"/>
    <w:rsid w:val="00772105"/>
    <w:rsid w:val="00781579"/>
    <w:rsid w:val="00782841"/>
    <w:rsid w:val="0078323D"/>
    <w:rsid w:val="007A2DE4"/>
    <w:rsid w:val="007A4786"/>
    <w:rsid w:val="007C7710"/>
    <w:rsid w:val="007D1054"/>
    <w:rsid w:val="007D6F43"/>
    <w:rsid w:val="007D7F43"/>
    <w:rsid w:val="00801229"/>
    <w:rsid w:val="00812AAD"/>
    <w:rsid w:val="00814BB4"/>
    <w:rsid w:val="0082374F"/>
    <w:rsid w:val="00826146"/>
    <w:rsid w:val="0082633B"/>
    <w:rsid w:val="00826F07"/>
    <w:rsid w:val="00827A54"/>
    <w:rsid w:val="00843F8B"/>
    <w:rsid w:val="0085332B"/>
    <w:rsid w:val="0087107B"/>
    <w:rsid w:val="0087459A"/>
    <w:rsid w:val="008745E6"/>
    <w:rsid w:val="00893C92"/>
    <w:rsid w:val="008C16D1"/>
    <w:rsid w:val="008C205C"/>
    <w:rsid w:val="008D462A"/>
    <w:rsid w:val="008F41B5"/>
    <w:rsid w:val="00907F4F"/>
    <w:rsid w:val="00927D0F"/>
    <w:rsid w:val="00931277"/>
    <w:rsid w:val="00937A9F"/>
    <w:rsid w:val="00944C30"/>
    <w:rsid w:val="00946912"/>
    <w:rsid w:val="009704B1"/>
    <w:rsid w:val="0097554A"/>
    <w:rsid w:val="0097780B"/>
    <w:rsid w:val="00984715"/>
    <w:rsid w:val="00984D26"/>
    <w:rsid w:val="009877C0"/>
    <w:rsid w:val="009914C8"/>
    <w:rsid w:val="00994D68"/>
    <w:rsid w:val="009A1AA3"/>
    <w:rsid w:val="009A6E58"/>
    <w:rsid w:val="009B1727"/>
    <w:rsid w:val="009B23A7"/>
    <w:rsid w:val="009B3C45"/>
    <w:rsid w:val="009C5791"/>
    <w:rsid w:val="009F0B2D"/>
    <w:rsid w:val="00A00B83"/>
    <w:rsid w:val="00A04049"/>
    <w:rsid w:val="00A11ADA"/>
    <w:rsid w:val="00A149BA"/>
    <w:rsid w:val="00A20942"/>
    <w:rsid w:val="00A237C3"/>
    <w:rsid w:val="00A23F0B"/>
    <w:rsid w:val="00A356AC"/>
    <w:rsid w:val="00A37536"/>
    <w:rsid w:val="00A45F62"/>
    <w:rsid w:val="00A55167"/>
    <w:rsid w:val="00A57D0F"/>
    <w:rsid w:val="00A705AB"/>
    <w:rsid w:val="00A71050"/>
    <w:rsid w:val="00A71C62"/>
    <w:rsid w:val="00A72EDC"/>
    <w:rsid w:val="00A7304C"/>
    <w:rsid w:val="00A7637B"/>
    <w:rsid w:val="00A83DE9"/>
    <w:rsid w:val="00A85942"/>
    <w:rsid w:val="00AA3EB2"/>
    <w:rsid w:val="00AA76F8"/>
    <w:rsid w:val="00AB0886"/>
    <w:rsid w:val="00AB5A08"/>
    <w:rsid w:val="00AC42A6"/>
    <w:rsid w:val="00AD3E45"/>
    <w:rsid w:val="00AE33DC"/>
    <w:rsid w:val="00AE7F33"/>
    <w:rsid w:val="00AF0B7F"/>
    <w:rsid w:val="00AF5089"/>
    <w:rsid w:val="00B13C13"/>
    <w:rsid w:val="00B157B5"/>
    <w:rsid w:val="00B462A2"/>
    <w:rsid w:val="00B5403F"/>
    <w:rsid w:val="00B556F2"/>
    <w:rsid w:val="00B740EF"/>
    <w:rsid w:val="00B967A2"/>
    <w:rsid w:val="00BB4611"/>
    <w:rsid w:val="00BB51AA"/>
    <w:rsid w:val="00BB5E24"/>
    <w:rsid w:val="00BD1CFB"/>
    <w:rsid w:val="00BE7947"/>
    <w:rsid w:val="00C00FA2"/>
    <w:rsid w:val="00C03B90"/>
    <w:rsid w:val="00C15A5A"/>
    <w:rsid w:val="00C444C6"/>
    <w:rsid w:val="00C57F2E"/>
    <w:rsid w:val="00C57F8F"/>
    <w:rsid w:val="00C6576C"/>
    <w:rsid w:val="00C65A5F"/>
    <w:rsid w:val="00C73320"/>
    <w:rsid w:val="00C733DB"/>
    <w:rsid w:val="00C74E04"/>
    <w:rsid w:val="00C771B7"/>
    <w:rsid w:val="00C81AC3"/>
    <w:rsid w:val="00C86821"/>
    <w:rsid w:val="00C915E3"/>
    <w:rsid w:val="00C924DB"/>
    <w:rsid w:val="00CA5EF2"/>
    <w:rsid w:val="00CB4B60"/>
    <w:rsid w:val="00CC013C"/>
    <w:rsid w:val="00CE0215"/>
    <w:rsid w:val="00D01BD6"/>
    <w:rsid w:val="00D10654"/>
    <w:rsid w:val="00D2066D"/>
    <w:rsid w:val="00D235A0"/>
    <w:rsid w:val="00D272F0"/>
    <w:rsid w:val="00D32C5C"/>
    <w:rsid w:val="00D3552E"/>
    <w:rsid w:val="00D45EA5"/>
    <w:rsid w:val="00D60D07"/>
    <w:rsid w:val="00D70584"/>
    <w:rsid w:val="00D7715F"/>
    <w:rsid w:val="00D855B9"/>
    <w:rsid w:val="00D948E8"/>
    <w:rsid w:val="00D97E96"/>
    <w:rsid w:val="00DB3ACC"/>
    <w:rsid w:val="00DB6D59"/>
    <w:rsid w:val="00DC7E91"/>
    <w:rsid w:val="00DD10BA"/>
    <w:rsid w:val="00DD2D54"/>
    <w:rsid w:val="00DE429E"/>
    <w:rsid w:val="00DF59F1"/>
    <w:rsid w:val="00E146E4"/>
    <w:rsid w:val="00E148A0"/>
    <w:rsid w:val="00E224B8"/>
    <w:rsid w:val="00E23063"/>
    <w:rsid w:val="00E2650D"/>
    <w:rsid w:val="00E43A2C"/>
    <w:rsid w:val="00E55948"/>
    <w:rsid w:val="00E55E10"/>
    <w:rsid w:val="00E64D1D"/>
    <w:rsid w:val="00E703A2"/>
    <w:rsid w:val="00E73697"/>
    <w:rsid w:val="00E76E60"/>
    <w:rsid w:val="00E85665"/>
    <w:rsid w:val="00E87504"/>
    <w:rsid w:val="00E91CBE"/>
    <w:rsid w:val="00E93990"/>
    <w:rsid w:val="00EA4299"/>
    <w:rsid w:val="00EA6386"/>
    <w:rsid w:val="00EA6668"/>
    <w:rsid w:val="00EA7A56"/>
    <w:rsid w:val="00EB1C9D"/>
    <w:rsid w:val="00EB3987"/>
    <w:rsid w:val="00EC44A7"/>
    <w:rsid w:val="00ED04B6"/>
    <w:rsid w:val="00ED0992"/>
    <w:rsid w:val="00EE0C54"/>
    <w:rsid w:val="00EF746B"/>
    <w:rsid w:val="00F075D1"/>
    <w:rsid w:val="00F15D0F"/>
    <w:rsid w:val="00F2181B"/>
    <w:rsid w:val="00F21C0A"/>
    <w:rsid w:val="00F3555B"/>
    <w:rsid w:val="00F51C75"/>
    <w:rsid w:val="00F63241"/>
    <w:rsid w:val="00F72ACE"/>
    <w:rsid w:val="00F77076"/>
    <w:rsid w:val="00F8265C"/>
    <w:rsid w:val="00F85ED2"/>
    <w:rsid w:val="00F96BFD"/>
    <w:rsid w:val="00FA06D0"/>
    <w:rsid w:val="00FA4842"/>
    <w:rsid w:val="00FB1546"/>
    <w:rsid w:val="00FC3B50"/>
    <w:rsid w:val="00FD232C"/>
    <w:rsid w:val="00FD33E2"/>
    <w:rsid w:val="00FE4047"/>
    <w:rsid w:val="00FE770E"/>
    <w:rsid w:val="00FF0D73"/>
    <w:rsid w:val="00FF5BF8"/>
    <w:rsid w:val="00FF6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73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224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2D2FD9"/>
    <w:pPr>
      <w:keepNext/>
      <w:outlineLvl w:val="1"/>
    </w:pPr>
    <w:rPr>
      <w:b/>
      <w:szCs w:val="20"/>
    </w:rPr>
  </w:style>
  <w:style w:type="paragraph" w:styleId="3">
    <w:name w:val="heading 3"/>
    <w:basedOn w:val="a"/>
    <w:next w:val="a"/>
    <w:qFormat/>
    <w:rsid w:val="002D2FD9"/>
    <w:pPr>
      <w:keepNext/>
      <w:jc w:val="center"/>
      <w:outlineLvl w:val="2"/>
    </w:pPr>
    <w:rPr>
      <w:b/>
      <w:szCs w:val="20"/>
    </w:rPr>
  </w:style>
  <w:style w:type="paragraph" w:styleId="4">
    <w:name w:val="heading 4"/>
    <w:basedOn w:val="a"/>
    <w:next w:val="a"/>
    <w:qFormat/>
    <w:rsid w:val="002D2FD9"/>
    <w:pPr>
      <w:keepNext/>
      <w:jc w:val="center"/>
      <w:outlineLvl w:val="3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55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35F5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10">
    <w:name w:val="Заголовок 1 Знак"/>
    <w:basedOn w:val="a0"/>
    <w:link w:val="1"/>
    <w:rsid w:val="00E224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E224B8"/>
    <w:rPr>
      <w:sz w:val="24"/>
      <w:szCs w:val="24"/>
    </w:rPr>
  </w:style>
  <w:style w:type="paragraph" w:styleId="30">
    <w:name w:val="Body Text Indent 3"/>
    <w:basedOn w:val="a"/>
    <w:link w:val="31"/>
    <w:rsid w:val="00E224B8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rsid w:val="00E224B8"/>
    <w:rPr>
      <w:sz w:val="16"/>
      <w:szCs w:val="16"/>
    </w:rPr>
  </w:style>
  <w:style w:type="paragraph" w:customStyle="1" w:styleId="11">
    <w:name w:val="ЗАГОЛОВОК1"/>
    <w:basedOn w:val="a5"/>
    <w:next w:val="a6"/>
    <w:rsid w:val="00E224B8"/>
    <w:pPr>
      <w:pBdr>
        <w:bottom w:val="none" w:sz="0" w:space="0" w:color="auto"/>
      </w:pBdr>
      <w:spacing w:after="0"/>
      <w:contextualSpacing w:val="0"/>
      <w:jc w:val="center"/>
    </w:pPr>
    <w:rPr>
      <w:rFonts w:ascii="Times New Roman" w:eastAsia="Times New Roman" w:hAnsi="Times New Roman" w:cs="Times New Roman"/>
      <w:b/>
      <w:caps/>
      <w:color w:val="auto"/>
      <w:spacing w:val="0"/>
      <w:kern w:val="0"/>
      <w:sz w:val="28"/>
      <w:szCs w:val="20"/>
    </w:rPr>
  </w:style>
  <w:style w:type="paragraph" w:styleId="a5">
    <w:name w:val="Title"/>
    <w:basedOn w:val="a"/>
    <w:next w:val="a"/>
    <w:link w:val="a7"/>
    <w:qFormat/>
    <w:rsid w:val="00E224B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5"/>
    <w:rsid w:val="00E224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Body Text"/>
    <w:basedOn w:val="a"/>
    <w:link w:val="a9"/>
    <w:rsid w:val="00E224B8"/>
    <w:pPr>
      <w:spacing w:after="120"/>
    </w:pPr>
  </w:style>
  <w:style w:type="character" w:customStyle="1" w:styleId="a9">
    <w:name w:val="Основной текст Знак"/>
    <w:basedOn w:val="a0"/>
    <w:link w:val="a8"/>
    <w:rsid w:val="00E224B8"/>
    <w:rPr>
      <w:sz w:val="24"/>
      <w:szCs w:val="24"/>
    </w:rPr>
  </w:style>
  <w:style w:type="paragraph" w:styleId="a6">
    <w:name w:val="Body Text First Indent"/>
    <w:basedOn w:val="a8"/>
    <w:link w:val="aa"/>
    <w:rsid w:val="00E224B8"/>
    <w:pPr>
      <w:spacing w:after="0"/>
      <w:ind w:firstLine="360"/>
    </w:pPr>
  </w:style>
  <w:style w:type="character" w:customStyle="1" w:styleId="aa">
    <w:name w:val="Красная строка Знак"/>
    <w:basedOn w:val="a9"/>
    <w:link w:val="a6"/>
    <w:rsid w:val="00E224B8"/>
    <w:rPr>
      <w:sz w:val="24"/>
      <w:szCs w:val="24"/>
    </w:rPr>
  </w:style>
  <w:style w:type="paragraph" w:styleId="ab">
    <w:name w:val="Normal (Web)"/>
    <w:basedOn w:val="a"/>
    <w:uiPriority w:val="99"/>
    <w:unhideWhenUsed/>
    <w:rsid w:val="000C770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asilkova\Application%20Data\Microsoft\&#1064;&#1072;&#1073;&#1083;&#1086;&#1085;&#1099;\&#1041;&#1083;&#1072;&#1085;&#1082;%20&#1087;&#1080;&#1089;&#1100;&#1084;&#1072;%20&#1052;&#104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МА.dotx</Template>
  <TotalTime>3</TotalTime>
  <Pages>15</Pages>
  <Words>6612</Words>
  <Characters>37695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 15</Company>
  <LinksUpToDate>false</LinksUpToDate>
  <CharactersWithSpaces>44219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4</cp:revision>
  <cp:lastPrinted>2015-12-01T07:38:00Z</cp:lastPrinted>
  <dcterms:created xsi:type="dcterms:W3CDTF">2017-09-05T14:52:00Z</dcterms:created>
  <dcterms:modified xsi:type="dcterms:W3CDTF">2017-09-07T09:42:00Z</dcterms:modified>
</cp:coreProperties>
</file>