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43" w:rsidRPr="00FD33E2" w:rsidRDefault="0067099B" w:rsidP="0067099B">
      <w:pPr>
        <w:spacing w:line="264" w:lineRule="auto"/>
        <w:jc w:val="center"/>
        <w:rPr>
          <w:spacing w:val="-14"/>
        </w:rPr>
      </w:pPr>
      <w:r>
        <w:rPr>
          <w:b/>
          <w:spacing w:val="-14"/>
        </w:rPr>
        <w:t xml:space="preserve">                                                                                                    </w:t>
      </w:r>
      <w:r w:rsidRPr="00FD33E2">
        <w:rPr>
          <w:spacing w:val="-14"/>
        </w:rPr>
        <w:t>Утверждаю</w:t>
      </w:r>
    </w:p>
    <w:p w:rsidR="0067099B" w:rsidRDefault="00AD3E4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        </w:t>
      </w:r>
      <w:r w:rsidR="00541135">
        <w:rPr>
          <w:spacing w:val="-14"/>
        </w:rPr>
        <w:t xml:space="preserve">        </w:t>
      </w:r>
      <w:r w:rsidR="0067099B" w:rsidRPr="00FD33E2">
        <w:rPr>
          <w:spacing w:val="-14"/>
        </w:rPr>
        <w:t xml:space="preserve">Глава </w:t>
      </w:r>
      <w:r w:rsidR="00541135">
        <w:rPr>
          <w:spacing w:val="-14"/>
        </w:rPr>
        <w:t xml:space="preserve">МО </w:t>
      </w:r>
      <w:proofErr w:type="spellStart"/>
      <w:r w:rsidR="00541135">
        <w:rPr>
          <w:spacing w:val="-14"/>
        </w:rPr>
        <w:t>МО</w:t>
      </w:r>
      <w:proofErr w:type="spellEnd"/>
      <w:r w:rsidR="00541135">
        <w:rPr>
          <w:spacing w:val="-14"/>
        </w:rPr>
        <w:t xml:space="preserve"> № 15</w:t>
      </w:r>
    </w:p>
    <w:p w:rsidR="00541135" w:rsidRPr="00FD33E2" w:rsidRDefault="00541135" w:rsidP="00541135">
      <w:pPr>
        <w:spacing w:line="264" w:lineRule="auto"/>
        <w:jc w:val="center"/>
        <w:rPr>
          <w:spacing w:val="-14"/>
        </w:rPr>
      </w:pPr>
      <w:r>
        <w:rPr>
          <w:spacing w:val="-14"/>
        </w:rPr>
        <w:t xml:space="preserve">                                                                                                     Т.Г. Буянова</w:t>
      </w: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                                            ______________</w:t>
      </w: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</w:p>
    <w:p w:rsidR="0067099B" w:rsidRPr="00FD33E2" w:rsidRDefault="0067099B" w:rsidP="0067099B">
      <w:pPr>
        <w:spacing w:line="264" w:lineRule="auto"/>
        <w:jc w:val="center"/>
        <w:rPr>
          <w:spacing w:val="-14"/>
        </w:rPr>
      </w:pPr>
      <w:r w:rsidRPr="00FD33E2">
        <w:rPr>
          <w:spacing w:val="-14"/>
        </w:rPr>
        <w:t xml:space="preserve">                                                                  </w:t>
      </w:r>
      <w:r w:rsidR="00EA7A56">
        <w:rPr>
          <w:spacing w:val="-14"/>
        </w:rPr>
        <w:t xml:space="preserve">                              06</w:t>
      </w:r>
      <w:r w:rsidR="00541135">
        <w:rPr>
          <w:spacing w:val="-14"/>
        </w:rPr>
        <w:t>.09</w:t>
      </w:r>
      <w:r w:rsidRPr="00FD33E2">
        <w:rPr>
          <w:spacing w:val="-14"/>
        </w:rPr>
        <w:t>.2017</w:t>
      </w:r>
    </w:p>
    <w:p w:rsidR="0067099B" w:rsidRDefault="0067099B" w:rsidP="0067099B">
      <w:pPr>
        <w:spacing w:line="264" w:lineRule="auto"/>
        <w:jc w:val="right"/>
        <w:rPr>
          <w:b/>
          <w:spacing w:val="-14"/>
        </w:rPr>
      </w:pPr>
    </w:p>
    <w:p w:rsidR="0067099B" w:rsidRDefault="0067099B" w:rsidP="002C5DF6">
      <w:pPr>
        <w:spacing w:line="264" w:lineRule="auto"/>
        <w:rPr>
          <w:b/>
          <w:spacing w:val="-14"/>
        </w:rPr>
      </w:pPr>
    </w:p>
    <w:p w:rsidR="0067099B" w:rsidRDefault="0067099B" w:rsidP="002C5DF6">
      <w:pPr>
        <w:spacing w:line="264" w:lineRule="auto"/>
        <w:rPr>
          <w:b/>
          <w:spacing w:val="-14"/>
        </w:rPr>
      </w:pPr>
    </w:p>
    <w:p w:rsidR="002C5DF6" w:rsidRPr="00F83D7D" w:rsidRDefault="002C5DF6" w:rsidP="002C5DF6">
      <w:pPr>
        <w:jc w:val="center"/>
        <w:rPr>
          <w:b/>
        </w:rPr>
      </w:pPr>
      <w:r w:rsidRPr="00F83D7D">
        <w:rPr>
          <w:b/>
        </w:rPr>
        <w:t>ИЗВЕЩЕНИЕ</w:t>
      </w:r>
      <w:r>
        <w:rPr>
          <w:b/>
        </w:rPr>
        <w:t xml:space="preserve"> от </w:t>
      </w:r>
      <w:r w:rsidR="00EA7A56">
        <w:rPr>
          <w:b/>
        </w:rPr>
        <w:t>06</w:t>
      </w:r>
      <w:r w:rsidR="00541135">
        <w:rPr>
          <w:b/>
        </w:rPr>
        <w:t>.09</w:t>
      </w:r>
      <w:r w:rsidR="002332CA">
        <w:rPr>
          <w:b/>
        </w:rPr>
        <w:t>.2017</w:t>
      </w:r>
    </w:p>
    <w:p w:rsidR="008D0CD3" w:rsidRDefault="002C5DF6" w:rsidP="002332CA">
      <w:pPr>
        <w:jc w:val="center"/>
        <w:rPr>
          <w:b/>
          <w:color w:val="000000"/>
        </w:rPr>
      </w:pPr>
      <w:r w:rsidRPr="0046559B">
        <w:rPr>
          <w:b/>
        </w:rPr>
        <w:t xml:space="preserve">о проведении </w:t>
      </w:r>
      <w:r w:rsidRPr="0046559B">
        <w:rPr>
          <w:b/>
          <w:color w:val="000000"/>
        </w:rPr>
        <w:t>конкурса на замещение вакантной должности</w:t>
      </w:r>
      <w:r>
        <w:rPr>
          <w:b/>
          <w:color w:val="000000"/>
        </w:rPr>
        <w:t xml:space="preserve"> муниципальной службы  </w:t>
      </w:r>
      <w:r w:rsidR="008D0CD3">
        <w:rPr>
          <w:b/>
          <w:color w:val="000000"/>
        </w:rPr>
        <w:t>Главный специалист – контрактный управляющий</w:t>
      </w:r>
    </w:p>
    <w:p w:rsidR="002C5DF6" w:rsidRDefault="002332CA" w:rsidP="002332CA">
      <w:pPr>
        <w:jc w:val="center"/>
        <w:rPr>
          <w:b/>
          <w:color w:val="000000"/>
        </w:rPr>
      </w:pPr>
      <w:r w:rsidRPr="002332CA">
        <w:rPr>
          <w:b/>
          <w:color w:val="000000"/>
        </w:rPr>
        <w:t xml:space="preserve"> Местной Администрации МО </w:t>
      </w:r>
      <w:proofErr w:type="spellStart"/>
      <w:r w:rsidRPr="002332CA">
        <w:rPr>
          <w:b/>
          <w:color w:val="000000"/>
        </w:rPr>
        <w:t>МО</w:t>
      </w:r>
      <w:proofErr w:type="spellEnd"/>
      <w:r w:rsidRPr="002332CA">
        <w:rPr>
          <w:b/>
          <w:color w:val="000000"/>
        </w:rPr>
        <w:t xml:space="preserve"> № 15</w:t>
      </w:r>
    </w:p>
    <w:p w:rsidR="002332CA" w:rsidRPr="00F83D7D" w:rsidRDefault="002332CA" w:rsidP="002332CA">
      <w:pPr>
        <w:jc w:val="center"/>
      </w:pPr>
    </w:p>
    <w:p w:rsidR="002332CA" w:rsidRDefault="002C5DF6" w:rsidP="002C5DF6">
      <w:pPr>
        <w:ind w:firstLine="567"/>
        <w:jc w:val="both"/>
      </w:pPr>
      <w:r>
        <w:t xml:space="preserve">Внутригородское муниципальное образование Санкт-Петербурга Муниципальный округ № 15 в лице Главы Муниципального образования  Т.Г. </w:t>
      </w:r>
      <w:proofErr w:type="spellStart"/>
      <w:r>
        <w:t>Буяновой</w:t>
      </w:r>
      <w:proofErr w:type="spellEnd"/>
      <w:r>
        <w:t xml:space="preserve">, объявляет конкурс на замещение вакантной должности муниципальной службы </w:t>
      </w:r>
      <w:r w:rsidR="008D0CD3">
        <w:t xml:space="preserve">Главный специалист – контрактный управляющий </w:t>
      </w:r>
      <w:r w:rsidR="002332CA" w:rsidRPr="002332CA">
        <w:rPr>
          <w:b/>
          <w:i/>
          <w:color w:val="000000"/>
        </w:rPr>
        <w:t xml:space="preserve">Местной Администрации МО </w:t>
      </w:r>
      <w:proofErr w:type="spellStart"/>
      <w:proofErr w:type="gramStart"/>
      <w:r w:rsidR="002332CA" w:rsidRPr="002332CA">
        <w:rPr>
          <w:b/>
          <w:i/>
          <w:color w:val="000000"/>
        </w:rPr>
        <w:t>МО</w:t>
      </w:r>
      <w:proofErr w:type="spellEnd"/>
      <w:proofErr w:type="gram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2C5DF6" w:rsidRDefault="002C5DF6" w:rsidP="002C5DF6">
      <w:pPr>
        <w:ind w:firstLine="567"/>
        <w:jc w:val="both"/>
      </w:pPr>
      <w: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</w:t>
      </w:r>
    </w:p>
    <w:p w:rsidR="002332CA" w:rsidRDefault="009A1AA3" w:rsidP="002332CA">
      <w:pPr>
        <w:ind w:firstLine="567"/>
        <w:jc w:val="both"/>
      </w:pPr>
      <w:r w:rsidRPr="00C73320">
        <w:rPr>
          <w:color w:val="000000"/>
        </w:rPr>
        <w:t>Требования, предъявляемые к претенденту на</w:t>
      </w:r>
      <w:r w:rsidR="00C73320">
        <w:rPr>
          <w:color w:val="000000"/>
        </w:rPr>
        <w:t xml:space="preserve"> </w:t>
      </w:r>
      <w:r w:rsidRPr="00C73320">
        <w:rPr>
          <w:color w:val="000000"/>
        </w:rPr>
        <w:t xml:space="preserve"> замещение вакантной должности муниципальной службы – </w:t>
      </w:r>
      <w:r w:rsidR="008D0CD3">
        <w:rPr>
          <w:b/>
          <w:i/>
          <w:color w:val="000000"/>
        </w:rPr>
        <w:t>Главный специалист – контрактный управляющий</w:t>
      </w:r>
      <w:r w:rsidR="002332CA" w:rsidRPr="002332CA">
        <w:rPr>
          <w:b/>
          <w:i/>
          <w:color w:val="000000"/>
        </w:rPr>
        <w:t xml:space="preserve"> Местной Администрации МО </w:t>
      </w:r>
      <w:proofErr w:type="spellStart"/>
      <w:proofErr w:type="gramStart"/>
      <w:r w:rsidR="002332CA" w:rsidRPr="002332CA">
        <w:rPr>
          <w:b/>
          <w:i/>
          <w:color w:val="000000"/>
        </w:rPr>
        <w:t>МО</w:t>
      </w:r>
      <w:proofErr w:type="spellEnd"/>
      <w:proofErr w:type="gramEnd"/>
      <w:r w:rsidR="002332CA" w:rsidRPr="002332CA">
        <w:rPr>
          <w:b/>
          <w:i/>
          <w:color w:val="000000"/>
        </w:rPr>
        <w:t xml:space="preserve"> № 15</w:t>
      </w:r>
      <w:r w:rsidR="008D0CD3">
        <w:rPr>
          <w:b/>
          <w:i/>
          <w:color w:val="000000"/>
        </w:rPr>
        <w:t>:</w:t>
      </w:r>
    </w:p>
    <w:p w:rsidR="002332CA" w:rsidRDefault="009A1AA3" w:rsidP="008D0CD3">
      <w:pPr>
        <w:ind w:left="142" w:firstLine="425"/>
        <w:jc w:val="both"/>
        <w:rPr>
          <w:b/>
          <w:i/>
          <w:color w:val="000000"/>
        </w:rPr>
      </w:pPr>
      <w:r w:rsidRPr="00A23F0B">
        <w:rPr>
          <w:color w:val="000000"/>
        </w:rPr>
        <w:t>Квали</w:t>
      </w:r>
      <w:r w:rsidR="00541135">
        <w:rPr>
          <w:color w:val="000000"/>
        </w:rPr>
        <w:t xml:space="preserve">фикационные требования к </w:t>
      </w:r>
      <w:r w:rsidR="008D0CD3">
        <w:rPr>
          <w:color w:val="000000"/>
        </w:rPr>
        <w:t>старшей</w:t>
      </w:r>
      <w:r w:rsidRPr="00A23F0B">
        <w:rPr>
          <w:color w:val="000000"/>
        </w:rPr>
        <w:t xml:space="preserve"> должности </w:t>
      </w:r>
      <w:r w:rsidR="002332CA">
        <w:rPr>
          <w:color w:val="000000"/>
        </w:rPr>
        <w:t>муниципальной службы в Местной А</w:t>
      </w:r>
      <w:r w:rsidRPr="00A23F0B">
        <w:rPr>
          <w:color w:val="000000"/>
        </w:rPr>
        <w:t xml:space="preserve">дминистрации МО </w:t>
      </w:r>
      <w:proofErr w:type="spellStart"/>
      <w:r w:rsidRPr="00A23F0B">
        <w:rPr>
          <w:color w:val="000000"/>
        </w:rPr>
        <w:t>МО</w:t>
      </w:r>
      <w:proofErr w:type="spellEnd"/>
      <w:r w:rsidRPr="00A23F0B">
        <w:rPr>
          <w:color w:val="000000"/>
        </w:rPr>
        <w:t xml:space="preserve"> № 15 – </w:t>
      </w:r>
      <w:r w:rsidR="008D0CD3">
        <w:rPr>
          <w:b/>
          <w:i/>
          <w:color w:val="000000"/>
        </w:rPr>
        <w:t>Главный специалист – контрактный управляющий</w:t>
      </w:r>
      <w:r w:rsidR="002332CA" w:rsidRPr="002332CA">
        <w:rPr>
          <w:b/>
          <w:i/>
          <w:color w:val="000000"/>
        </w:rPr>
        <w:t xml:space="preserve"> Местной Администрации МО </w:t>
      </w:r>
      <w:proofErr w:type="spellStart"/>
      <w:r w:rsidR="002332CA" w:rsidRPr="002332CA">
        <w:rPr>
          <w:b/>
          <w:i/>
          <w:color w:val="000000"/>
        </w:rPr>
        <w:t>МО</w:t>
      </w:r>
      <w:proofErr w:type="spellEnd"/>
      <w:r w:rsidR="002332CA" w:rsidRPr="002332CA">
        <w:rPr>
          <w:b/>
          <w:i/>
          <w:color w:val="000000"/>
        </w:rPr>
        <w:t xml:space="preserve"> № 15</w:t>
      </w:r>
      <w:r w:rsidR="002332CA">
        <w:rPr>
          <w:b/>
          <w:i/>
          <w:color w:val="000000"/>
        </w:rPr>
        <w:t>.</w:t>
      </w:r>
    </w:p>
    <w:p w:rsidR="008D0CD3" w:rsidRDefault="008D0CD3" w:rsidP="008D0CD3">
      <w:pPr>
        <w:ind w:firstLine="567"/>
        <w:jc w:val="both"/>
      </w:pPr>
      <w:r>
        <w:t>1. К уровню профессионального образования: Высшее профессиональное образование  или дополнительное профессиональное образование  в  сфере закупок.</w:t>
      </w:r>
    </w:p>
    <w:p w:rsidR="008D0CD3" w:rsidRDefault="008D0CD3" w:rsidP="008D0CD3">
      <w:pPr>
        <w:ind w:firstLine="567"/>
        <w:jc w:val="both"/>
      </w:pPr>
      <w:r>
        <w:t>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3 лет или стаж работы по специальности не менее 3 лет</w:t>
      </w:r>
    </w:p>
    <w:p w:rsidR="008D0CD3" w:rsidRDefault="008D0CD3" w:rsidP="008D0CD3">
      <w:pPr>
        <w:ind w:firstLine="567"/>
        <w:jc w:val="both"/>
      </w:pPr>
      <w:proofErr w:type="gramStart"/>
      <w:r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8D0CD3" w:rsidRDefault="008D0CD3" w:rsidP="008D0CD3">
      <w:pPr>
        <w:ind w:firstLine="567"/>
        <w:jc w:val="both"/>
      </w:pPr>
      <w:r>
        <w:t>1.5.3. К профессиональным знаниям и навыкам, необходимым для исполнения должностных обязанностей:</w:t>
      </w:r>
    </w:p>
    <w:p w:rsidR="008D0CD3" w:rsidRDefault="008D0CD3" w:rsidP="008D0CD3">
      <w:pPr>
        <w:ind w:firstLine="567"/>
        <w:jc w:val="both"/>
      </w:pPr>
      <w:r>
        <w:t>Должен знать: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 xml:space="preserve"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</w:t>
      </w:r>
      <w:proofErr w:type="spellStart"/>
      <w:r>
        <w:t>МО</w:t>
      </w:r>
      <w:proofErr w:type="spellEnd"/>
      <w:r>
        <w:t xml:space="preserve"> №15 и Местной Администрации МО </w:t>
      </w:r>
      <w:proofErr w:type="spellStart"/>
      <w:r>
        <w:t>МО</w:t>
      </w:r>
      <w:proofErr w:type="spellEnd"/>
      <w:r>
        <w:t xml:space="preserve"> № 15 применительно к исполнению должностных обязанностей.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Функции и предметы ведения отделов местной Администрации.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Должностную инструкцию Главного специалиста – контрактного управляющего.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Перечень взаимодействующих организаций, учреждений.</w:t>
      </w:r>
    </w:p>
    <w:p w:rsidR="008D0CD3" w:rsidRDefault="008D0CD3" w:rsidP="008D0CD3">
      <w:pPr>
        <w:ind w:firstLine="567"/>
        <w:jc w:val="both"/>
      </w:pPr>
      <w:r>
        <w:lastRenderedPageBreak/>
        <w:t>•</w:t>
      </w:r>
      <w:r>
        <w:tab/>
        <w:t>Правовые основы договорных отношений.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Правовые основы бюджетного процесса.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сбора и обработки информации с применением современных технических средств связи и компьютерных технологий.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Законодательные и иные нормативные правовые акты о контрактной системе в сфере закупок товаров (работ, услуг) для обеспечения государственных и муниципальных нужд;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планирования закупок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Методы обоснования цен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Способы определения поставщиков (подрядчиков, исполнителей);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Законодательство, регламентирующее отдельные виды договоров;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приемки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Требования к оформлению документов о приемке товаров (работ, услуг);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Основы трудового законодательства;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внутреннего трудового распорядка;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Правила и нормы охраны труда, техники безопасности, производственной санитарии и противопожарной защиты;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Средства вычислительной техники, коммуникаций и связи.</w:t>
      </w:r>
    </w:p>
    <w:p w:rsidR="008D0CD3" w:rsidRDefault="008D0CD3" w:rsidP="008D0CD3">
      <w:pPr>
        <w:ind w:firstLine="567"/>
        <w:jc w:val="both"/>
      </w:pPr>
      <w:r>
        <w:t>•</w:t>
      </w:r>
      <w:r>
        <w:tab/>
        <w:t>Основы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самоуправления.</w:t>
      </w:r>
    </w:p>
    <w:p w:rsidR="008D0CD3" w:rsidRDefault="008D0CD3" w:rsidP="008D0CD3">
      <w:pPr>
        <w:ind w:firstLine="567"/>
        <w:jc w:val="both"/>
      </w:pPr>
    </w:p>
    <w:p w:rsidR="008D0CD3" w:rsidRDefault="008D0CD3" w:rsidP="008D0CD3">
      <w:pPr>
        <w:ind w:firstLine="567"/>
        <w:jc w:val="both"/>
      </w:pPr>
      <w:r>
        <w:t>Должен иметь навыки:</w:t>
      </w:r>
    </w:p>
    <w:p w:rsidR="008D0CD3" w:rsidRDefault="008D0CD3" w:rsidP="008D0CD3">
      <w:pPr>
        <w:ind w:firstLine="567"/>
        <w:jc w:val="both"/>
      </w:pPr>
      <w:r>
        <w:t>-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 местного самоуправления муниципального образования и органами местного самоуправления муниципального образования.</w:t>
      </w:r>
    </w:p>
    <w:p w:rsidR="008D0CD3" w:rsidRDefault="008D0CD3" w:rsidP="008D0CD3">
      <w:pPr>
        <w:ind w:firstLine="567"/>
        <w:jc w:val="both"/>
      </w:pPr>
      <w:r>
        <w:t>- Приема, передачи и обработки электронной информации с использованием ПК и оргтехники.</w:t>
      </w:r>
    </w:p>
    <w:p w:rsidR="008D0CD3" w:rsidRDefault="008D0CD3" w:rsidP="008D0CD3">
      <w:pPr>
        <w:ind w:firstLine="567"/>
        <w:jc w:val="both"/>
      </w:pPr>
      <w:r>
        <w:t>- Планирования индивидуальной работы муниципального служащего.</w:t>
      </w:r>
    </w:p>
    <w:p w:rsidR="008D0CD3" w:rsidRDefault="008D0CD3" w:rsidP="008D0CD3">
      <w:pPr>
        <w:ind w:firstLine="567"/>
        <w:jc w:val="both"/>
      </w:pPr>
      <w:r>
        <w:t>- Поиска и нахождения нестандартных решений типовых и сложных задач.</w:t>
      </w:r>
    </w:p>
    <w:p w:rsidR="008D0CD3" w:rsidRDefault="008D0CD3" w:rsidP="008D0CD3">
      <w:pPr>
        <w:ind w:firstLine="567"/>
        <w:jc w:val="both"/>
      </w:pPr>
      <w:r>
        <w:t>- Организации делопроизводства в Местной Администрации</w:t>
      </w:r>
    </w:p>
    <w:p w:rsidR="008D0CD3" w:rsidRDefault="008D0CD3" w:rsidP="008D0CD3">
      <w:pPr>
        <w:ind w:firstLine="567"/>
        <w:jc w:val="both"/>
      </w:pPr>
      <w:r>
        <w:t>- Культуры взаимоотношений и служебной этики.</w:t>
      </w:r>
    </w:p>
    <w:p w:rsidR="008D0CD3" w:rsidRDefault="008D0CD3" w:rsidP="008D0CD3">
      <w:pPr>
        <w:ind w:firstLine="567"/>
        <w:jc w:val="both"/>
      </w:pPr>
      <w:r>
        <w:t>- 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документов.</w:t>
      </w:r>
    </w:p>
    <w:p w:rsidR="008D0CD3" w:rsidRDefault="008D0CD3" w:rsidP="008D0CD3">
      <w:pPr>
        <w:ind w:firstLine="567"/>
        <w:jc w:val="both"/>
      </w:pPr>
      <w:r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8D0CD3" w:rsidRDefault="008D0CD3" w:rsidP="008D0CD3">
      <w:pPr>
        <w:ind w:firstLine="567"/>
        <w:jc w:val="both"/>
      </w:pPr>
      <w:r>
        <w:t>- Делового и профессионального общения.</w:t>
      </w:r>
    </w:p>
    <w:p w:rsidR="009A1AA3" w:rsidRDefault="009A1AA3" w:rsidP="002C5DF6">
      <w:pPr>
        <w:ind w:firstLine="567"/>
        <w:jc w:val="both"/>
      </w:pPr>
    </w:p>
    <w:p w:rsidR="002C5DF6" w:rsidRDefault="002C5DF6" w:rsidP="002C5DF6">
      <w:pPr>
        <w:ind w:firstLine="567"/>
        <w:jc w:val="both"/>
      </w:pPr>
      <w:r w:rsidRPr="009C5791">
        <w:rPr>
          <w:b/>
        </w:rPr>
        <w:t xml:space="preserve">Условия </w:t>
      </w:r>
      <w:r>
        <w:t>прохождения муниципальной службы, гарантии и ограничения, связанные с муниципальной службой, определяются федеральными законами и законами Санкт-Петербурга.</w:t>
      </w:r>
    </w:p>
    <w:p w:rsidR="002C5DF6" w:rsidRDefault="00DC7E91" w:rsidP="002C5DF6">
      <w:pPr>
        <w:ind w:firstLine="567"/>
        <w:jc w:val="both"/>
      </w:pPr>
      <w:r w:rsidRPr="009C5791">
        <w:rPr>
          <w:b/>
        </w:rPr>
        <w:t>Дата проведения конкурса</w:t>
      </w:r>
      <w:r>
        <w:t xml:space="preserve"> – 28.09.2017  года в </w:t>
      </w:r>
      <w:r w:rsidR="00A444CD">
        <w:t>12</w:t>
      </w:r>
      <w:bookmarkStart w:id="0" w:name="_GoBack"/>
      <w:bookmarkEnd w:id="0"/>
      <w:r w:rsidR="002332CA">
        <w:t xml:space="preserve"> </w:t>
      </w:r>
      <w:r w:rsidR="002C5DF6">
        <w:t xml:space="preserve">часов 00 минут (время </w:t>
      </w:r>
      <w:proofErr w:type="gramStart"/>
      <w:r w:rsidR="002C5DF6">
        <w:t>МСК</w:t>
      </w:r>
      <w:proofErr w:type="gramEnd"/>
      <w:r w:rsidR="002C5DF6">
        <w:t xml:space="preserve">).  Конкурс будет проводиться в помещении Местной Администрации МО </w:t>
      </w:r>
      <w:proofErr w:type="spellStart"/>
      <w:proofErr w:type="gramStart"/>
      <w:r w:rsidR="002C5DF6">
        <w:t>МО</w:t>
      </w:r>
      <w:proofErr w:type="spellEnd"/>
      <w:proofErr w:type="gramEnd"/>
      <w:r w:rsidR="002C5DF6">
        <w:t xml:space="preserve"> № 15  по адресу: 194352, Санкт-Петербург, Сиреневый бульвар, д.18, </w:t>
      </w:r>
      <w:proofErr w:type="spellStart"/>
      <w:r w:rsidR="002C5DF6">
        <w:t>кор</w:t>
      </w:r>
      <w:proofErr w:type="spellEnd"/>
      <w:r w:rsidR="002C5DF6">
        <w:t>. 1, лит. А.</w:t>
      </w:r>
      <w:r w:rsidR="002332CA">
        <w:t xml:space="preserve"> (тел. 516-63-77).</w:t>
      </w:r>
    </w:p>
    <w:p w:rsidR="002C5DF6" w:rsidRDefault="002C5DF6" w:rsidP="002C5DF6">
      <w:pPr>
        <w:ind w:firstLine="567"/>
        <w:jc w:val="both"/>
      </w:pPr>
    </w:p>
    <w:p w:rsidR="002C5DF6" w:rsidRPr="00992679" w:rsidRDefault="002C5DF6" w:rsidP="002C5DF6">
      <w:pPr>
        <w:jc w:val="both"/>
      </w:pPr>
      <w:r>
        <w:t>Конкурс на замещение вакантной должности</w:t>
      </w:r>
      <w:r w:rsidRPr="00992679">
        <w:t xml:space="preserve"> муниципальной службы проводится в два этапа:</w:t>
      </w:r>
    </w:p>
    <w:p w:rsidR="002C5DF6" w:rsidRPr="00992679" w:rsidRDefault="002C5DF6" w:rsidP="002C5DF6">
      <w:pPr>
        <w:ind w:firstLine="708"/>
        <w:jc w:val="both"/>
      </w:pPr>
      <w:r w:rsidRPr="00992679">
        <w:t>1) первый этап: предварительный квалификационный отбор документов на замещение вакантной должности муниципальной службы;</w:t>
      </w:r>
    </w:p>
    <w:p w:rsidR="00E55948" w:rsidRDefault="002C5DF6" w:rsidP="002C5DF6">
      <w:pPr>
        <w:ind w:firstLine="708"/>
        <w:jc w:val="both"/>
      </w:pPr>
      <w:r w:rsidRPr="00992679"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</w:t>
      </w:r>
      <w:r>
        <w:t>ым требованиям к этой</w:t>
      </w:r>
      <w:r w:rsidR="00E55948">
        <w:t xml:space="preserve"> должности.</w:t>
      </w:r>
    </w:p>
    <w:p w:rsidR="00E55948" w:rsidRPr="00212043" w:rsidRDefault="00E55948" w:rsidP="00E55948">
      <w:pPr>
        <w:ind w:firstLine="708"/>
        <w:jc w:val="both"/>
      </w:pPr>
      <w:r w:rsidRPr="00992679">
        <w:t>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</w:t>
      </w:r>
      <w:r>
        <w:t xml:space="preserve"> </w:t>
      </w:r>
      <w:r w:rsidRPr="00992679">
        <w:t xml:space="preserve"> или государственной службы, осуществлении другой трудовой деятельнос</w:t>
      </w:r>
      <w:r>
        <w:t xml:space="preserve">ти, а также на основе </w:t>
      </w:r>
      <w:r w:rsidRPr="00E55948">
        <w:rPr>
          <w:b/>
        </w:rPr>
        <w:t xml:space="preserve">конкурсной  процедуры </w:t>
      </w:r>
      <w:r w:rsidRPr="00212043">
        <w:rPr>
          <w:b/>
        </w:rPr>
        <w:t>– индивидуального собеседования</w:t>
      </w:r>
      <w:r w:rsidRPr="00212043">
        <w:t xml:space="preserve">, позволяющего оценить знание действующего законодательства Российской Федерации и Санкт-Петербурга, Устава Муниципального образования Муниципальный округ № 15 и иных нормативно-правовых актов органов </w:t>
      </w:r>
      <w:r w:rsidR="001D7812">
        <w:t>местного самоуправления, в соответствии</w:t>
      </w:r>
      <w:r w:rsidRPr="00212043">
        <w:t xml:space="preserve">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E55948" w:rsidRPr="00212043" w:rsidRDefault="00E55948" w:rsidP="00E55948">
      <w:pPr>
        <w:ind w:firstLine="567"/>
        <w:jc w:val="both"/>
      </w:pPr>
      <w:r w:rsidRPr="00212043">
        <w:t>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E55948" w:rsidRPr="00212043" w:rsidRDefault="00E55948" w:rsidP="002C5DF6">
      <w:pPr>
        <w:ind w:firstLine="708"/>
        <w:jc w:val="both"/>
      </w:pPr>
    </w:p>
    <w:p w:rsidR="002C5DF6" w:rsidRPr="00212043" w:rsidRDefault="002C5DF6" w:rsidP="002C5DF6">
      <w:pPr>
        <w:ind w:firstLine="567"/>
        <w:jc w:val="both"/>
      </w:pPr>
      <w:r w:rsidRPr="0034629E">
        <w:rPr>
          <w:b/>
        </w:rPr>
        <w:t>Прием документов</w:t>
      </w:r>
      <w:r w:rsidRPr="00212043">
        <w:t xml:space="preserve"> от претендентов на замещение вакантной должности муниципальной с</w:t>
      </w:r>
      <w:r w:rsidR="001D7812">
        <w:t>лужбы производится  в течение 20</w:t>
      </w:r>
      <w:r w:rsidRPr="00212043">
        <w:t xml:space="preserve"> дней со дня опубликования </w:t>
      </w:r>
      <w:r w:rsidR="001D7812">
        <w:t>извещения с 06.09.2017 по 25.09.2017  по рабочим дням с 10-00 до 17-00</w:t>
      </w:r>
      <w:r w:rsidRPr="00212043">
        <w:t xml:space="preserve">. Обед с 13-00 до 14-00, по адресу: Санкт-Петербург, Сиреневый бульвар, д.18, </w:t>
      </w:r>
      <w:proofErr w:type="spellStart"/>
      <w:r w:rsidRPr="00212043">
        <w:t>кор</w:t>
      </w:r>
      <w:proofErr w:type="spellEnd"/>
      <w:r w:rsidRPr="00212043">
        <w:t>. 1, лит. А.</w:t>
      </w:r>
    </w:p>
    <w:p w:rsidR="002C5DF6" w:rsidRPr="00B30C23" w:rsidRDefault="002C5DF6" w:rsidP="002C5DF6">
      <w:pPr>
        <w:ind w:firstLine="567"/>
        <w:jc w:val="both"/>
      </w:pPr>
      <w:r>
        <w:t xml:space="preserve">С информацией о конкурсе можно ознакомиться на официальном сайте МО </w:t>
      </w:r>
      <w:proofErr w:type="spellStart"/>
      <w:r>
        <w:t>МО</w:t>
      </w:r>
      <w:proofErr w:type="spellEnd"/>
      <w:r>
        <w:t xml:space="preserve"> №15 (</w:t>
      </w:r>
      <w:r w:rsidRPr="00B30C23">
        <w:rPr>
          <w:lang w:val="en-US"/>
        </w:rPr>
        <w:t>www</w:t>
      </w:r>
      <w:r w:rsidRPr="00B30C23">
        <w:t>.</w:t>
      </w:r>
      <w:proofErr w:type="spellStart"/>
      <w:r w:rsidRPr="00B30C23">
        <w:rPr>
          <w:lang w:val="en-US"/>
        </w:rPr>
        <w:t>mo</w:t>
      </w:r>
      <w:proofErr w:type="spellEnd"/>
      <w:r w:rsidRPr="00B30C23">
        <w:t>15.</w:t>
      </w:r>
      <w:proofErr w:type="spellStart"/>
      <w:r w:rsidRPr="00B30C23">
        <w:rPr>
          <w:lang w:val="en-US"/>
        </w:rPr>
        <w:t>spb</w:t>
      </w:r>
      <w:proofErr w:type="spellEnd"/>
      <w:r w:rsidRPr="00B30C23">
        <w:t>.</w:t>
      </w:r>
      <w:proofErr w:type="spellStart"/>
      <w:r w:rsidRPr="00B30C23">
        <w:rPr>
          <w:lang w:val="en-US"/>
        </w:rPr>
        <w:t>ru</w:t>
      </w:r>
      <w:proofErr w:type="spellEnd"/>
      <w:r w:rsidRPr="00B30C23">
        <w:t>)</w:t>
      </w:r>
    </w:p>
    <w:p w:rsidR="002C5DF6" w:rsidRDefault="002C5DF6" w:rsidP="002C5DF6">
      <w:pPr>
        <w:ind w:firstLine="567"/>
        <w:jc w:val="both"/>
      </w:pPr>
      <w:r>
        <w:t>Телефон для справок: 516-63-77</w:t>
      </w:r>
    </w:p>
    <w:p w:rsidR="002C5DF6" w:rsidRPr="00F83D7D" w:rsidRDefault="002C5DF6" w:rsidP="002C5DF6">
      <w:pPr>
        <w:jc w:val="right"/>
      </w:pPr>
    </w:p>
    <w:p w:rsidR="002C5DF6" w:rsidRDefault="002C5DF6" w:rsidP="002C5DF6">
      <w:pPr>
        <w:jc w:val="right"/>
        <w:rPr>
          <w:sz w:val="20"/>
          <w:szCs w:val="20"/>
        </w:rPr>
      </w:pPr>
    </w:p>
    <w:p w:rsidR="000C770A" w:rsidRDefault="000C770A" w:rsidP="005E42EC">
      <w:pPr>
        <w:spacing w:line="360" w:lineRule="auto"/>
        <w:jc w:val="right"/>
      </w:pPr>
    </w:p>
    <w:p w:rsidR="00D3552E" w:rsidRPr="00D3552E" w:rsidRDefault="00D3552E" w:rsidP="000C770A">
      <w:pPr>
        <w:pStyle w:val="ab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3552E">
        <w:rPr>
          <w:b/>
          <w:sz w:val="28"/>
          <w:szCs w:val="28"/>
        </w:rPr>
        <w:t>Перечень документов, необходимых для участия в конкурсе: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а) личное заявление, которое регистрируется в журнале учета участников кон</w:t>
      </w:r>
      <w:r w:rsidR="001637CA">
        <w:t>курса</w:t>
      </w:r>
      <w:r>
        <w:t>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б) собственноручно заполненную и подписанную анкету, форма которой утверждается Правительством Российской Федерации, с приложением фотографии;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конкурс),</w:t>
      </w:r>
    </w:p>
    <w:p w:rsidR="000C770A" w:rsidRDefault="000C770A" w:rsidP="000C770A">
      <w:pPr>
        <w:pStyle w:val="ab"/>
        <w:spacing w:before="0" w:beforeAutospacing="0" w:after="0" w:afterAutospacing="0" w:line="276" w:lineRule="auto"/>
        <w:jc w:val="both"/>
      </w:pPr>
      <w:r>
        <w:t>г) документы, подтверждающие необходимое профессиональное образование, стаж работы и квалификацию: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- копии документов о профессиональном образовании, а также по желанию гражданина — о дополнительном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0C770A" w:rsidRPr="003D3403" w:rsidRDefault="000C770A" w:rsidP="000C770A">
      <w:pPr>
        <w:pStyle w:val="ab"/>
        <w:spacing w:before="0" w:beforeAutospacing="0" w:after="0" w:afterAutospacing="0" w:line="276" w:lineRule="auto"/>
        <w:jc w:val="both"/>
      </w:pPr>
      <w:r w:rsidRPr="003D3403">
        <w:t>д) документ об отсутствии у гражданина заболевания, препятствующего поступлению на муниципальную службу или ее прохождению;</w:t>
      </w:r>
    </w:p>
    <w:p w:rsidR="000C770A" w:rsidRPr="003D3403" w:rsidRDefault="000C770A" w:rsidP="000C770A">
      <w:pPr>
        <w:jc w:val="both"/>
      </w:pPr>
      <w:r>
        <w:t xml:space="preserve">е) </w:t>
      </w:r>
      <w:r w:rsidRPr="003D3403">
        <w:t>сведения о доходах, об имуществе и обязательствах имущественного характера по форме, которые установлены для представления сведений о доходах, об имуществе и обязательствах имущественного характера государственных гражданских служащих и муниципальных служащих Санкт-Петербурга.</w:t>
      </w:r>
    </w:p>
    <w:p w:rsidR="001D7812" w:rsidRDefault="001D7812" w:rsidP="00A00B83">
      <w:pPr>
        <w:pStyle w:val="ConsPlusNormal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ж) сведения о размещении информации в информационно-телек</w:t>
      </w:r>
      <w:r w:rsidR="0023089E">
        <w:rPr>
          <w:sz w:val="24"/>
          <w:szCs w:val="24"/>
        </w:rPr>
        <w:t>оммуникационной сети «Интернет» за три календарных года.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</w:t>
      </w:r>
      <w:r w:rsidRPr="0023089E">
        <w:rPr>
          <w:sz w:val="24"/>
          <w:szCs w:val="24"/>
        </w:rPr>
        <w:t>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23089E">
        <w:rPr>
          <w:sz w:val="24"/>
          <w:szCs w:val="24"/>
        </w:rPr>
        <w:t>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3089E" w:rsidRPr="0023089E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й)</w:t>
      </w:r>
      <w:r w:rsidRPr="0023089E">
        <w:t xml:space="preserve"> </w:t>
      </w:r>
      <w:r w:rsidRPr="0023089E">
        <w:rPr>
          <w:sz w:val="24"/>
          <w:szCs w:val="24"/>
        </w:rPr>
        <w:t>документы воинского учета - для граждан, пребывающих в запасе, и лиц, подлежащих призыву на военную службу;</w:t>
      </w:r>
    </w:p>
    <w:p w:rsidR="001D7812" w:rsidRPr="001D7812" w:rsidRDefault="0023089E" w:rsidP="00A00B83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1D7812" w:rsidRPr="001D7812">
        <w:rPr>
          <w:sz w:val="24"/>
          <w:szCs w:val="24"/>
        </w:rPr>
        <w:t>) иные документы, предусмотренные действующим законодательством.</w:t>
      </w:r>
    </w:p>
    <w:p w:rsidR="001D7812" w:rsidRPr="001D7812" w:rsidRDefault="001D7812" w:rsidP="001D7812">
      <w:pPr>
        <w:pStyle w:val="ConsPlusNormal"/>
        <w:ind w:firstLine="540"/>
        <w:jc w:val="both"/>
        <w:rPr>
          <w:sz w:val="24"/>
          <w:szCs w:val="24"/>
        </w:rPr>
      </w:pPr>
      <w:r w:rsidRPr="001D7812">
        <w:rPr>
          <w:sz w:val="24"/>
          <w:szCs w:val="24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предъявления.</w:t>
      </w:r>
    </w:p>
    <w:p w:rsidR="00D272F0" w:rsidRDefault="00D272F0" w:rsidP="00A23F0B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Pr="001D7812" w:rsidRDefault="00D272F0" w:rsidP="001D7812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D272F0" w:rsidRPr="001D7812" w:rsidRDefault="00D272F0" w:rsidP="001D7812">
      <w:pPr>
        <w:pStyle w:val="ConsPlusNormal"/>
        <w:ind w:firstLine="540"/>
        <w:jc w:val="both"/>
        <w:rPr>
          <w:color w:val="000000"/>
          <w:sz w:val="24"/>
          <w:szCs w:val="24"/>
        </w:rPr>
      </w:pPr>
    </w:p>
    <w:p w:rsidR="001D7812" w:rsidRPr="008D0CD3" w:rsidRDefault="001D7812" w:rsidP="008D0CD3">
      <w:pPr>
        <w:jc w:val="both"/>
      </w:pPr>
    </w:p>
    <w:p w:rsidR="008D0CD3" w:rsidRPr="008D0CD3" w:rsidRDefault="008D0CD3" w:rsidP="008D0CD3">
      <w:pPr>
        <w:jc w:val="center"/>
        <w:rPr>
          <w:b/>
        </w:rPr>
      </w:pPr>
      <w:r w:rsidRPr="008D0CD3">
        <w:rPr>
          <w:b/>
        </w:rPr>
        <w:t>ПРОЕКТ</w:t>
      </w:r>
    </w:p>
    <w:p w:rsidR="008D0CD3" w:rsidRPr="008D0CD3" w:rsidRDefault="008D0CD3" w:rsidP="008D0CD3">
      <w:pPr>
        <w:jc w:val="center"/>
        <w:rPr>
          <w:b/>
        </w:rPr>
      </w:pPr>
      <w:r w:rsidRPr="008D0CD3">
        <w:rPr>
          <w:b/>
        </w:rPr>
        <w:t>трудового договора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Внутригородское муниципальное образование Санкт-Петербурга Муниципальный округ № 15 в лице Представителя нанимателя - Главы Местной Администрации внутригородского муниципального образования Санкт-Петербурга Муниципальный округ № 15 ____________________, именуемого в дальнейшем «Работодатель», с одной стороны, и __________________, именуемый в дальнейшем «Муниципальный служащий», с другой стороны, заключили настоящий трудовой договор о нижеследующем: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1. Предмет трудового договора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1.1. Трудовой договор регулирует трудовые и сопутствующие с ними отношения между Работодателем и Муниципальным служащим, связанные с исполнением последним обязанностей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Главный специалист – контрактный управляющий</w:t>
      </w:r>
    </w:p>
    <w:p w:rsidR="008D0CD3" w:rsidRPr="008D0CD3" w:rsidRDefault="008D0CD3" w:rsidP="00613218">
      <w:pPr>
        <w:jc w:val="center"/>
      </w:pPr>
      <w:r w:rsidRPr="008D0CD3">
        <w:t>(указать полное наименование должности в соответствии со штатным расписанием)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1.2. На стороны трудового договора распространяется действие норм действующего трудового законодательства Российской Федерации с особенностями, предусмотренными Федеральным законом от 02.03.2007 N 25-ФЗ "О муниципальной службе в Российской Федерации" и законодательством о муниципальной службе в Санкт-Петербурге.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1.3. ____________________ назначается на  старшую  должность  муниципальной службы 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Главный специалист – контрактный управляющий</w:t>
      </w:r>
    </w:p>
    <w:p w:rsidR="008D0CD3" w:rsidRPr="008D0CD3" w:rsidRDefault="008D0CD3" w:rsidP="00613218">
      <w:pPr>
        <w:jc w:val="center"/>
      </w:pPr>
      <w:r w:rsidRPr="008D0CD3">
        <w:t>(указать полное наименование должности)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>с ______________ года с возложением на него обязанностей по этой должности в соответствии с должностной инструкцией, являющейся неотъемлемой частью трудового договора (Приложение).</w:t>
      </w:r>
    </w:p>
    <w:p w:rsidR="008D0CD3" w:rsidRPr="008D0CD3" w:rsidRDefault="008D0CD3" w:rsidP="008D0CD3">
      <w:pPr>
        <w:jc w:val="both"/>
      </w:pPr>
      <w:r w:rsidRPr="008D0CD3">
        <w:t>В случае изменения должностной инструкции действует последняя утвержденная редакция должностной инструкции, с которой ознакомлен муниципальный служащий.</w:t>
      </w:r>
    </w:p>
    <w:p w:rsidR="008D0CD3" w:rsidRPr="008D0CD3" w:rsidRDefault="008D0CD3" w:rsidP="008D0CD3">
      <w:pPr>
        <w:jc w:val="both"/>
      </w:pPr>
      <w:r w:rsidRPr="008D0CD3">
        <w:t>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1.4. Место работы – 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Местная Администрация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внутригородского муниципального образования Санкт-Петербурга</w:t>
      </w:r>
    </w:p>
    <w:p w:rsidR="008D0CD3" w:rsidRPr="00613218" w:rsidRDefault="008D0CD3" w:rsidP="00613218">
      <w:pPr>
        <w:jc w:val="center"/>
        <w:rPr>
          <w:b/>
          <w:u w:val="single"/>
        </w:rPr>
      </w:pPr>
      <w:r w:rsidRPr="00613218">
        <w:rPr>
          <w:b/>
          <w:u w:val="single"/>
        </w:rPr>
        <w:t>Муниципальный округ № 15</w:t>
      </w:r>
    </w:p>
    <w:p w:rsidR="008D0CD3" w:rsidRPr="008D0CD3" w:rsidRDefault="008D0CD3" w:rsidP="00613218">
      <w:pPr>
        <w:jc w:val="center"/>
      </w:pPr>
      <w:r w:rsidRPr="008D0CD3">
        <w:t>(полное наименование структурного подразделения администрации)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1.5. Муниципальный служащий подчиняется непосредственно  Главному бухгалтеру  местной администрации.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2. Срок заключения трудового договора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2.1. Трудовой договор заключен: 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>на неопределенный срок с ______________.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2.2. Испытательный срок не устанавливался.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2.3. Служба по данному договору является для Муниципального служащего основным местом работы.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3. Права и обязанности Муниципального служащего</w:t>
      </w:r>
    </w:p>
    <w:p w:rsidR="008D0CD3" w:rsidRPr="00613218" w:rsidRDefault="008D0CD3" w:rsidP="00613218">
      <w:pPr>
        <w:jc w:val="center"/>
        <w:rPr>
          <w:b/>
        </w:rPr>
      </w:pPr>
    </w:p>
    <w:p w:rsidR="008D0CD3" w:rsidRPr="008D0CD3" w:rsidRDefault="008D0CD3" w:rsidP="00613218">
      <w:pPr>
        <w:ind w:firstLine="708"/>
        <w:jc w:val="both"/>
      </w:pPr>
      <w:r w:rsidRPr="008D0CD3">
        <w:t>3.1. Муниципальный служащий имеет права, предусмотренные статьей 11 и другими положениями Федерального закона от 02.03.2007 № 25-ФЗ "О муниципальной службе в Российской Федерации", статьей 21 Трудового кодекса РФ, иными нормативными актами о муниципальной службе, в том числе расторгнуть трудовой договор и уволиться с муниципальной службы по собственной инициативе, предупредив об этом Работодателя в письменной форме за две недели, если иной срок не установлен Трудовым Кодексом Российской Федерации или иным федеральным законом.</w:t>
      </w:r>
    </w:p>
    <w:p w:rsidR="008D0CD3" w:rsidRPr="008D0CD3" w:rsidRDefault="008D0CD3" w:rsidP="00613218">
      <w:pPr>
        <w:ind w:firstLine="708"/>
        <w:jc w:val="both"/>
      </w:pPr>
      <w:r w:rsidRPr="008D0CD3">
        <w:t>3.2. Муниципальный служащий обязан исполнять должностные обязанности,  возложенные на него настоящим трудовым договором, должностной инструкцией, а также соблюдать правила  внутреннего трудового распорядка.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3.3. Муниципальный служащий обязан исполнять требования статьи 21 Трудового кодекса РФ, соблюдать ограничения и не нарушать запреты, связанные с муниципальной службой, установленные Федеральным законом от 02.03.2007 № 25-ФЗ "О муниципальной службе в Российской Федерации". </w:t>
      </w:r>
    </w:p>
    <w:p w:rsidR="008D0CD3" w:rsidRPr="008D0CD3" w:rsidRDefault="008D0CD3" w:rsidP="00613218">
      <w:pPr>
        <w:ind w:firstLine="708"/>
        <w:jc w:val="both"/>
      </w:pPr>
      <w:r w:rsidRPr="008D0CD3">
        <w:t xml:space="preserve">3.4.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</w:t>
      </w:r>
    </w:p>
    <w:p w:rsidR="008D0CD3" w:rsidRPr="008D0CD3" w:rsidRDefault="008D0CD3" w:rsidP="00613218">
      <w:pPr>
        <w:ind w:firstLine="708"/>
        <w:jc w:val="both"/>
      </w:pPr>
      <w:r w:rsidRPr="008D0CD3">
        <w:t>3.5. Муниципальный служащий обязан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8D0CD3" w:rsidRPr="008D0CD3" w:rsidRDefault="008D0CD3" w:rsidP="00613218">
      <w:pPr>
        <w:ind w:firstLine="708"/>
        <w:jc w:val="both"/>
      </w:pPr>
      <w:r w:rsidRPr="008D0CD3">
        <w:t>3.6. Муниципальный служащий обязан принимать меры по недопущению любой возможности возникновения конфликта интересов.</w:t>
      </w:r>
    </w:p>
    <w:p w:rsidR="008D0CD3" w:rsidRPr="008D0CD3" w:rsidRDefault="008D0CD3" w:rsidP="00613218">
      <w:pPr>
        <w:ind w:firstLine="708"/>
        <w:jc w:val="both"/>
      </w:pPr>
      <w:r w:rsidRPr="008D0CD3">
        <w:t>3.7.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возникновения, как только ему станет об этом известно.</w:t>
      </w:r>
    </w:p>
    <w:p w:rsidR="008D0CD3" w:rsidRPr="008D0CD3" w:rsidRDefault="008D0CD3" w:rsidP="00613218">
      <w:pPr>
        <w:ind w:firstLine="708"/>
        <w:jc w:val="both"/>
      </w:pPr>
      <w:r w:rsidRPr="008D0CD3">
        <w:t>3.8. 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4. Права и обязанности Работодателя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4.1. Работодатель имеет право:</w:t>
      </w:r>
    </w:p>
    <w:p w:rsidR="008D0CD3" w:rsidRPr="008D0CD3" w:rsidRDefault="008D0CD3" w:rsidP="008D0CD3">
      <w:pPr>
        <w:jc w:val="both"/>
      </w:pPr>
      <w:r w:rsidRPr="008D0CD3">
        <w:t>- заключать, изменять и расторгать трудовой договор с работником в порядке и на условиях, установленных Трудовым Кодексом Российской Федерации, Федеральным законом от 02.03.2007 № 25-ФЗ "О муниципальной службе в Российской Федерации";</w:t>
      </w:r>
    </w:p>
    <w:p w:rsidR="008D0CD3" w:rsidRPr="008D0CD3" w:rsidRDefault="008D0CD3" w:rsidP="008D0CD3">
      <w:pPr>
        <w:jc w:val="both"/>
      </w:pPr>
      <w:r w:rsidRPr="008D0CD3">
        <w:t>- требовать от Муниципального служащего исполнения должностных обязанностей,  возложенных на него настоящим трудовым договором, должностной инструкцией, а также соблюдения правил 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- поощрять Муниципального служащего за безупречную и эффективную муниципальную службу;</w:t>
      </w:r>
    </w:p>
    <w:p w:rsidR="008D0CD3" w:rsidRPr="008D0CD3" w:rsidRDefault="008D0CD3" w:rsidP="008D0CD3">
      <w:pPr>
        <w:jc w:val="both"/>
      </w:pPr>
      <w:r w:rsidRPr="008D0CD3">
        <w:t>- привлекать Муниципального служащего к дисциплинарной ответственности в случае совершения им дисциплинарного проступка;</w:t>
      </w:r>
    </w:p>
    <w:p w:rsidR="008D0CD3" w:rsidRPr="008D0CD3" w:rsidRDefault="008D0CD3" w:rsidP="008D0CD3">
      <w:pPr>
        <w:jc w:val="both"/>
      </w:pPr>
      <w:r w:rsidRPr="008D0CD3">
        <w:t>- реализовывать иные права,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613218">
      <w:pPr>
        <w:ind w:firstLine="708"/>
        <w:jc w:val="both"/>
      </w:pPr>
      <w:r w:rsidRPr="008D0CD3">
        <w:t>4.2. Работодатель обязан: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>- обеспечить Муниципальному служащему организационно-технические условия, необходимые для исполнения должностных обязанностей;</w:t>
      </w:r>
    </w:p>
    <w:p w:rsidR="008D0CD3" w:rsidRPr="008D0CD3" w:rsidRDefault="008D0CD3" w:rsidP="008D0CD3">
      <w:pPr>
        <w:jc w:val="both"/>
      </w:pPr>
      <w:r w:rsidRPr="008D0CD3">
        <w:t>- обеспечить предоставление Муниципальному служащему гарантий, установленных Федеральным законом от 02.03.2007 № 25-ФЗ "О муниципальной службе в Российской Федерации", иными нормативными правовыми актами и настоящим трудовым договором;</w:t>
      </w:r>
    </w:p>
    <w:p w:rsidR="008D0CD3" w:rsidRPr="008D0CD3" w:rsidRDefault="008D0CD3" w:rsidP="008D0CD3">
      <w:pPr>
        <w:jc w:val="both"/>
      </w:pPr>
      <w:r w:rsidRPr="008D0CD3">
        <w:t>- соблюдать трудовое законодательство, законодательство о  муниципальной службе и условия настоящего трудового договора;</w:t>
      </w:r>
    </w:p>
    <w:p w:rsidR="008D0CD3" w:rsidRPr="008D0CD3" w:rsidRDefault="008D0CD3" w:rsidP="008D0CD3">
      <w:pPr>
        <w:jc w:val="both"/>
      </w:pPr>
      <w:r w:rsidRPr="008D0CD3">
        <w:t>- исполнять иные обязанности, предусмотренные Трудовым Кодексом Российской Федерации, Федеральным законом от 02.03.2007 № 25-ФЗ "О муниципальной службе в Российской Федерации", иными нормативными правовыми актами о муниципальной службе.</w:t>
      </w:r>
    </w:p>
    <w:p w:rsidR="008D0CD3" w:rsidRPr="008D0CD3" w:rsidRDefault="008D0CD3" w:rsidP="008D0CD3">
      <w:pPr>
        <w:jc w:val="both"/>
      </w:pPr>
    </w:p>
    <w:p w:rsidR="008D0CD3" w:rsidRPr="00613218" w:rsidRDefault="008D0CD3" w:rsidP="00613218">
      <w:pPr>
        <w:jc w:val="center"/>
        <w:rPr>
          <w:b/>
        </w:rPr>
      </w:pPr>
      <w:r w:rsidRPr="00613218">
        <w:rPr>
          <w:b/>
        </w:rPr>
        <w:t>5. Оплата труда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5.1. Денежное содержание Муниципального служащего состоит из:</w:t>
      </w:r>
    </w:p>
    <w:p w:rsidR="008D0CD3" w:rsidRPr="008D0CD3" w:rsidRDefault="008D0CD3" w:rsidP="0049440A">
      <w:pPr>
        <w:ind w:firstLine="708"/>
        <w:jc w:val="both"/>
      </w:pPr>
      <w:r w:rsidRPr="008D0CD3">
        <w:t>5.1.1. Должностного оклада – 16 расчетных единиц (для исчисления должностных окладов принимается расчетная единица, размер которой устанавливается законом Санкт-Петербурга о расчетной единице);</w:t>
      </w:r>
    </w:p>
    <w:p w:rsidR="008D0CD3" w:rsidRPr="008D0CD3" w:rsidRDefault="008D0CD3" w:rsidP="008D0CD3">
      <w:pPr>
        <w:jc w:val="both"/>
      </w:pPr>
      <w:r w:rsidRPr="008D0CD3">
        <w:tab/>
        <w:t>5.1.2. Надбавки к должностному окладу за выслугу лет (устанавливается в соответствии со стажем муниципальной службы распоряжением Главы Местной Администрации);</w:t>
      </w:r>
    </w:p>
    <w:p w:rsidR="008D0CD3" w:rsidRPr="008D0CD3" w:rsidRDefault="008D0CD3" w:rsidP="008D0CD3">
      <w:pPr>
        <w:jc w:val="both"/>
      </w:pPr>
      <w:r w:rsidRPr="008D0CD3">
        <w:tab/>
        <w:t>5.1.3. Надбавки к должностному окладу за особые условия труда (службы) – до 25% должностного оклада;</w:t>
      </w:r>
    </w:p>
    <w:p w:rsidR="008D0CD3" w:rsidRPr="008D0CD3" w:rsidRDefault="008D0CD3" w:rsidP="008D0CD3">
      <w:pPr>
        <w:jc w:val="both"/>
      </w:pPr>
      <w:r w:rsidRPr="008D0CD3">
        <w:tab/>
        <w:t>5.1.4. Надбавки за классный чин  (устанавливается распоряжением Главы Местной Администрации в соответствии с присвоенным классным чином);</w:t>
      </w:r>
    </w:p>
    <w:p w:rsidR="008D0CD3" w:rsidRPr="008D0CD3" w:rsidRDefault="008D0CD3" w:rsidP="008D0CD3">
      <w:pPr>
        <w:jc w:val="both"/>
      </w:pPr>
      <w:r w:rsidRPr="008D0CD3">
        <w:tab/>
        <w:t>5.1.5. Материальной помощи – до 25% должностного оклада ежемесячно;</w:t>
      </w:r>
    </w:p>
    <w:p w:rsidR="008D0CD3" w:rsidRPr="008D0CD3" w:rsidRDefault="008D0CD3" w:rsidP="008D0CD3">
      <w:pPr>
        <w:jc w:val="both"/>
      </w:pPr>
      <w:r w:rsidRPr="008D0CD3">
        <w:tab/>
        <w:t>5.1.6. Премий по результатам работы – до 50% должностного оклада ежемесячно;</w:t>
      </w:r>
    </w:p>
    <w:p w:rsidR="008D0CD3" w:rsidRPr="008D0CD3" w:rsidRDefault="008D0CD3" w:rsidP="008D0CD3">
      <w:pPr>
        <w:jc w:val="both"/>
      </w:pPr>
      <w:r w:rsidRPr="008D0CD3">
        <w:tab/>
        <w:t>5.1.7. Иных выплат в соответствии с нормативными правовыми актами Российской Федерации, Санкт-Петербурга, органов местного самоуправления.</w:t>
      </w:r>
    </w:p>
    <w:p w:rsidR="008D0CD3" w:rsidRPr="008D0CD3" w:rsidRDefault="008D0CD3" w:rsidP="008D0CD3">
      <w:pPr>
        <w:jc w:val="both"/>
      </w:pPr>
      <w:r w:rsidRPr="008D0CD3">
        <w:tab/>
        <w:t>5.2. Муниципальному служащему могут выплачиваться и другие виды единовременных премий по распоряжению Главы Местной Администрации в пределах фонда оплаты труда.</w:t>
      </w:r>
    </w:p>
    <w:p w:rsidR="008D0CD3" w:rsidRPr="008D0CD3" w:rsidRDefault="008D0CD3" w:rsidP="0049440A">
      <w:pPr>
        <w:ind w:firstLine="708"/>
        <w:jc w:val="both"/>
      </w:pPr>
      <w:r w:rsidRPr="008D0CD3">
        <w:t>5.3. Индексация или изменение должностного оклада муниципального служащего не влекут за собой перезаключение трудового договора. В этом случае Работодатель и муниципальный служащий заключают в письменной форме дополнительное соглашение к трудовому договору.</w:t>
      </w:r>
    </w:p>
    <w:p w:rsidR="008D0CD3" w:rsidRPr="008D0CD3" w:rsidRDefault="008D0CD3" w:rsidP="0049440A">
      <w:pPr>
        <w:ind w:firstLine="708"/>
        <w:jc w:val="both"/>
      </w:pPr>
      <w:r w:rsidRPr="008D0CD3">
        <w:t>5.4. Заработная плата выплачивается 2 раза в месяц:</w:t>
      </w:r>
    </w:p>
    <w:p w:rsidR="008D0CD3" w:rsidRPr="008D0CD3" w:rsidRDefault="008D0CD3" w:rsidP="008D0CD3">
      <w:pPr>
        <w:jc w:val="both"/>
      </w:pPr>
      <w:r w:rsidRPr="008D0CD3">
        <w:t xml:space="preserve"> 15-го числа – за первую половину текущего месяца (аванс) и 30-го числа – за вторую половину текущего месяца.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6. Рабочее время и время отдыха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6.1. Муниципальному служащему устанавливается 40-часовая пятидневная рабочая неделя с двумя выходными днями (суббота, воскресенье) в соответствии с Трудовым кодексом Российской Федерации и Правилами внутреннего трудового распорядка Местной Администрации.</w:t>
      </w:r>
    </w:p>
    <w:p w:rsidR="008D0CD3" w:rsidRPr="008D0CD3" w:rsidRDefault="008D0CD3" w:rsidP="0049440A">
      <w:pPr>
        <w:ind w:firstLine="708"/>
        <w:jc w:val="both"/>
      </w:pPr>
      <w:r w:rsidRPr="008D0CD3">
        <w:t>6.2. Особенности режима рабочего времени – ненормированный рабочий день.</w:t>
      </w:r>
    </w:p>
    <w:p w:rsidR="008D0CD3" w:rsidRPr="008D0CD3" w:rsidRDefault="008D0CD3" w:rsidP="0049440A">
      <w:pPr>
        <w:ind w:firstLine="708"/>
        <w:jc w:val="both"/>
      </w:pPr>
      <w:r w:rsidRPr="008D0CD3">
        <w:t>6.3. Муниципальному служащему устанавливается ежегодный оплачиваемый отпуск продолжительностью 30 календарных дней.</w:t>
      </w:r>
    </w:p>
    <w:p w:rsidR="008D0CD3" w:rsidRPr="008D0CD3" w:rsidRDefault="008D0CD3" w:rsidP="0049440A">
      <w:pPr>
        <w:ind w:firstLine="708"/>
        <w:jc w:val="both"/>
      </w:pPr>
      <w:r w:rsidRPr="008D0CD3">
        <w:t>6.4. Муниципальному служащему устанавливается дополнительный оплачиваемый отпуск за выслугу в соответствии с действующим законодательством, не более 10 календарных дней.</w:t>
      </w:r>
    </w:p>
    <w:p w:rsidR="008D0CD3" w:rsidRPr="008D0CD3" w:rsidRDefault="008D0CD3" w:rsidP="0049440A">
      <w:pPr>
        <w:ind w:firstLine="708"/>
        <w:jc w:val="both"/>
      </w:pPr>
      <w:r w:rsidRPr="008D0CD3">
        <w:t xml:space="preserve">6.5. Муниципальному служащему предоставляется дополнительный оплачиваемый отпуск за ненормированный рабочий день – 3 дня (ст.119 ТК РФ). 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7. Условия обязательного государственного страхования</w:t>
      </w:r>
    </w:p>
    <w:p w:rsidR="008D0CD3" w:rsidRPr="008D0CD3" w:rsidRDefault="008D0CD3" w:rsidP="008D0CD3">
      <w:pPr>
        <w:jc w:val="both"/>
      </w:pPr>
      <w:r w:rsidRPr="008D0CD3">
        <w:tab/>
        <w:t>7.1. Работодатель выступает в качестве страхователя в исполнительном органе по месту государственной регистрации в отделениях Фонда социального страхования, осуществляет обязательное страхование Муниципального служащего по видам, основаниям, на условиях, в порядке и размерах, предусмотренных действующим законодательством.</w:t>
      </w:r>
    </w:p>
    <w:p w:rsidR="008D0CD3" w:rsidRPr="008D0CD3" w:rsidRDefault="008D0CD3" w:rsidP="0049440A">
      <w:pPr>
        <w:ind w:firstLine="708"/>
        <w:jc w:val="both"/>
      </w:pPr>
      <w:r w:rsidRPr="008D0CD3">
        <w:t>7.2. Муниципальный служащий подлежит обязательному государственному страхованию на случай причинения вреда здоровью и имуществу в связи с исполнением им должностных обязанностей в порядке, предусмотренном законодательством Российской Федерации.</w:t>
      </w:r>
    </w:p>
    <w:p w:rsidR="008D0CD3" w:rsidRPr="008D0CD3" w:rsidRDefault="008D0CD3" w:rsidP="0049440A">
      <w:pPr>
        <w:ind w:firstLine="708"/>
        <w:jc w:val="both"/>
      </w:pPr>
      <w:r w:rsidRPr="008D0CD3">
        <w:t>7.3. Муниципальный служащий подлежит обязательному государственному социальному страхованию на случай заболевания или утраты трудоспособности в период прохождения муниципальной службы или после ее прекращения, но наступивших в связи с исполнением им должностных обязанностей в порядке, предусмотренном законодательством Российской Федерации.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8. Сведения о доходах, об имуществе и обязательствах имущественного</w:t>
      </w: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характера муниципального служащего (Ст.15  ФЗ № 25 от 02.03.2007)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8D0CD3" w:rsidRPr="008D0CD3" w:rsidRDefault="008D0CD3" w:rsidP="0049440A">
      <w:pPr>
        <w:ind w:firstLine="708"/>
        <w:jc w:val="both"/>
      </w:pPr>
      <w:r w:rsidRPr="008D0CD3"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8D0CD3" w:rsidRPr="008D0CD3" w:rsidRDefault="008D0CD3" w:rsidP="008D0CD3">
      <w:pPr>
        <w:jc w:val="both"/>
      </w:pPr>
      <w:r w:rsidRPr="008D0CD3">
        <w:t>(часть 1.1 введена Федеральным законом от 03.12.2012 N 231-ФЗ)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 w:rsidR="008D0CD3" w:rsidRPr="008D0CD3" w:rsidRDefault="008D0CD3" w:rsidP="0049440A">
      <w:pPr>
        <w:ind w:firstLine="708"/>
        <w:jc w:val="both"/>
      </w:pPr>
      <w:r w:rsidRPr="008D0CD3">
        <w:t>Муниципальный служащий, замещающий должность муниципальной службы обязан предоставлять сведения о размещении информации в информационно-телекоммуникационной сети «Интернет»  в соответствии с законодательством РФ.</w:t>
      </w:r>
    </w:p>
    <w:p w:rsidR="008D0CD3" w:rsidRPr="008D0CD3" w:rsidRDefault="008D0CD3" w:rsidP="008D0CD3">
      <w:pPr>
        <w:jc w:val="both"/>
      </w:pPr>
    </w:p>
    <w:p w:rsidR="008D0CD3" w:rsidRPr="0049440A" w:rsidRDefault="008D0CD3" w:rsidP="0049440A">
      <w:pPr>
        <w:jc w:val="center"/>
        <w:rPr>
          <w:b/>
        </w:rPr>
      </w:pPr>
      <w:r w:rsidRPr="0049440A">
        <w:rPr>
          <w:b/>
        </w:rPr>
        <w:t>9. Заключительные положения</w:t>
      </w:r>
    </w:p>
    <w:p w:rsidR="008D0CD3" w:rsidRPr="008D0CD3" w:rsidRDefault="008D0CD3" w:rsidP="0049440A">
      <w:pPr>
        <w:ind w:firstLine="708"/>
        <w:jc w:val="both"/>
      </w:pPr>
      <w:r w:rsidRPr="008D0CD3">
        <w:t>9.1. Муниципальный служащий несет ответственность, предусмотренную действующим законодательством о труде Российской Федерации, о муниципальной службе в Российской Федерации и Санкт-Петербурге, в том числе:</w:t>
      </w:r>
    </w:p>
    <w:p w:rsidR="008D0CD3" w:rsidRPr="008D0CD3" w:rsidRDefault="008D0CD3" w:rsidP="008D0CD3">
      <w:pPr>
        <w:jc w:val="both"/>
      </w:pPr>
      <w:r w:rsidRPr="008D0CD3">
        <w:tab/>
        <w:t>9.1.1. За совершение дисциплинарного проступка - неисполнение или ненадлежащее исполнение муниципальным служащим по его вине возложенных на него служебных обязанностей - представитель нанимателя (работодатель) имеет право применить следующие дисциплинарные взыскания:</w:t>
      </w:r>
    </w:p>
    <w:p w:rsidR="008D0CD3" w:rsidRPr="008D0CD3" w:rsidRDefault="008D0CD3" w:rsidP="008D0CD3">
      <w:pPr>
        <w:jc w:val="both"/>
      </w:pPr>
      <w:r w:rsidRPr="008D0CD3">
        <w:t>1) замечание;</w:t>
      </w:r>
    </w:p>
    <w:p w:rsidR="008D0CD3" w:rsidRPr="008D0CD3" w:rsidRDefault="008D0CD3" w:rsidP="008D0CD3">
      <w:pPr>
        <w:jc w:val="both"/>
      </w:pPr>
      <w:r w:rsidRPr="008D0CD3">
        <w:t>2) выговор;</w:t>
      </w:r>
    </w:p>
    <w:p w:rsidR="008D0CD3" w:rsidRPr="008D0CD3" w:rsidRDefault="008D0CD3" w:rsidP="008D0CD3">
      <w:pPr>
        <w:jc w:val="both"/>
      </w:pPr>
      <w:r w:rsidRPr="008D0CD3">
        <w:t>3) увольнение с муниципальной службы по соответствующим основаниям.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9.1.2.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25 декабря 2008 года N 273-ФЗ "О противодействии коррупции" и другими федеральными законами, налагаются взыскания, предусмотренные статьей 27 Федерального закона от 02.03.2007 № 25-ФЗ «О муниципальной службе в Российской Федерации».</w:t>
      </w:r>
    </w:p>
    <w:p w:rsidR="008D0CD3" w:rsidRPr="008D0CD3" w:rsidRDefault="008D0CD3" w:rsidP="0049440A">
      <w:pPr>
        <w:ind w:firstLine="708"/>
        <w:jc w:val="both"/>
      </w:pPr>
      <w:r w:rsidRPr="008D0CD3"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№ 25-ФЗ «О муниципальной службе в Российской Федерации».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49440A">
      <w:pPr>
        <w:ind w:firstLine="708"/>
        <w:jc w:val="both"/>
      </w:pPr>
      <w:r w:rsidRPr="008D0CD3">
        <w:t>9.2. Работодатель и Муниципальный служащий несут ответственность за неисполнение или ненадлежащее исполнение взятых на себя обязанностей и обязательств в соответствии с трудовым законодательством и законодательством о муниципальной службе;</w:t>
      </w:r>
    </w:p>
    <w:p w:rsidR="008D0CD3" w:rsidRPr="008D0CD3" w:rsidRDefault="008D0CD3" w:rsidP="008D0CD3">
      <w:pPr>
        <w:jc w:val="both"/>
      </w:pPr>
      <w:r w:rsidRPr="008D0CD3">
        <w:t>- за несоблюдение ограничений и нарушение запретов, связанных с муниципальной службой, установленных Федеральным законом от 02.03.2007 № 25-ФЗ "О муниципальной службе в Российской Федерации;</w:t>
      </w:r>
    </w:p>
    <w:p w:rsidR="008D0CD3" w:rsidRPr="008D0CD3" w:rsidRDefault="008D0CD3" w:rsidP="008D0CD3">
      <w:pPr>
        <w:jc w:val="both"/>
      </w:pPr>
      <w:r w:rsidRPr="008D0CD3">
        <w:t>- за невыполнение постановлений, распоряжений и указаний Главы Местной Администрации, нормативных актов органов власти и органов самоуправления;</w:t>
      </w:r>
    </w:p>
    <w:p w:rsidR="008D0CD3" w:rsidRPr="008D0CD3" w:rsidRDefault="008D0CD3" w:rsidP="008D0CD3">
      <w:pPr>
        <w:jc w:val="both"/>
      </w:pPr>
      <w:r w:rsidRPr="008D0CD3">
        <w:t>- за разглашение сведений, составляющих охраняемую законом тайну, а также сведений, ставших ему известными в связи с исполнением должностных обязанностей, затрагивающих частную жизнь, честь и достоинство граждан, в том числе и после прекращения муниципальной службы;</w:t>
      </w:r>
    </w:p>
    <w:p w:rsidR="008D0CD3" w:rsidRPr="008D0CD3" w:rsidRDefault="008D0CD3" w:rsidP="008D0CD3">
      <w:pPr>
        <w:jc w:val="both"/>
      </w:pPr>
      <w:r w:rsidRPr="008D0CD3">
        <w:t>- за нарушение правил служебного поведения и нарушение правил внутреннего трудового распорядка.</w:t>
      </w:r>
    </w:p>
    <w:p w:rsidR="008D0CD3" w:rsidRPr="008D0CD3" w:rsidRDefault="008D0CD3" w:rsidP="0049440A">
      <w:pPr>
        <w:ind w:firstLine="708"/>
        <w:jc w:val="both"/>
      </w:pPr>
      <w:r w:rsidRPr="008D0CD3">
        <w:t>9.3. На Муниципального служащего полностью распространяются льготы и гарантии, установленные действующим законодательством о труде и другими нормативными актами, с особенностями, предусмотренными Федеральным законодательством и законодательством Санкт-Петербурга о муниципальной службе.</w:t>
      </w:r>
    </w:p>
    <w:p w:rsidR="008D0CD3" w:rsidRPr="008D0CD3" w:rsidRDefault="008D0CD3" w:rsidP="0049440A">
      <w:pPr>
        <w:ind w:firstLine="708"/>
        <w:jc w:val="both"/>
      </w:pPr>
      <w:r w:rsidRPr="008D0CD3">
        <w:t>9.4.  Муниципальный служащий дает согласие на обраб</w:t>
      </w:r>
      <w:r w:rsidR="0049440A">
        <w:t>отку персональных данных Работо</w:t>
      </w:r>
      <w:r w:rsidRPr="008D0CD3">
        <w:t>дателем в целях обеспечения соблюдения законов и иных нормативных правовых актов, содействия в трудоустройстве, обучения и продвижения по службе, обеспечения сохранения имущества Работодателя.</w:t>
      </w:r>
    </w:p>
    <w:p w:rsidR="008D0CD3" w:rsidRPr="008D0CD3" w:rsidRDefault="008D0CD3" w:rsidP="0049440A">
      <w:pPr>
        <w:ind w:firstLine="708"/>
        <w:jc w:val="both"/>
      </w:pPr>
      <w:r w:rsidRPr="008D0CD3">
        <w:t>9.5. В случае изменения анкетных данных муниципальный служащий обязан в месячный срок сообщить об этом в кадровую службу и предоставить копии подтверждающих документов.</w:t>
      </w:r>
    </w:p>
    <w:p w:rsidR="008D0CD3" w:rsidRPr="008D0CD3" w:rsidRDefault="008D0CD3" w:rsidP="0049440A">
      <w:pPr>
        <w:ind w:firstLine="708"/>
        <w:jc w:val="both"/>
      </w:pPr>
      <w:r w:rsidRPr="008D0CD3">
        <w:t>9.6. Необходимость профессиональной подготовки и переподготовки кадров для собственных нужд определяет работодатель, одновременно работник имеет право на профессиональную подготовку, переподготовку и повышение квалификации.</w:t>
      </w:r>
    </w:p>
    <w:p w:rsidR="008D0CD3" w:rsidRPr="008D0CD3" w:rsidRDefault="008D0CD3" w:rsidP="0049440A">
      <w:pPr>
        <w:ind w:firstLine="708"/>
        <w:jc w:val="both"/>
      </w:pPr>
      <w:r w:rsidRPr="008D0CD3">
        <w:t>9.7. Изменения и дополнения в настоящий трудовой договор могут вноситься по соглашению сторон в случаях:</w:t>
      </w:r>
    </w:p>
    <w:p w:rsidR="008D0CD3" w:rsidRPr="008D0CD3" w:rsidRDefault="008D0CD3" w:rsidP="008D0CD3">
      <w:pPr>
        <w:jc w:val="both"/>
      </w:pPr>
      <w:r w:rsidRPr="008D0CD3">
        <w:t>- изменения действующего законодательства;</w:t>
      </w:r>
    </w:p>
    <w:p w:rsidR="008D0CD3" w:rsidRPr="008D0CD3" w:rsidRDefault="008D0CD3" w:rsidP="008D0CD3">
      <w:pPr>
        <w:jc w:val="both"/>
      </w:pPr>
      <w:r w:rsidRPr="008D0CD3">
        <w:t>- изменения Устава муниципального образования;</w:t>
      </w:r>
    </w:p>
    <w:p w:rsidR="008D0CD3" w:rsidRPr="008D0CD3" w:rsidRDefault="008D0CD3" w:rsidP="008D0CD3">
      <w:pPr>
        <w:jc w:val="both"/>
      </w:pPr>
      <w:r w:rsidRPr="008D0CD3">
        <w:t>- инициативы любой из сторон настоящего трудового договора;</w:t>
      </w:r>
    </w:p>
    <w:p w:rsidR="008D0CD3" w:rsidRPr="008D0CD3" w:rsidRDefault="008D0CD3" w:rsidP="008D0CD3">
      <w:pPr>
        <w:jc w:val="both"/>
      </w:pPr>
      <w:r w:rsidRPr="008D0CD3">
        <w:t>- по другим основаниям, предусмотренным действующим законодательством Российской Федерации.</w:t>
      </w:r>
    </w:p>
    <w:p w:rsidR="008D0CD3" w:rsidRPr="008D0CD3" w:rsidRDefault="008D0CD3" w:rsidP="008D0CD3">
      <w:pPr>
        <w:jc w:val="both"/>
      </w:pPr>
      <w:r w:rsidRPr="008D0CD3">
        <w:t>Изменения и дополнения оформляются письменными дополнительными соглашениями, которые являются неотъемлемой частью настоящего трудового договора.</w:t>
      </w:r>
    </w:p>
    <w:p w:rsidR="008D0CD3" w:rsidRPr="008D0CD3" w:rsidRDefault="008D0CD3" w:rsidP="0049440A">
      <w:pPr>
        <w:ind w:firstLine="708"/>
        <w:jc w:val="both"/>
      </w:pPr>
      <w:r w:rsidRPr="008D0CD3">
        <w:t>9.8. Споры и разногласия разрешаются по соглашению сторон, а в случае не достижения соглашения - в порядке, установленном действующим законодательством Российской Федерации.</w:t>
      </w:r>
    </w:p>
    <w:p w:rsidR="008D0CD3" w:rsidRPr="008D0CD3" w:rsidRDefault="008D0CD3" w:rsidP="0049440A">
      <w:pPr>
        <w:ind w:firstLine="708"/>
        <w:jc w:val="both"/>
      </w:pPr>
      <w:r w:rsidRPr="008D0CD3">
        <w:t xml:space="preserve">9.9. Отношения сторон, не урегулированные настоящим трудовым договором, регламентируются действующим законодательством Российской Федерации. </w:t>
      </w:r>
    </w:p>
    <w:p w:rsidR="008D0CD3" w:rsidRPr="008D0CD3" w:rsidRDefault="008D0CD3" w:rsidP="0049440A">
      <w:pPr>
        <w:ind w:firstLine="708"/>
        <w:jc w:val="both"/>
      </w:pPr>
      <w:r w:rsidRPr="008D0CD3">
        <w:t>9.10. Настоящий трудовой договор составлен в 2-х экземплярах - по одному экземпляру для каждой из сторон. Оба экземпляра имеют одинаковую юридическую силу.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</w:p>
    <w:p w:rsidR="0049440A" w:rsidRPr="0049440A" w:rsidRDefault="0049440A" w:rsidP="0049440A">
      <w:pPr>
        <w:jc w:val="both"/>
        <w:rPr>
          <w:b/>
        </w:rPr>
      </w:pPr>
      <w:r w:rsidRPr="0049440A">
        <w:rPr>
          <w:b/>
        </w:rPr>
        <w:t xml:space="preserve">10. Реквизиты сторон: </w:t>
      </w:r>
    </w:p>
    <w:p w:rsidR="0049440A" w:rsidRPr="0049440A" w:rsidRDefault="0049440A" w:rsidP="0049440A">
      <w:pPr>
        <w:jc w:val="both"/>
        <w:rPr>
          <w:b/>
        </w:rPr>
      </w:pPr>
      <w:r w:rsidRPr="0049440A">
        <w:rPr>
          <w:b/>
        </w:rPr>
        <w:t xml:space="preserve">Орган местного самоуправления </w:t>
      </w:r>
      <w:r>
        <w:rPr>
          <w:b/>
        </w:rPr>
        <w:t xml:space="preserve">                                  Муниципальный служащий</w:t>
      </w:r>
    </w:p>
    <w:p w:rsidR="0049440A" w:rsidRDefault="0049440A" w:rsidP="0049440A">
      <w:pPr>
        <w:jc w:val="both"/>
      </w:pPr>
      <w:r>
        <w:t xml:space="preserve">Местная Администрация   </w:t>
      </w:r>
    </w:p>
    <w:p w:rsidR="0049440A" w:rsidRDefault="0049440A" w:rsidP="0049440A">
      <w:pPr>
        <w:jc w:val="both"/>
      </w:pPr>
      <w:r>
        <w:t>внутригородского муниципального                                   ___________________________</w:t>
      </w:r>
    </w:p>
    <w:p w:rsidR="0049440A" w:rsidRDefault="0049440A" w:rsidP="0049440A">
      <w:pPr>
        <w:jc w:val="both"/>
      </w:pPr>
      <w:r>
        <w:t xml:space="preserve">образования Санкт-Петербурга                                                    </w:t>
      </w:r>
      <w:r w:rsidR="007245B3">
        <w:t xml:space="preserve">     </w:t>
      </w:r>
      <w:r>
        <w:t xml:space="preserve">    (Ф.И.О.)</w:t>
      </w:r>
    </w:p>
    <w:p w:rsidR="0049440A" w:rsidRDefault="0049440A" w:rsidP="0049440A">
      <w:pPr>
        <w:jc w:val="both"/>
      </w:pPr>
      <w:r>
        <w:t>Муниципальный округ № 15</w:t>
      </w:r>
    </w:p>
    <w:p w:rsidR="0049440A" w:rsidRDefault="0049440A" w:rsidP="0049440A">
      <w:pPr>
        <w:jc w:val="both"/>
      </w:pPr>
    </w:p>
    <w:p w:rsidR="0049440A" w:rsidRDefault="0049440A" w:rsidP="0049440A">
      <w:pPr>
        <w:jc w:val="both"/>
      </w:pPr>
      <w:r>
        <w:t>Глава местной администрации                                            ___________________________</w:t>
      </w:r>
    </w:p>
    <w:p w:rsidR="007245B3" w:rsidRDefault="007245B3" w:rsidP="007245B3">
      <w:pPr>
        <w:jc w:val="both"/>
      </w:pPr>
      <w:r>
        <w:t xml:space="preserve"> __________________________                                                             (подпись)</w:t>
      </w:r>
    </w:p>
    <w:p w:rsidR="0049440A" w:rsidRDefault="0049440A" w:rsidP="0049440A">
      <w:pPr>
        <w:jc w:val="both"/>
      </w:pPr>
      <w:r>
        <w:t xml:space="preserve">             (подпись) </w:t>
      </w:r>
      <w:r>
        <w:tab/>
        <w:t xml:space="preserve">М.П.                                                                   </w:t>
      </w:r>
    </w:p>
    <w:p w:rsidR="0049440A" w:rsidRDefault="0049440A" w:rsidP="0049440A">
      <w:pPr>
        <w:jc w:val="both"/>
      </w:pPr>
      <w:r>
        <w:tab/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 xml:space="preserve">  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ДОЛЖНОСТНАЯ ИНСТРУКЦИЯ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Главного специалиста – контрактного управляющего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Местной Администрации внутригородского муниципального образования</w:t>
      </w: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Санкт-Петербурга Муниципальный округ № 15</w:t>
      </w:r>
    </w:p>
    <w:p w:rsidR="008D0CD3" w:rsidRPr="00C41F82" w:rsidRDefault="008D0CD3" w:rsidP="00C41F82">
      <w:pPr>
        <w:jc w:val="center"/>
        <w:rPr>
          <w:b/>
        </w:rPr>
      </w:pPr>
    </w:p>
    <w:p w:rsidR="008D0CD3" w:rsidRPr="008D0CD3" w:rsidRDefault="008D0CD3" w:rsidP="008D0CD3">
      <w:pPr>
        <w:jc w:val="both"/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1. ОБЩИЕ ПОЛОЖЕНИЯ</w:t>
      </w:r>
    </w:p>
    <w:p w:rsidR="008D0CD3" w:rsidRPr="008D0CD3" w:rsidRDefault="008D0CD3" w:rsidP="008D0CD3">
      <w:pPr>
        <w:jc w:val="both"/>
      </w:pPr>
      <w:r w:rsidRPr="008D0CD3">
        <w:t>1.1</w:t>
      </w:r>
      <w:r w:rsidRPr="008D0CD3">
        <w:tab/>
        <w:t>Главный специалист – контрактный управляющий (далее – Специалист) является муниципальным служащим, замещающим в соответствии с Законом Санкт-Петербурга «О реестрах муниципальных должностей в Санкт-Петербурге» старшую должность муниципальной службы и работающим за денежное вознаграждение из средств местного бюджета.</w:t>
      </w:r>
    </w:p>
    <w:p w:rsidR="008D0CD3" w:rsidRPr="008D0CD3" w:rsidRDefault="008D0CD3" w:rsidP="008D0CD3">
      <w:pPr>
        <w:jc w:val="both"/>
      </w:pPr>
      <w:r w:rsidRPr="008D0CD3">
        <w:t>1.2</w:t>
      </w:r>
      <w:r w:rsidRPr="008D0CD3">
        <w:tab/>
        <w:t xml:space="preserve">Специалист назначается на должность и освобождается от должности Главой местной администрации МО </w:t>
      </w:r>
      <w:proofErr w:type="spellStart"/>
      <w:r w:rsidRPr="008D0CD3">
        <w:t>МО</w:t>
      </w:r>
      <w:proofErr w:type="spellEnd"/>
      <w:r w:rsidRPr="008D0CD3">
        <w:t xml:space="preserve"> № 15 в соответствии с Законом Санкт-Петербурга от 15.02.2000 № 53-8 «О регулировании отдельных вопросов муниципальной службы в Санкт-Петербурге».</w:t>
      </w:r>
    </w:p>
    <w:p w:rsidR="008D0CD3" w:rsidRPr="008D0CD3" w:rsidRDefault="008D0CD3" w:rsidP="008D0CD3">
      <w:pPr>
        <w:jc w:val="both"/>
      </w:pPr>
      <w:r w:rsidRPr="008D0CD3">
        <w:t>1.3</w:t>
      </w:r>
      <w:r w:rsidRPr="008D0CD3">
        <w:tab/>
        <w:t xml:space="preserve">Специалист находится в непосредственном подчинении Главного бухгалтера местной администрации и в прямом подчинении Главы местной администрации. </w:t>
      </w:r>
    </w:p>
    <w:p w:rsidR="008D0CD3" w:rsidRPr="008D0CD3" w:rsidRDefault="008D0CD3" w:rsidP="008D0CD3">
      <w:pPr>
        <w:jc w:val="both"/>
      </w:pPr>
      <w:r w:rsidRPr="008D0CD3">
        <w:t>1.4</w:t>
      </w:r>
      <w:r w:rsidRPr="008D0CD3">
        <w:tab/>
        <w:t xml:space="preserve"> Специалист не вправе заниматься видами деятельности, запрещенными действующим законодательством о муниципальной службе.</w:t>
      </w:r>
    </w:p>
    <w:p w:rsidR="008D0CD3" w:rsidRPr="008D0CD3" w:rsidRDefault="008D0CD3" w:rsidP="008D0CD3">
      <w:pPr>
        <w:jc w:val="both"/>
      </w:pPr>
      <w:r w:rsidRPr="008D0CD3">
        <w:t>1.5. Квалификационные требования:</w:t>
      </w:r>
    </w:p>
    <w:p w:rsidR="008D0CD3" w:rsidRPr="008D0CD3" w:rsidRDefault="008D0CD3" w:rsidP="008D0CD3">
      <w:pPr>
        <w:jc w:val="both"/>
      </w:pPr>
      <w:r w:rsidRPr="008D0CD3">
        <w:t>1.5.1. К уровню профессионального образования: Высшее профессиональное образование  или дополнительное профессиональное образование  в  сфере закупок.</w:t>
      </w:r>
    </w:p>
    <w:p w:rsidR="008D0CD3" w:rsidRPr="008D0CD3" w:rsidRDefault="008D0CD3" w:rsidP="008D0CD3">
      <w:pPr>
        <w:jc w:val="both"/>
      </w:pPr>
      <w:r w:rsidRPr="008D0CD3">
        <w:t>1.5.2. К стажу государственной гражданской службы (государственной службы иных видов) или стажу (опыту) работы по специальности: Стаж муниципальной службы (государственной службы) не менее 3 лет или стаж работы по специальности не менее 3 лет</w:t>
      </w:r>
    </w:p>
    <w:p w:rsidR="008D0CD3" w:rsidRPr="008D0CD3" w:rsidRDefault="008D0CD3" w:rsidP="008D0CD3">
      <w:pPr>
        <w:jc w:val="both"/>
      </w:pPr>
      <w:proofErr w:type="gramStart"/>
      <w:r w:rsidRPr="008D0CD3">
        <w:t>Для лиц, 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– не менее одного года стажа муниципальной службы (государственной службы) или стажа работы по специальности.</w:t>
      </w:r>
      <w:proofErr w:type="gramEnd"/>
    </w:p>
    <w:p w:rsidR="008D0CD3" w:rsidRPr="008D0CD3" w:rsidRDefault="008D0CD3" w:rsidP="008D0CD3">
      <w:pPr>
        <w:jc w:val="both"/>
      </w:pPr>
      <w:r w:rsidRPr="008D0CD3">
        <w:t>1.5.3. К профессиональным знаниям и навыкам, необходимым для исполнения должностных обязанностей:</w:t>
      </w:r>
    </w:p>
    <w:p w:rsidR="008D0CD3" w:rsidRPr="00C41F82" w:rsidRDefault="008D0CD3" w:rsidP="008D0CD3">
      <w:pPr>
        <w:jc w:val="both"/>
        <w:rPr>
          <w:b/>
        </w:rPr>
      </w:pPr>
      <w:r w:rsidRPr="00C41F82">
        <w:rPr>
          <w:b/>
        </w:rPr>
        <w:t>Должен знать: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 xml:space="preserve">Конституцию РФ, федеральные конституционные законы, федеральные законы, иные нормативные правовые акты Российской Федерации, Устав Санкт-Петербурга, законы Санкт-Петербурга, нормативные правовые акты Губернатора Санкт-Петербурга, Правительства Санкт-Петербурга, иных исполнительных органов государственной власти Санкт-Петербурга, Устав муниципального образования МО №15, нормативные правовые акты Муниципального Совета МО </w:t>
      </w:r>
      <w:proofErr w:type="spellStart"/>
      <w:r w:rsidRPr="008D0CD3">
        <w:t>МО</w:t>
      </w:r>
      <w:proofErr w:type="spellEnd"/>
      <w:r w:rsidRPr="008D0CD3">
        <w:t xml:space="preserve"> №15 и Местной Администрации МО </w:t>
      </w:r>
      <w:proofErr w:type="spellStart"/>
      <w:r w:rsidRPr="008D0CD3">
        <w:t>МО</w:t>
      </w:r>
      <w:proofErr w:type="spellEnd"/>
      <w:r w:rsidRPr="008D0CD3">
        <w:t xml:space="preserve"> № 15 применительно к исполнению должностных обязанностей.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Функции и предметы ведения отделов местной Администрации.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Должностную инструкцию Главного специалиста – контрактного управляющего.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Перечень взаимодействующих организаций, учреждений.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Правовые основы договорных отношений.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Правовые основы бюджетного процесса.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Методы сбора и обработки информации с применением современных технических средств связи и компьютерных технологий.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Законодательные и иные нормативные правовые акты о контрактной системе в сфере закупок товаров (работ, услуг) для обеспечения государственных и муниципальных нужд;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Методы планирования закупок товаров (работ, услуг);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Методы обоснования цен товаров (работ, услуг);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Способы определения поставщиков (подрядчиков, исполнителей);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Законодательство, регламентирующее отдельные виды договоров;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Правила приемки товаров (работ, услуг);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Требования к оформлению документов о приемке товаров (работ, услуг);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Основы трудового законодательства;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Правила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Правила и нормы охраны труда, техники безопасности, производственной санитарии и противопожарной защиты;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Средства вычислительной техники, коммуникаций и связи.</w:t>
      </w:r>
    </w:p>
    <w:p w:rsidR="008D0CD3" w:rsidRPr="008D0CD3" w:rsidRDefault="008D0CD3" w:rsidP="008D0CD3">
      <w:pPr>
        <w:jc w:val="both"/>
      </w:pPr>
      <w:r w:rsidRPr="008D0CD3">
        <w:t>•</w:t>
      </w:r>
      <w:r w:rsidRPr="008D0CD3">
        <w:tab/>
        <w:t>Основы права и экономики, порядка подготовки и принятия муниципальных правовых актов, основ информационного и документационного обеспечения деятельности органа местного самоуправления и структурных подразделений органа местного самоуправления.</w:t>
      </w:r>
    </w:p>
    <w:p w:rsidR="008D0CD3" w:rsidRPr="008D0CD3" w:rsidRDefault="008D0CD3" w:rsidP="008D0CD3">
      <w:pPr>
        <w:jc w:val="both"/>
      </w:pPr>
    </w:p>
    <w:p w:rsidR="008D0CD3" w:rsidRPr="00C41F82" w:rsidRDefault="008D0CD3" w:rsidP="008D0CD3">
      <w:pPr>
        <w:jc w:val="both"/>
        <w:rPr>
          <w:b/>
        </w:rPr>
      </w:pPr>
      <w:r w:rsidRPr="00C41F82">
        <w:rPr>
          <w:b/>
        </w:rPr>
        <w:t>Должен иметь навыки:</w:t>
      </w:r>
    </w:p>
    <w:p w:rsidR="008D0CD3" w:rsidRPr="008D0CD3" w:rsidRDefault="008D0CD3" w:rsidP="008D0CD3">
      <w:pPr>
        <w:jc w:val="both"/>
      </w:pPr>
      <w:r w:rsidRPr="008D0CD3">
        <w:t>- Подготовки аналитического материала, нормотворческой деятельности, системного подхода в решении задач, консультирования, разработки предложений по направлению деятельности для последующего принятия управленческих решений, организационной работы, подготовки и проведения мероприятий в соответствующей сфере деятельности, экспертной работы по профилю деятельности, подготовки проектов муниципальных правовых актов по направлению деятельности, составления и исполнения перспективных и текущих планов, организации работы по взаимосвязи с другими структурными подразделениями органа местного самоуправления муниципального образования и органами местного самоуправления муниципального образования.</w:t>
      </w:r>
    </w:p>
    <w:p w:rsidR="008D0CD3" w:rsidRPr="008D0CD3" w:rsidRDefault="008D0CD3" w:rsidP="008D0CD3">
      <w:pPr>
        <w:jc w:val="both"/>
      </w:pPr>
      <w:r w:rsidRPr="008D0CD3">
        <w:t>- Приема, передачи и обработки электронной информации с использованием ПК и оргтехники.</w:t>
      </w:r>
    </w:p>
    <w:p w:rsidR="008D0CD3" w:rsidRPr="008D0CD3" w:rsidRDefault="008D0CD3" w:rsidP="008D0CD3">
      <w:pPr>
        <w:jc w:val="both"/>
      </w:pPr>
      <w:r w:rsidRPr="008D0CD3">
        <w:t>- Планирования индивидуальной работы муниципального служащего.</w:t>
      </w:r>
    </w:p>
    <w:p w:rsidR="008D0CD3" w:rsidRPr="008D0CD3" w:rsidRDefault="008D0CD3" w:rsidP="008D0CD3">
      <w:pPr>
        <w:jc w:val="both"/>
      </w:pPr>
      <w:r w:rsidRPr="008D0CD3">
        <w:t>- Поиска и нахождения нестандартных решений типовых и сложных задач.</w:t>
      </w:r>
    </w:p>
    <w:p w:rsidR="008D0CD3" w:rsidRPr="008D0CD3" w:rsidRDefault="008D0CD3" w:rsidP="008D0CD3">
      <w:pPr>
        <w:jc w:val="both"/>
      </w:pPr>
      <w:r w:rsidRPr="008D0CD3">
        <w:t>- Организации делопроизводства в Местной Администрации</w:t>
      </w:r>
    </w:p>
    <w:p w:rsidR="008D0CD3" w:rsidRPr="008D0CD3" w:rsidRDefault="008D0CD3" w:rsidP="008D0CD3">
      <w:pPr>
        <w:jc w:val="both"/>
      </w:pPr>
      <w:r w:rsidRPr="008D0CD3">
        <w:t>- Культуры взаимоотношений и служебной этики.</w:t>
      </w:r>
    </w:p>
    <w:p w:rsidR="008D0CD3" w:rsidRPr="008D0CD3" w:rsidRDefault="008D0CD3" w:rsidP="008D0CD3">
      <w:pPr>
        <w:jc w:val="both"/>
      </w:pPr>
      <w:r w:rsidRPr="008D0CD3">
        <w:t>- Навыки оперативной реализации управленческих решений, эффективного планирования рабочего (служебного) времени, ведения деловых переговоров, подготовки документов.</w:t>
      </w:r>
    </w:p>
    <w:p w:rsidR="008D0CD3" w:rsidRPr="008D0CD3" w:rsidRDefault="008D0CD3" w:rsidP="008D0CD3">
      <w:pPr>
        <w:jc w:val="both"/>
      </w:pPr>
      <w:r w:rsidRPr="008D0CD3">
        <w:t xml:space="preserve"> - Работы с современными информационными технологиями, информационными системами, оргтехникой и средствами коммуникации;</w:t>
      </w:r>
    </w:p>
    <w:p w:rsidR="008D0CD3" w:rsidRPr="008D0CD3" w:rsidRDefault="008D0CD3" w:rsidP="008D0CD3">
      <w:pPr>
        <w:jc w:val="both"/>
      </w:pPr>
      <w:r w:rsidRPr="008D0CD3">
        <w:t>- Делового и профессионального общения.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2.</w:t>
      </w:r>
      <w:r w:rsidRPr="00C41F82">
        <w:rPr>
          <w:b/>
        </w:rPr>
        <w:tab/>
        <w:t>ДОЛЖНОСТНЫЕ ОБЯЗАННОСТИ</w:t>
      </w:r>
    </w:p>
    <w:p w:rsidR="008D0CD3" w:rsidRPr="008D0CD3" w:rsidRDefault="008D0CD3" w:rsidP="008D0CD3">
      <w:pPr>
        <w:jc w:val="both"/>
      </w:pPr>
      <w:r w:rsidRPr="008D0CD3">
        <w:t>2.1</w:t>
      </w:r>
      <w:r w:rsidRPr="008D0CD3">
        <w:tab/>
        <w:t>Специалист, исходя из задач, возложенных на местную администрацию, обязан:</w:t>
      </w:r>
    </w:p>
    <w:p w:rsidR="008D0CD3" w:rsidRPr="008D0CD3" w:rsidRDefault="008D0CD3" w:rsidP="008D0CD3">
      <w:pPr>
        <w:jc w:val="both"/>
      </w:pPr>
      <w:r w:rsidRPr="008D0CD3">
        <w:t>2.2</w:t>
      </w:r>
      <w:r w:rsidRPr="008D0CD3">
        <w:tab/>
        <w:t xml:space="preserve">Соблюдать Конституцию Российской Федерации, федеральные законы, иные нормативные правовые акты Российской Федерации, Устав Санкт-Петербурга, законы Санкт-Петербурга, иные нормативные правовые акты Санкт-Петербурга, другие нормативные правовые акты исполнительных органов власти и акты Местной Администрации МО </w:t>
      </w:r>
      <w:proofErr w:type="spellStart"/>
      <w:r w:rsidRPr="008D0CD3">
        <w:t>МО</w:t>
      </w:r>
      <w:proofErr w:type="spellEnd"/>
      <w:r w:rsidRPr="008D0CD3">
        <w:t xml:space="preserve"> №15 по вопросам своего ведения, и обеспечивать их исполнение в интересах населения муниципального образования МО №15.</w:t>
      </w:r>
    </w:p>
    <w:p w:rsidR="008D0CD3" w:rsidRPr="008D0CD3" w:rsidRDefault="008D0CD3" w:rsidP="008D0CD3">
      <w:pPr>
        <w:jc w:val="both"/>
      </w:pPr>
      <w:r w:rsidRPr="008D0CD3">
        <w:t>2.3</w:t>
      </w:r>
      <w:r w:rsidRPr="008D0CD3">
        <w:tab/>
        <w:t>Исполнять поручения Главы Местной Администрации и заместителя Главы Местной Администрации, Главного бухгалтера данные в пределах их полномочий, установленных законодательством Российской Федерации, законами Санкт-Петербурга и иными правовыми актами по вопросам осуществления местного самоуправления.</w:t>
      </w:r>
    </w:p>
    <w:p w:rsidR="008D0CD3" w:rsidRPr="008D0CD3" w:rsidRDefault="008D0CD3" w:rsidP="008D0CD3">
      <w:pPr>
        <w:jc w:val="both"/>
      </w:pPr>
      <w:r w:rsidRPr="008D0CD3">
        <w:t>2.4</w:t>
      </w:r>
      <w:r w:rsidRPr="008D0CD3">
        <w:tab/>
        <w:t>Соблюдать при исполнении должностных обязанностей права и законные интересы граждан и организаций.</w:t>
      </w:r>
    </w:p>
    <w:p w:rsidR="008D0CD3" w:rsidRPr="008D0CD3" w:rsidRDefault="008D0CD3" w:rsidP="008D0CD3">
      <w:pPr>
        <w:jc w:val="both"/>
      </w:pPr>
      <w:r w:rsidRPr="008D0CD3">
        <w:t>2.5</w:t>
      </w:r>
      <w:r w:rsidRPr="008D0CD3">
        <w:tab/>
        <w:t>Соблюдать распорядок работы, порядок обращения со служебной информацией, не совершать действий, подрывающих авторитет муниципальной службы.</w:t>
      </w:r>
    </w:p>
    <w:p w:rsidR="008D0CD3" w:rsidRPr="008D0CD3" w:rsidRDefault="008D0CD3" w:rsidP="008D0CD3">
      <w:pPr>
        <w:jc w:val="both"/>
      </w:pPr>
      <w:r w:rsidRPr="008D0CD3">
        <w:t>2.6</w:t>
      </w:r>
      <w:r w:rsidRPr="008D0CD3">
        <w:tab/>
        <w:t>Поддерживать уровень квалификации, необходимый для надлежащего исполнения должностной инструкции.</w:t>
      </w:r>
    </w:p>
    <w:p w:rsidR="008D0CD3" w:rsidRPr="008D0CD3" w:rsidRDefault="008D0CD3" w:rsidP="008D0CD3">
      <w:pPr>
        <w:jc w:val="both"/>
      </w:pPr>
      <w:r w:rsidRPr="008D0CD3">
        <w:t>2.7</w:t>
      </w:r>
      <w:proofErr w:type="gramStart"/>
      <w:r w:rsidRPr="008D0CD3">
        <w:tab/>
        <w:t>Н</w:t>
      </w:r>
      <w:proofErr w:type="gramEnd"/>
      <w:r w:rsidRPr="008D0CD3">
        <w:t>е   разглашать  ставшие   известными    в   связи   с   исполнением   должностных обязанностей     сведения,     затрагивающие    частную    жизнь, честь  и достоинство  граждан.</w:t>
      </w:r>
    </w:p>
    <w:p w:rsidR="008D0CD3" w:rsidRPr="008D0CD3" w:rsidRDefault="008D0CD3" w:rsidP="008D0CD3">
      <w:pPr>
        <w:jc w:val="both"/>
      </w:pPr>
      <w:r w:rsidRPr="008D0CD3">
        <w:t>2.8</w:t>
      </w:r>
      <w:proofErr w:type="gramStart"/>
      <w:r w:rsidRPr="008D0CD3">
        <w:tab/>
        <w:t>С</w:t>
      </w:r>
      <w:proofErr w:type="gramEnd"/>
      <w:r w:rsidRPr="008D0CD3">
        <w:t>облюдать    ограничения,    выполнять  обязательства    и требования к служебной деятельности, установленные действующим законодательством о местном самоуправлении.</w:t>
      </w:r>
    </w:p>
    <w:p w:rsidR="008D0CD3" w:rsidRPr="008D0CD3" w:rsidRDefault="008D0CD3" w:rsidP="008D0CD3">
      <w:pPr>
        <w:jc w:val="both"/>
      </w:pPr>
      <w:r w:rsidRPr="008D0CD3">
        <w:t>2.9</w:t>
      </w:r>
      <w:proofErr w:type="gramStart"/>
      <w:r w:rsidRPr="008D0CD3">
        <w:tab/>
        <w:t>Б</w:t>
      </w:r>
      <w:proofErr w:type="gramEnd"/>
      <w:r w:rsidRPr="008D0CD3">
        <w:t>еречь    государственное    имущество,    в    том   числе предоставленное ему для</w:t>
      </w:r>
    </w:p>
    <w:p w:rsidR="008D0CD3" w:rsidRPr="008D0CD3" w:rsidRDefault="008D0CD3" w:rsidP="008D0CD3">
      <w:pPr>
        <w:jc w:val="both"/>
      </w:pPr>
      <w:r w:rsidRPr="008D0CD3">
        <w:t>исполнения должностных обязанностей.</w:t>
      </w:r>
    </w:p>
    <w:p w:rsidR="008D0CD3" w:rsidRPr="008D0CD3" w:rsidRDefault="008D0CD3" w:rsidP="008D0CD3">
      <w:pPr>
        <w:jc w:val="both"/>
      </w:pPr>
      <w:r w:rsidRPr="008D0CD3">
        <w:t>2.10</w:t>
      </w:r>
      <w:proofErr w:type="gramStart"/>
      <w:r w:rsidRPr="008D0CD3">
        <w:tab/>
        <w:t>П</w:t>
      </w:r>
      <w:proofErr w:type="gramEnd"/>
      <w:r w:rsidRPr="008D0CD3">
        <w:t>редставлять  в  установленном  порядке  сведения  о  себе  и членах своей семьи, а также сведения о полученных им доходах (расходах) и принадлежащем ему на праве собственности имуществе, являющихся объектами налогообложения, а также сведения об обязательствах имущественного характера. Предоставлять сведения о размещении информации в информационно-телекоммуникационной сети «Интернет».</w:t>
      </w:r>
    </w:p>
    <w:p w:rsidR="008D0CD3" w:rsidRPr="008D0CD3" w:rsidRDefault="008D0CD3" w:rsidP="008D0CD3">
      <w:pPr>
        <w:jc w:val="both"/>
      </w:pPr>
      <w:r w:rsidRPr="008D0CD3">
        <w:t>2.11</w:t>
      </w:r>
      <w:r w:rsidRPr="008D0CD3">
        <w:tab/>
        <w:t>Принимать участие в работе по архивному хранению дел Местной Администрации.</w:t>
      </w:r>
    </w:p>
    <w:p w:rsidR="008D0CD3" w:rsidRPr="008D0CD3" w:rsidRDefault="008D0CD3" w:rsidP="008D0CD3">
      <w:pPr>
        <w:jc w:val="both"/>
      </w:pPr>
      <w:r w:rsidRPr="008D0CD3">
        <w:t>2.12</w:t>
      </w:r>
      <w:proofErr w:type="gramStart"/>
      <w:r w:rsidRPr="008D0CD3">
        <w:tab/>
        <w:t>У</w:t>
      </w:r>
      <w:proofErr w:type="gramEnd"/>
      <w:r w:rsidRPr="008D0CD3">
        <w:t>частвует в работе по  формированию проекта бюджета на очередной финансовый год, исполнению местного бюджета, подготовке отчета об исполнении бюджета.</w:t>
      </w:r>
    </w:p>
    <w:p w:rsidR="008D0CD3" w:rsidRPr="008D0CD3" w:rsidRDefault="008D0CD3" w:rsidP="008D0CD3">
      <w:pPr>
        <w:jc w:val="both"/>
      </w:pPr>
      <w:r w:rsidRPr="008D0CD3">
        <w:t>2.13</w:t>
      </w:r>
      <w:proofErr w:type="gramStart"/>
      <w:r w:rsidRPr="008D0CD3">
        <w:tab/>
        <w:t>Р</w:t>
      </w:r>
      <w:proofErr w:type="gramEnd"/>
      <w:r w:rsidRPr="008D0CD3">
        <w:t>азрабатывает проекты муниципальных, адресных программ на очередной финансовый год,  контролирует исполнение муниципальных программ. Подготавливает проекты муниципальных контрактов и технические задания.</w:t>
      </w:r>
    </w:p>
    <w:p w:rsidR="008D0CD3" w:rsidRPr="008D0CD3" w:rsidRDefault="008D0CD3" w:rsidP="008D0CD3">
      <w:pPr>
        <w:jc w:val="both"/>
      </w:pPr>
      <w:r w:rsidRPr="008D0CD3">
        <w:t>2.14</w:t>
      </w:r>
      <w:r w:rsidRPr="008D0CD3">
        <w:tab/>
        <w:t xml:space="preserve">Разрабатывает проекты нормативных правовых актов, относительно действующих и принимаемых финансовых обязательств МО </w:t>
      </w:r>
      <w:proofErr w:type="spellStart"/>
      <w:r w:rsidRPr="008D0CD3">
        <w:t>МО</w:t>
      </w:r>
      <w:proofErr w:type="spellEnd"/>
      <w:r w:rsidRPr="008D0CD3">
        <w:t xml:space="preserve"> № 15 и проекты нормативно-правовых актов в отношении закупочной деятельности; анализирует действующие нормативно-правовые акты по финансовым вопросам и закупочной деятельности на предмет соответствия законодательству. Разрабатывает проекты нормативных правовых  и правовых актов, предусмотренных Законом № 44-ФЗ</w:t>
      </w:r>
      <w:proofErr w:type="gramStart"/>
      <w:r w:rsidRPr="008D0CD3">
        <w:t xml:space="preserve"> .</w:t>
      </w:r>
      <w:proofErr w:type="gramEnd"/>
    </w:p>
    <w:p w:rsidR="008D0CD3" w:rsidRPr="008D0CD3" w:rsidRDefault="008D0CD3" w:rsidP="008D0CD3">
      <w:pPr>
        <w:jc w:val="both"/>
      </w:pPr>
      <w:r w:rsidRPr="008D0CD3">
        <w:t>2.15</w:t>
      </w:r>
      <w:r w:rsidRPr="008D0CD3">
        <w:tab/>
        <w:t>Осуществляет в пределах своего ведения сбор статистических показателей,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порядке, установленном действующим законодательством.</w:t>
      </w:r>
    </w:p>
    <w:p w:rsidR="008D0CD3" w:rsidRPr="008D0CD3" w:rsidRDefault="008D0CD3" w:rsidP="008D0CD3">
      <w:pPr>
        <w:jc w:val="both"/>
      </w:pPr>
      <w:r w:rsidRPr="008D0CD3">
        <w:t>2.16</w:t>
      </w:r>
      <w:proofErr w:type="gramStart"/>
      <w:r w:rsidRPr="008D0CD3">
        <w:t xml:space="preserve"> Я</w:t>
      </w:r>
      <w:proofErr w:type="gramEnd"/>
      <w:r w:rsidRPr="008D0CD3">
        <w:t>вляется ответственным лицом за осуществление закупок  товаров, работ, услуг для обеспечения муниципальных нужд:</w:t>
      </w:r>
    </w:p>
    <w:p w:rsidR="008D0CD3" w:rsidRPr="008D0CD3" w:rsidRDefault="008D0CD3" w:rsidP="008D0CD3">
      <w:pPr>
        <w:jc w:val="both"/>
      </w:pPr>
      <w:r w:rsidRPr="008D0CD3">
        <w:t>- разрабатывает план закупок, осуществляет подготовку изменений для внесения в план</w:t>
      </w:r>
    </w:p>
    <w:p w:rsidR="008D0CD3" w:rsidRPr="008D0CD3" w:rsidRDefault="008D0CD3" w:rsidP="008D0CD3">
      <w:pPr>
        <w:jc w:val="both"/>
      </w:pPr>
      <w:r w:rsidRPr="008D0CD3">
        <w:t>закупок, размещает в ЕИС план закупок и внесенных в него изменений;</w:t>
      </w:r>
    </w:p>
    <w:p w:rsidR="008D0CD3" w:rsidRPr="008D0CD3" w:rsidRDefault="008D0CD3" w:rsidP="008D0CD3">
      <w:pPr>
        <w:jc w:val="both"/>
      </w:pPr>
      <w:r w:rsidRPr="008D0CD3">
        <w:t>- разрабатывает плана-график, осуществляет подготовку изменений для внесения в план-</w:t>
      </w:r>
    </w:p>
    <w:p w:rsidR="008D0CD3" w:rsidRPr="008D0CD3" w:rsidRDefault="008D0CD3" w:rsidP="008D0CD3">
      <w:pPr>
        <w:jc w:val="both"/>
      </w:pPr>
      <w:r w:rsidRPr="008D0CD3">
        <w:t>график, размещает в ЕИС план-график и внесенных в него изменений;</w:t>
      </w:r>
    </w:p>
    <w:p w:rsidR="008D0CD3" w:rsidRPr="008D0CD3" w:rsidRDefault="008D0CD3" w:rsidP="008D0CD3">
      <w:pPr>
        <w:jc w:val="both"/>
      </w:pPr>
      <w:r w:rsidRPr="008D0CD3">
        <w:t>- осуществляет подготовку и размещение в ЕИС извещений об осуществлении закупок,</w:t>
      </w:r>
    </w:p>
    <w:p w:rsidR="008D0CD3" w:rsidRPr="008D0CD3" w:rsidRDefault="008D0CD3" w:rsidP="008D0CD3">
      <w:pPr>
        <w:jc w:val="both"/>
      </w:pPr>
      <w:r w:rsidRPr="008D0CD3">
        <w:t>документации о закупках и проектов контрактов, подготавливает и направляет приглашения принять участие в определении поставщиков (подрядчиков, исполнителей) закрытыми способами;</w:t>
      </w:r>
    </w:p>
    <w:p w:rsidR="008D0CD3" w:rsidRPr="008D0CD3" w:rsidRDefault="008D0CD3" w:rsidP="008D0CD3">
      <w:pPr>
        <w:jc w:val="both"/>
      </w:pPr>
      <w:r w:rsidRPr="008D0CD3">
        <w:t>- обеспечивает осуществление закупок, в том числе заключение контрактов;</w:t>
      </w:r>
    </w:p>
    <w:p w:rsidR="008D0CD3" w:rsidRPr="008D0CD3" w:rsidRDefault="008D0CD3" w:rsidP="008D0CD3">
      <w:pPr>
        <w:jc w:val="both"/>
      </w:pPr>
      <w:r w:rsidRPr="008D0CD3">
        <w:t xml:space="preserve">- участвует в рассмотрении дел об обжаловании результатов определения поставщиков (подрядчиков, исполнителей) и осуществляет подготовку материалов для выполнения </w:t>
      </w:r>
      <w:proofErr w:type="spellStart"/>
      <w:r w:rsidRPr="008D0CD3">
        <w:t>претензионно</w:t>
      </w:r>
      <w:proofErr w:type="spellEnd"/>
      <w:r w:rsidRPr="008D0CD3">
        <w:t>-исковой  работы;</w:t>
      </w:r>
    </w:p>
    <w:p w:rsidR="008D0CD3" w:rsidRPr="008D0CD3" w:rsidRDefault="008D0CD3" w:rsidP="008D0CD3">
      <w:pPr>
        <w:jc w:val="both"/>
      </w:pPr>
      <w:r w:rsidRPr="008D0CD3">
        <w:t>- организовывает в случае необходимости на стадии планирования закупок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определяет наилучшие технологии и другие решения для обеспечения государственных и муниципальных нужд.</w:t>
      </w:r>
    </w:p>
    <w:p w:rsidR="008D0CD3" w:rsidRPr="008D0CD3" w:rsidRDefault="008D0CD3" w:rsidP="008D0CD3">
      <w:pPr>
        <w:jc w:val="both"/>
      </w:pPr>
      <w:r w:rsidRPr="008D0CD3">
        <w:t>2.16 Организовывает, планирует и обосновывает закупки:</w:t>
      </w:r>
    </w:p>
    <w:p w:rsidR="008D0CD3" w:rsidRPr="008D0CD3" w:rsidRDefault="008D0CD3" w:rsidP="008D0CD3">
      <w:pPr>
        <w:jc w:val="both"/>
      </w:pPr>
      <w:r w:rsidRPr="008D0CD3">
        <w:t>-  обеспечивает проведение определений поставщиков (подрядчиков, исполнителей) конкурентными способами.</w:t>
      </w:r>
    </w:p>
    <w:p w:rsidR="008D0CD3" w:rsidRPr="008D0CD3" w:rsidRDefault="008D0CD3" w:rsidP="008D0CD3">
      <w:pPr>
        <w:jc w:val="both"/>
      </w:pPr>
      <w:r w:rsidRPr="008D0CD3">
        <w:t>- организовывает заключение контракта по итогам определения поставщика (подрядчика, исполнителя) конкурентным способом и контракта с единственным поставщиком (подрядчиком, исполнителем).</w:t>
      </w:r>
    </w:p>
    <w:p w:rsidR="008D0CD3" w:rsidRPr="008D0CD3" w:rsidRDefault="008D0CD3" w:rsidP="008D0CD3">
      <w:pPr>
        <w:jc w:val="both"/>
      </w:pPr>
      <w:r w:rsidRPr="008D0CD3">
        <w:t>- контролирует исполнение контрактов поставщиками (подрядчиками, исполнителями), организовывает приемку результатов исполнения контрактов.</w:t>
      </w:r>
    </w:p>
    <w:p w:rsidR="008D0CD3" w:rsidRPr="008D0CD3" w:rsidRDefault="008D0CD3" w:rsidP="008D0CD3">
      <w:pPr>
        <w:jc w:val="both"/>
      </w:pPr>
      <w:r w:rsidRPr="008D0CD3">
        <w:t>2.17</w:t>
      </w:r>
      <w:proofErr w:type="gramStart"/>
      <w:r w:rsidRPr="008D0CD3">
        <w:t xml:space="preserve">  П</w:t>
      </w:r>
      <w:proofErr w:type="gramEnd"/>
      <w:r w:rsidRPr="008D0CD3">
        <w:t>ри планировании закупок контрактный управляющий:</w:t>
      </w:r>
    </w:p>
    <w:p w:rsidR="008D0CD3" w:rsidRPr="008D0CD3" w:rsidRDefault="008D0CD3" w:rsidP="008D0CD3">
      <w:pPr>
        <w:jc w:val="both"/>
      </w:pPr>
      <w:r w:rsidRPr="008D0CD3">
        <w:t>- разрабатывает предусмотренные законодательством о контрактной системе документы и изменения в них, организует утверждение данных документов и размещает их в единой информационной системе (далее - ЕИС);</w:t>
      </w:r>
    </w:p>
    <w:p w:rsidR="008D0CD3" w:rsidRPr="008D0CD3" w:rsidRDefault="008D0CD3" w:rsidP="008D0CD3">
      <w:pPr>
        <w:jc w:val="both"/>
      </w:pPr>
      <w:r w:rsidRPr="008D0CD3">
        <w:t>- проводит анализ рынков товаров (работ, услуг) и потребностей в них.</w:t>
      </w:r>
    </w:p>
    <w:p w:rsidR="008D0CD3" w:rsidRPr="008D0CD3" w:rsidRDefault="008D0CD3" w:rsidP="008D0CD3">
      <w:pPr>
        <w:jc w:val="both"/>
      </w:pPr>
      <w:r w:rsidRPr="008D0CD3">
        <w:t>2.18 При подготовке к проведению процедур определения поставщиков (подрядчиков, исполнителей) контрактный управляющий:</w:t>
      </w:r>
    </w:p>
    <w:p w:rsidR="008D0CD3" w:rsidRPr="008D0CD3" w:rsidRDefault="008D0CD3" w:rsidP="008D0CD3">
      <w:pPr>
        <w:jc w:val="both"/>
      </w:pPr>
      <w:r w:rsidRPr="008D0CD3">
        <w:t>- подготавливает извещения, документацию о закупках (за исключением описания объекта закупки), проекты контрактов, приглашения принять участие в определении поставщиков (подрядчиков, исполнителей) закрытыми способами, иные документы, необходимые для осуществления закупок, а также изменения в извещениях, документации о закупках;</w:t>
      </w:r>
    </w:p>
    <w:p w:rsidR="008D0CD3" w:rsidRPr="008D0CD3" w:rsidRDefault="008D0CD3" w:rsidP="008D0CD3">
      <w:pPr>
        <w:jc w:val="both"/>
      </w:pPr>
      <w:r w:rsidRPr="008D0CD3">
        <w:t>- организует подготовку описания объекта закупки в извещениях о проведении запросов котировок, документации об иных закупках, привлекая по согласованию с руководством других сотрудников, имеющих необходимые знания;</w:t>
      </w:r>
    </w:p>
    <w:p w:rsidR="008D0CD3" w:rsidRPr="008D0CD3" w:rsidRDefault="008D0CD3" w:rsidP="008D0CD3">
      <w:pPr>
        <w:jc w:val="both"/>
      </w:pPr>
      <w:r w:rsidRPr="008D0CD3">
        <w:t>- обеспечивает согласование применения закрытых способов определения поставщиков (подрядчиков, исполнителей);</w:t>
      </w:r>
    </w:p>
    <w:p w:rsidR="008D0CD3" w:rsidRPr="008D0CD3" w:rsidRDefault="008D0CD3" w:rsidP="008D0CD3">
      <w:pPr>
        <w:jc w:val="both"/>
      </w:pPr>
      <w:r w:rsidRPr="008D0CD3">
        <w:t>- привлекает экспертов, экспертные организации в случаях, предусмотренных законодательством Российской Федерации.</w:t>
      </w:r>
    </w:p>
    <w:p w:rsidR="008D0CD3" w:rsidRPr="008D0CD3" w:rsidRDefault="008D0CD3" w:rsidP="008D0CD3">
      <w:pPr>
        <w:jc w:val="both"/>
      </w:pPr>
      <w:r w:rsidRPr="008D0CD3">
        <w:t>2.19</w:t>
      </w:r>
      <w:proofErr w:type="gramStart"/>
      <w:r w:rsidRPr="008D0CD3">
        <w:t xml:space="preserve">  П</w:t>
      </w:r>
      <w:proofErr w:type="gramEnd"/>
      <w:r w:rsidRPr="008D0CD3">
        <w:t>ри проведении процедур определения поставщиков (подрядчиков, исполнителей) конкурентными способами контрактный управляющий:</w:t>
      </w:r>
    </w:p>
    <w:p w:rsidR="008D0CD3" w:rsidRPr="008D0CD3" w:rsidRDefault="008D0CD3" w:rsidP="008D0CD3">
      <w:pPr>
        <w:jc w:val="both"/>
      </w:pPr>
      <w:r w:rsidRPr="008D0CD3">
        <w:t xml:space="preserve"> -  размещает в ЕИС извещения об осуществлении закупок, документацию о закупках и проекты контрактов, протоколы, предусмотренные законодательством о контрактной системе в сфере закупок;</w:t>
      </w:r>
    </w:p>
    <w:p w:rsidR="008D0CD3" w:rsidRPr="008D0CD3" w:rsidRDefault="008D0CD3" w:rsidP="008D0CD3">
      <w:pPr>
        <w:jc w:val="both"/>
      </w:pPr>
      <w:r w:rsidRPr="008D0CD3">
        <w:t>- подготавливает и направляет в письменной форме или в форме электронного документа разъяснения в отношении положений документации о закупке;</w:t>
      </w:r>
    </w:p>
    <w:p w:rsidR="008D0CD3" w:rsidRPr="008D0CD3" w:rsidRDefault="008D0CD3" w:rsidP="008D0CD3">
      <w:pPr>
        <w:jc w:val="both"/>
      </w:pPr>
      <w:r w:rsidRPr="008D0CD3">
        <w:t xml:space="preserve"> - обеспечивает сохранность и защищенность заявок на участие в закупках;</w:t>
      </w:r>
    </w:p>
    <w:p w:rsidR="008D0CD3" w:rsidRPr="008D0CD3" w:rsidRDefault="008D0CD3" w:rsidP="008D0CD3">
      <w:pPr>
        <w:jc w:val="both"/>
      </w:pPr>
      <w:r w:rsidRPr="008D0CD3">
        <w:t>-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и (или) открытии доступа к заявкам, поданным в форме электронных документов;</w:t>
      </w:r>
    </w:p>
    <w:p w:rsidR="008D0CD3" w:rsidRPr="008D0CD3" w:rsidRDefault="008D0CD3" w:rsidP="008D0CD3">
      <w:pPr>
        <w:jc w:val="both"/>
      </w:pPr>
      <w:r w:rsidRPr="008D0CD3">
        <w:t>- организует ведение аудиозаписи вскрытия конвертов с заявками на участие в закупках и (или) открытия доступа к заявкам, поданным в форме электронных документов;</w:t>
      </w:r>
    </w:p>
    <w:p w:rsidR="008D0CD3" w:rsidRPr="008D0CD3" w:rsidRDefault="008D0CD3" w:rsidP="008D0CD3">
      <w:pPr>
        <w:jc w:val="both"/>
      </w:pPr>
      <w:r w:rsidRPr="008D0CD3">
        <w:t>- обеспечивает деятельность комиссий по осуществлению закупок, в том числе проверку соответствия участников установленным требованиям;</w:t>
      </w:r>
    </w:p>
    <w:p w:rsidR="008D0CD3" w:rsidRPr="008D0CD3" w:rsidRDefault="008D0CD3" w:rsidP="008D0CD3">
      <w:pPr>
        <w:jc w:val="both"/>
      </w:pPr>
      <w:r w:rsidRPr="008D0CD3">
        <w:t>- подготавливает совместно с секретарем единой Комиссии по осуществлению закупок протоколы заседаний комиссий по осуществлению закупок на основании решений, принятых их членами;</w:t>
      </w:r>
    </w:p>
    <w:p w:rsidR="008D0CD3" w:rsidRPr="008D0CD3" w:rsidRDefault="008D0CD3" w:rsidP="008D0CD3">
      <w:pPr>
        <w:jc w:val="both"/>
      </w:pPr>
      <w:r w:rsidRPr="008D0CD3">
        <w:t>- обеспечивает хранение заявок на участие в закупках и всех документов, оформляемых при определении поставщиков (подрядчиков, исполнителей), а также аудиозаписей процедур.</w:t>
      </w:r>
    </w:p>
    <w:p w:rsidR="008D0CD3" w:rsidRPr="008D0CD3" w:rsidRDefault="008D0CD3" w:rsidP="008D0CD3">
      <w:pPr>
        <w:jc w:val="both"/>
      </w:pPr>
      <w:r w:rsidRPr="008D0CD3">
        <w:t>2.20 При заключении контрактов контрактный управляющий:</w:t>
      </w:r>
    </w:p>
    <w:p w:rsidR="008D0CD3" w:rsidRPr="008D0CD3" w:rsidRDefault="008D0CD3" w:rsidP="008D0CD3">
      <w:pPr>
        <w:jc w:val="both"/>
      </w:pPr>
      <w:r w:rsidRPr="008D0CD3">
        <w:t>- обеспечивает при необходимости направление в уполномоченный орган документов, которые требуются для согласования заключения контракта с единственным поставщиком (подрядчиком, исполнителем);</w:t>
      </w:r>
    </w:p>
    <w:p w:rsidR="008D0CD3" w:rsidRPr="008D0CD3" w:rsidRDefault="008D0CD3" w:rsidP="008D0CD3">
      <w:pPr>
        <w:jc w:val="both"/>
      </w:pPr>
      <w:r w:rsidRPr="008D0CD3">
        <w:t>- организует направление информации и документов о заключенных контрактах в орган, уполномоченный на ведение реестра контрактов;</w:t>
      </w:r>
    </w:p>
    <w:p w:rsidR="008D0CD3" w:rsidRPr="008D0CD3" w:rsidRDefault="008D0CD3" w:rsidP="008D0CD3">
      <w:pPr>
        <w:jc w:val="both"/>
      </w:pPr>
      <w:r w:rsidRPr="008D0CD3">
        <w:t>- подготавливает и направляет в уполномоченный орган информацию и документы, которые необходимы для включения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8D0CD3" w:rsidRPr="008D0CD3" w:rsidRDefault="008D0CD3" w:rsidP="008D0CD3">
      <w:pPr>
        <w:jc w:val="both"/>
      </w:pPr>
      <w:r w:rsidRPr="008D0CD3">
        <w:t>- в определенных в законодательстве случаях подготавливает отчет, в котором обосновывает невозможность или нецелесообразность использования иных способов определения поставщика (подрядчика, исполнителя), а также цену и иные существенные условия контракта с единственным поставщиком (подрядчиком, исполнителем);</w:t>
      </w:r>
    </w:p>
    <w:p w:rsidR="008D0CD3" w:rsidRPr="008D0CD3" w:rsidRDefault="008D0CD3" w:rsidP="008D0CD3">
      <w:pPr>
        <w:jc w:val="both"/>
      </w:pPr>
      <w:r w:rsidRPr="008D0CD3">
        <w:t>- осуществляет проверку обеспечения исполнения контрактов;</w:t>
      </w:r>
    </w:p>
    <w:p w:rsidR="008D0CD3" w:rsidRPr="008D0CD3" w:rsidRDefault="008D0CD3" w:rsidP="008D0CD3">
      <w:pPr>
        <w:jc w:val="both"/>
      </w:pPr>
      <w:r w:rsidRPr="008D0CD3">
        <w:t>- информирует лицо, предоставившее банковскую гарантию, об отказе в ее принятии с указанием причин, которые послужили основанием для отказа.</w:t>
      </w:r>
    </w:p>
    <w:p w:rsidR="008D0CD3" w:rsidRPr="008D0CD3" w:rsidRDefault="008D0CD3" w:rsidP="008D0CD3">
      <w:pPr>
        <w:jc w:val="both"/>
      </w:pPr>
      <w:r w:rsidRPr="008D0CD3">
        <w:t>2.21 При исполнении контрактов контрактный управляющий:</w:t>
      </w:r>
    </w:p>
    <w:p w:rsidR="008D0CD3" w:rsidRPr="008D0CD3" w:rsidRDefault="008D0CD3" w:rsidP="008D0CD3">
      <w:pPr>
        <w:jc w:val="both"/>
      </w:pPr>
      <w:r w:rsidRPr="008D0CD3">
        <w:t>- обеспечивает приемку и экспертизу результатов исполнения контрактов, при необходимости организует для этого создание и работу приемочной комиссии и (или) привлечение экспертов и экспертных организаций;</w:t>
      </w:r>
    </w:p>
    <w:p w:rsidR="008D0CD3" w:rsidRPr="008D0CD3" w:rsidRDefault="008D0CD3" w:rsidP="008D0CD3">
      <w:pPr>
        <w:jc w:val="both"/>
      </w:pPr>
      <w:r w:rsidRPr="008D0CD3">
        <w:t>- организует оплату в соответствии с условиями контрактов;</w:t>
      </w:r>
    </w:p>
    <w:p w:rsidR="008D0CD3" w:rsidRPr="008D0CD3" w:rsidRDefault="008D0CD3" w:rsidP="008D0CD3">
      <w:pPr>
        <w:jc w:val="both"/>
      </w:pPr>
      <w:r w:rsidRPr="008D0CD3">
        <w:t>- взаимодействует с поставщиком (подрядчиком, исполнителем) при изменении, расторжении контракта, а также в случае необходимости применения мер ответственности и совершения иных действий при неисполнении или ненадлежащем исполнении контракта;</w:t>
      </w:r>
    </w:p>
    <w:p w:rsidR="008D0CD3" w:rsidRPr="008D0CD3" w:rsidRDefault="008D0CD3" w:rsidP="008D0CD3">
      <w:pPr>
        <w:jc w:val="both"/>
      </w:pPr>
      <w:r w:rsidRPr="008D0CD3">
        <w:t>- подготавливает и размещает в ЕИС предусмотренный ч. 9 ст. 94 Федерального закона от 05.04.2013 N 44-ФЗ "О контрактной системе в сфере закупок товаров, работ, услуг для обеспечения государственных и муниципальных нужд" отчет об исполнении контракта и (или) о результатах отдельного этапа исполнения контракта;</w:t>
      </w:r>
    </w:p>
    <w:p w:rsidR="008D0CD3" w:rsidRPr="008D0CD3" w:rsidRDefault="008D0CD3" w:rsidP="008D0CD3">
      <w:pPr>
        <w:jc w:val="both"/>
      </w:pPr>
      <w:r w:rsidRPr="008D0CD3">
        <w:t>- организует направление в уполномоченный орган информации и документов, необходимых для включения в реестр недобросовестных поставщиков (подрядчиков, исполнителей) сведений о лице, контракт с которым расторгнут по решению суда или в связи с односторонним отказом заказчика от исполнения контракта;</w:t>
      </w:r>
    </w:p>
    <w:p w:rsidR="008D0CD3" w:rsidRPr="008D0CD3" w:rsidRDefault="008D0CD3" w:rsidP="008D0CD3">
      <w:pPr>
        <w:jc w:val="both"/>
      </w:pPr>
      <w:r w:rsidRPr="008D0CD3">
        <w:t>- организует включение информации и документов об исполнении, изменении или расторжении контрактов в реестр контрактов;</w:t>
      </w:r>
    </w:p>
    <w:p w:rsidR="008D0CD3" w:rsidRPr="008D0CD3" w:rsidRDefault="008D0CD3" w:rsidP="008D0CD3">
      <w:pPr>
        <w:jc w:val="both"/>
      </w:pPr>
      <w:r w:rsidRPr="008D0CD3">
        <w:t>- составляет и размещает в ЕИС отчет об объеме закупок у субъектов малого предпринимательства, социально ориентированных некоммерческих организаций;</w:t>
      </w:r>
    </w:p>
    <w:p w:rsidR="008D0CD3" w:rsidRPr="008D0CD3" w:rsidRDefault="008D0CD3" w:rsidP="008D0CD3">
      <w:pPr>
        <w:jc w:val="both"/>
      </w:pPr>
      <w:r w:rsidRPr="008D0CD3">
        <w:t>- организует предъявление требований по банковским гарантиям в установленных случаях.</w:t>
      </w:r>
    </w:p>
    <w:p w:rsidR="008D0CD3" w:rsidRPr="008D0CD3" w:rsidRDefault="008D0CD3" w:rsidP="008D0CD3">
      <w:pPr>
        <w:jc w:val="both"/>
      </w:pPr>
      <w:r w:rsidRPr="008D0CD3">
        <w:t xml:space="preserve">2.22 Контрактный управляющий осуществляет также иные обязанности в соответствии с законодательством о контрактной системе, локальными нормативными актами, приказами и распоряжениями руководства. </w:t>
      </w:r>
    </w:p>
    <w:p w:rsidR="008D0CD3" w:rsidRPr="008D0CD3" w:rsidRDefault="008D0CD3" w:rsidP="008D0CD3">
      <w:pPr>
        <w:jc w:val="both"/>
      </w:pPr>
      <w:r w:rsidRPr="008D0CD3">
        <w:t>2.23 Взаимодействует с иными структурными подразделениями:</w:t>
      </w:r>
    </w:p>
    <w:p w:rsidR="008D0CD3" w:rsidRPr="008D0CD3" w:rsidRDefault="008D0CD3" w:rsidP="008D0CD3">
      <w:pPr>
        <w:jc w:val="both"/>
      </w:pPr>
      <w:r w:rsidRPr="008D0CD3">
        <w:t>-  подготавливает информацию и документы, необходимые для представления в контрольные органы в сфере закупок;</w:t>
      </w:r>
    </w:p>
    <w:p w:rsidR="008D0CD3" w:rsidRPr="008D0CD3" w:rsidRDefault="008D0CD3" w:rsidP="008D0CD3">
      <w:pPr>
        <w:jc w:val="both"/>
      </w:pPr>
      <w:r w:rsidRPr="008D0CD3">
        <w:t>-  участвует в рассмотрении дел об обжаловании действий (бездействия), совершенных при осуществлении закупок;</w:t>
      </w:r>
    </w:p>
    <w:p w:rsidR="008D0CD3" w:rsidRPr="008D0CD3" w:rsidRDefault="008D0CD3" w:rsidP="008D0CD3">
      <w:pPr>
        <w:jc w:val="both"/>
      </w:pPr>
      <w:r w:rsidRPr="008D0CD3">
        <w:t>- представляет в бухгалтерию: документы о приемке товаров (работ, услуг);  информацию о необходимости возврата сумм, перечисленных в обеспечение заявок, исполнения контракта.</w:t>
      </w:r>
    </w:p>
    <w:p w:rsidR="008D0CD3" w:rsidRPr="008D0CD3" w:rsidRDefault="008D0CD3" w:rsidP="008D0CD3">
      <w:pPr>
        <w:jc w:val="both"/>
      </w:pPr>
      <w:r w:rsidRPr="008D0CD3">
        <w:t xml:space="preserve"> 2.24 Подготавливает проекты ответов на запросы граждан и организаций, по кругу полномочий; предоставляет информацию по вопросам компетенции отделам, организациям, учреждениям, гражданам.</w:t>
      </w:r>
    </w:p>
    <w:p w:rsidR="008D0CD3" w:rsidRPr="008D0CD3" w:rsidRDefault="008D0CD3" w:rsidP="008D0CD3">
      <w:pPr>
        <w:jc w:val="both"/>
      </w:pPr>
      <w:r w:rsidRPr="008D0CD3">
        <w:t>2.25</w:t>
      </w:r>
      <w:proofErr w:type="gramStart"/>
      <w:r w:rsidRPr="008D0CD3">
        <w:tab/>
        <w:t>О</w:t>
      </w:r>
      <w:proofErr w:type="gramEnd"/>
      <w:r w:rsidRPr="008D0CD3">
        <w:t>существляет и организует работу по формированию и размещению муниципального заказа в соответствии с  федеральным законом от 05.04.2013 №44-ФЗ «О контрактной  системе в сфере закупок товаров, работ, услуг для обеспечения государственных и муниципальных нужд», а также в соответствии с действующим законодательством.</w:t>
      </w:r>
    </w:p>
    <w:p w:rsidR="008D0CD3" w:rsidRPr="008D0CD3" w:rsidRDefault="008D0CD3" w:rsidP="008D0CD3">
      <w:pPr>
        <w:jc w:val="both"/>
      </w:pPr>
      <w:r w:rsidRPr="008D0CD3">
        <w:t>2.26</w:t>
      </w:r>
      <w:proofErr w:type="gramStart"/>
      <w:r w:rsidRPr="008D0CD3">
        <w:tab/>
        <w:t xml:space="preserve"> П</w:t>
      </w:r>
      <w:proofErr w:type="gramEnd"/>
      <w:r w:rsidRPr="008D0CD3">
        <w:t>редставляет  интересы  местной администрации в качестве доверенного лица Главы местной администрации и по его поручению в государственных органах и учреждениях, организациях  всех  форм  собственности,  а  также  в  судебных и правоохранительных органах.</w:t>
      </w:r>
    </w:p>
    <w:p w:rsidR="008D0CD3" w:rsidRPr="008D0CD3" w:rsidRDefault="008D0CD3" w:rsidP="008D0CD3">
      <w:pPr>
        <w:jc w:val="both"/>
      </w:pPr>
      <w:r w:rsidRPr="008D0CD3">
        <w:t>2.27</w:t>
      </w:r>
      <w:r w:rsidRPr="008D0CD3">
        <w:tab/>
        <w:t>Обязан соблюдать   распорядок   работы,  порядок обращения со служебной информацией, не совершать действий, подрывающих авторитет муниципальной службы; не разглашать, ставшие известными в связи с исполнением должностных  обязанностей,  сведения.</w:t>
      </w:r>
    </w:p>
    <w:p w:rsidR="008D0CD3" w:rsidRPr="008D0CD3" w:rsidRDefault="008D0CD3" w:rsidP="008D0CD3">
      <w:pPr>
        <w:jc w:val="both"/>
      </w:pPr>
      <w:r w:rsidRPr="008D0CD3">
        <w:t>2.28</w:t>
      </w:r>
      <w:proofErr w:type="gramStart"/>
      <w:r w:rsidRPr="008D0CD3">
        <w:tab/>
        <w:t>В</w:t>
      </w:r>
      <w:proofErr w:type="gramEnd"/>
      <w:r w:rsidRPr="008D0CD3">
        <w:t xml:space="preserve">ходит  в состав комиссий, образованных правовыми актами местной администрации. Является Председателем единой Комиссии по осуществлению закупок для нужд Местной Администрации МО </w:t>
      </w:r>
      <w:proofErr w:type="spellStart"/>
      <w:r w:rsidRPr="008D0CD3">
        <w:t>МО</w:t>
      </w:r>
      <w:proofErr w:type="spellEnd"/>
      <w:r w:rsidRPr="008D0CD3">
        <w:t xml:space="preserve"> № 15.</w:t>
      </w:r>
    </w:p>
    <w:p w:rsidR="008D0CD3" w:rsidRPr="008D0CD3" w:rsidRDefault="008D0CD3" w:rsidP="008D0CD3">
      <w:pPr>
        <w:jc w:val="both"/>
      </w:pPr>
      <w:r w:rsidRPr="008D0CD3">
        <w:t>2.29</w:t>
      </w:r>
      <w:r w:rsidRPr="008D0CD3">
        <w:tab/>
        <w:t>Участвует в мероприятиях по осуществлению противодействия коррупции в пределах своих полномочий.</w:t>
      </w:r>
    </w:p>
    <w:p w:rsidR="008D0CD3" w:rsidRPr="008D0CD3" w:rsidRDefault="008D0CD3" w:rsidP="008D0CD3">
      <w:pPr>
        <w:jc w:val="both"/>
      </w:pPr>
      <w:r w:rsidRPr="008D0CD3">
        <w:t>2.30</w:t>
      </w:r>
      <w:r w:rsidRPr="008D0CD3">
        <w:tab/>
        <w:t>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правонарушений: соблюдать Правила внутреннего трудового распорядка и Правила служебного поведения муниципальных служащих; не разглашать ставшие известными в связи с исполнением должностных обязанностей сведения, затрагивающие частную жизнь, честь и достоинство граждан.</w:t>
      </w:r>
    </w:p>
    <w:p w:rsidR="008D0CD3" w:rsidRPr="00C41F82" w:rsidRDefault="008D0CD3" w:rsidP="00C41F82">
      <w:pPr>
        <w:jc w:val="center"/>
        <w:rPr>
          <w:b/>
        </w:rPr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3.</w:t>
      </w:r>
      <w:r w:rsidRPr="00C41F82">
        <w:rPr>
          <w:b/>
        </w:rPr>
        <w:tab/>
        <w:t>ПРАВА</w:t>
      </w:r>
    </w:p>
    <w:p w:rsidR="008D0CD3" w:rsidRPr="008D0CD3" w:rsidRDefault="008D0CD3" w:rsidP="008D0CD3">
      <w:pPr>
        <w:jc w:val="both"/>
      </w:pPr>
      <w:r w:rsidRPr="008D0CD3">
        <w:t>Главный специалист имеет право:</w:t>
      </w:r>
    </w:p>
    <w:p w:rsidR="008D0CD3" w:rsidRPr="008D0CD3" w:rsidRDefault="008D0CD3" w:rsidP="008D0CD3">
      <w:pPr>
        <w:jc w:val="both"/>
      </w:pPr>
      <w:r w:rsidRPr="008D0CD3">
        <w:t>3.1. Запрашивать и получать необходимые материалы и информацию при выполнении заданий и поручений Главы местной администрации и его заместителя от сотрудников муниципального Совета и местной администрации, учреждений, предприятий, организаций.</w:t>
      </w:r>
    </w:p>
    <w:p w:rsidR="008D0CD3" w:rsidRPr="008D0CD3" w:rsidRDefault="008D0CD3" w:rsidP="008D0CD3">
      <w:pPr>
        <w:jc w:val="both"/>
      </w:pPr>
      <w:r w:rsidRPr="008D0CD3">
        <w:t>3.2. Вносить предложения и участвовать в совершенствовании работы местной администрации, организации трудового процесса и условий труда ее сотрудников.</w:t>
      </w:r>
    </w:p>
    <w:p w:rsidR="008D0CD3" w:rsidRPr="008D0CD3" w:rsidRDefault="008D0CD3" w:rsidP="008D0CD3">
      <w:pPr>
        <w:jc w:val="both"/>
      </w:pPr>
      <w:r w:rsidRPr="008D0CD3">
        <w:t>3.3. Знакомиться с документами, определяющими права и обязанности по муниципальной должности, критерии оценки качества работы и условия продвижения по службе, требовать обеспечения организационно-технических условий, необходимых для исполнения должностных обязанностей.</w:t>
      </w:r>
    </w:p>
    <w:p w:rsidR="008D0CD3" w:rsidRPr="008D0CD3" w:rsidRDefault="008D0CD3" w:rsidP="008D0CD3">
      <w:pPr>
        <w:jc w:val="both"/>
      </w:pPr>
      <w:r w:rsidRPr="008D0CD3">
        <w:t>3.4. Получать гарантии, предусмотренные федеральным законодательством, законодательством Санкт-Петербурга    и правовыми актами муниципального образования Муниципальный Округ №15 для муниципальных служащих.</w:t>
      </w:r>
    </w:p>
    <w:p w:rsidR="008D0CD3" w:rsidRPr="008D0CD3" w:rsidRDefault="008D0CD3" w:rsidP="008D0CD3">
      <w:pPr>
        <w:jc w:val="both"/>
      </w:pPr>
    </w:p>
    <w:p w:rsidR="008D0CD3" w:rsidRPr="00C41F82" w:rsidRDefault="008D0CD3" w:rsidP="00C41F82">
      <w:pPr>
        <w:jc w:val="center"/>
        <w:rPr>
          <w:b/>
        </w:rPr>
      </w:pPr>
      <w:r w:rsidRPr="00C41F82">
        <w:rPr>
          <w:b/>
        </w:rPr>
        <w:t>4.</w:t>
      </w:r>
      <w:r w:rsidRPr="00C41F82">
        <w:rPr>
          <w:b/>
        </w:rPr>
        <w:tab/>
        <w:t>ОТВЕТСТВЕННОСТЬ</w:t>
      </w:r>
    </w:p>
    <w:p w:rsidR="008D0CD3" w:rsidRPr="008D0CD3" w:rsidRDefault="008D0CD3" w:rsidP="008D0CD3">
      <w:pPr>
        <w:jc w:val="both"/>
      </w:pPr>
      <w:r w:rsidRPr="008D0CD3">
        <w:t>Специалист несет ответственность:</w:t>
      </w:r>
    </w:p>
    <w:p w:rsidR="008D0CD3" w:rsidRPr="008D0CD3" w:rsidRDefault="008D0CD3" w:rsidP="008D0CD3">
      <w:pPr>
        <w:jc w:val="both"/>
      </w:pPr>
      <w:r w:rsidRPr="008D0CD3">
        <w:t>- за разглашение сведений, составляющих охраняемую законом и иными нормативными актами тайну, а также сведений, ставших ему известными в связи с исполнением обязанностей, затрагивающих частную жизнь, честь и достоинство граждан;</w:t>
      </w:r>
    </w:p>
    <w:p w:rsidR="008D0CD3" w:rsidRPr="008D0CD3" w:rsidRDefault="008D0CD3" w:rsidP="008D0CD3">
      <w:pPr>
        <w:jc w:val="both"/>
      </w:pPr>
      <w:r w:rsidRPr="008D0CD3">
        <w:t>- за причинение материального ущерба в пределах, предусмотренных действующим законодательством;</w:t>
      </w:r>
    </w:p>
    <w:p w:rsidR="008D0CD3" w:rsidRPr="008D0CD3" w:rsidRDefault="008D0CD3" w:rsidP="008D0CD3">
      <w:pPr>
        <w:jc w:val="both"/>
      </w:pPr>
      <w:r w:rsidRPr="008D0CD3">
        <w:t>- за несоблюдение Правил внутреннего трудового распорядка;</w:t>
      </w:r>
    </w:p>
    <w:p w:rsidR="008D0CD3" w:rsidRPr="008D0CD3" w:rsidRDefault="008D0CD3" w:rsidP="008D0CD3">
      <w:pPr>
        <w:jc w:val="both"/>
      </w:pPr>
      <w:r w:rsidRPr="008D0CD3">
        <w:t>- за несоблюдение ограничений и нарушение запретов, связанных с муниципальной службой.</w:t>
      </w:r>
    </w:p>
    <w:p w:rsidR="008D0CD3" w:rsidRPr="008D0CD3" w:rsidRDefault="008D0CD3" w:rsidP="008D0CD3">
      <w:pPr>
        <w:jc w:val="both"/>
      </w:pPr>
      <w:r w:rsidRPr="008D0CD3">
        <w:t>- за нарушение Кодекса этики и служебного поведения муниципальных служащих органов местного самоуправления Муниципального образования Муниципальный округ № 15.</w:t>
      </w:r>
    </w:p>
    <w:p w:rsidR="008D0CD3" w:rsidRPr="008D0CD3" w:rsidRDefault="008D0CD3" w:rsidP="008D0CD3">
      <w:pPr>
        <w:jc w:val="both"/>
      </w:pPr>
      <w:r w:rsidRPr="008D0CD3">
        <w:t>- за неисполнение или ненадлежащее исполнение требований антикоррупционного законодательства несет ответственность в соответствии с Трудовым кодексом РФ, действующим законодательством о муниципальной службе, антикоррупционным законодательством.</w:t>
      </w:r>
    </w:p>
    <w:p w:rsidR="008D0CD3" w:rsidRPr="008D0CD3" w:rsidRDefault="008D0CD3" w:rsidP="008D0CD3">
      <w:pPr>
        <w:jc w:val="both"/>
      </w:pPr>
      <w:r w:rsidRPr="008D0CD3">
        <w:t>- контрактный управляющий несет материальную ответственность за ущерб, причиненный в результате его неправомерных действий.</w:t>
      </w:r>
    </w:p>
    <w:p w:rsidR="008D0CD3" w:rsidRPr="008D0CD3" w:rsidRDefault="008D0CD3" w:rsidP="008D0CD3">
      <w:pPr>
        <w:jc w:val="both"/>
      </w:pPr>
      <w:r w:rsidRPr="008D0CD3">
        <w:t>- контрактный управляющий за допущенные нарушения законодательства, ненадлежащее исполнение обязанностей может быть привлечен к дисциплинарной, административной и уголовной ответственности.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 xml:space="preserve">С Правилами внутреннего трудового распорядка и Должностной инструкцией </w:t>
      </w:r>
    </w:p>
    <w:p w:rsidR="008D0CD3" w:rsidRPr="008D0CD3" w:rsidRDefault="008D0CD3" w:rsidP="008D0CD3">
      <w:pPr>
        <w:jc w:val="both"/>
      </w:pPr>
      <w:r w:rsidRPr="008D0CD3">
        <w:tab/>
        <w:t xml:space="preserve">ознакомлен и согласен </w:t>
      </w:r>
    </w:p>
    <w:p w:rsidR="008D0CD3" w:rsidRPr="008D0CD3" w:rsidRDefault="008D0CD3" w:rsidP="008D0CD3">
      <w:pPr>
        <w:jc w:val="both"/>
      </w:pPr>
    </w:p>
    <w:p w:rsidR="008D0CD3" w:rsidRPr="008D0CD3" w:rsidRDefault="008D0CD3" w:rsidP="008D0CD3">
      <w:pPr>
        <w:jc w:val="both"/>
      </w:pPr>
      <w:r w:rsidRPr="008D0CD3">
        <w:tab/>
        <w:t>____________________</w:t>
      </w:r>
    </w:p>
    <w:p w:rsidR="008D0CD3" w:rsidRPr="008D0CD3" w:rsidRDefault="008D0CD3" w:rsidP="008D0CD3">
      <w:pPr>
        <w:jc w:val="both"/>
      </w:pPr>
      <w:r w:rsidRPr="008D0CD3">
        <w:tab/>
        <w:t>«___» ________________ 2017 г.</w:t>
      </w:r>
    </w:p>
    <w:p w:rsidR="00E224B8" w:rsidRPr="0033795C" w:rsidRDefault="00E224B8" w:rsidP="008D0CD3">
      <w:pPr>
        <w:jc w:val="center"/>
      </w:pPr>
    </w:p>
    <w:sectPr w:rsidR="00E224B8" w:rsidRPr="0033795C" w:rsidSect="00FD232C">
      <w:pgSz w:w="11906" w:h="16838"/>
      <w:pgMar w:top="1134" w:right="567" w:bottom="426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F791B"/>
    <w:multiLevelType w:val="multilevel"/>
    <w:tmpl w:val="BBB250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1EB9485A"/>
    <w:multiLevelType w:val="hybridMultilevel"/>
    <w:tmpl w:val="D11A8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684B"/>
    <w:multiLevelType w:val="hybridMultilevel"/>
    <w:tmpl w:val="60341E64"/>
    <w:lvl w:ilvl="0" w:tplc="75A6E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304D43"/>
    <w:multiLevelType w:val="singleLevel"/>
    <w:tmpl w:val="98FEF6E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3905217C"/>
    <w:multiLevelType w:val="hybridMultilevel"/>
    <w:tmpl w:val="D5860A4C"/>
    <w:lvl w:ilvl="0" w:tplc="FABC958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25874"/>
    <w:multiLevelType w:val="hybridMultilevel"/>
    <w:tmpl w:val="42785AB2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6">
    <w:nsid w:val="4A9B5F3D"/>
    <w:multiLevelType w:val="hybridMultilevel"/>
    <w:tmpl w:val="799A69EA"/>
    <w:lvl w:ilvl="0" w:tplc="5CB628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D05DE"/>
    <w:multiLevelType w:val="singleLevel"/>
    <w:tmpl w:val="788ADA14"/>
    <w:lvl w:ilvl="0">
      <w:start w:val="3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54283CC6"/>
    <w:multiLevelType w:val="hybridMultilevel"/>
    <w:tmpl w:val="F90C0832"/>
    <w:lvl w:ilvl="0" w:tplc="BA3E8D6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EA20BAF"/>
    <w:multiLevelType w:val="hybridMultilevel"/>
    <w:tmpl w:val="F8C4327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0">
    <w:nsid w:val="701B1526"/>
    <w:multiLevelType w:val="hybridMultilevel"/>
    <w:tmpl w:val="CB38B5B0"/>
    <w:lvl w:ilvl="0" w:tplc="918C3EFE">
      <w:start w:val="1"/>
      <w:numFmt w:val="decimal"/>
      <w:lvlText w:val="2.%1 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8642CF"/>
    <w:multiLevelType w:val="hybridMultilevel"/>
    <w:tmpl w:val="A918749A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9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96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014F3"/>
    <w:rsid w:val="000072EB"/>
    <w:rsid w:val="0001230F"/>
    <w:rsid w:val="0001519C"/>
    <w:rsid w:val="0001706F"/>
    <w:rsid w:val="00017EB8"/>
    <w:rsid w:val="00030976"/>
    <w:rsid w:val="000405E0"/>
    <w:rsid w:val="000428D4"/>
    <w:rsid w:val="00062748"/>
    <w:rsid w:val="000804F1"/>
    <w:rsid w:val="00080980"/>
    <w:rsid w:val="00091158"/>
    <w:rsid w:val="000914A2"/>
    <w:rsid w:val="00091786"/>
    <w:rsid w:val="000A30CA"/>
    <w:rsid w:val="000B206E"/>
    <w:rsid w:val="000C770A"/>
    <w:rsid w:val="000D1505"/>
    <w:rsid w:val="000D61B7"/>
    <w:rsid w:val="000E2599"/>
    <w:rsid w:val="000E685D"/>
    <w:rsid w:val="000E6D89"/>
    <w:rsid w:val="0010148A"/>
    <w:rsid w:val="001014F3"/>
    <w:rsid w:val="00120780"/>
    <w:rsid w:val="00126D62"/>
    <w:rsid w:val="00135FC0"/>
    <w:rsid w:val="00144776"/>
    <w:rsid w:val="001523A2"/>
    <w:rsid w:val="001637CA"/>
    <w:rsid w:val="00167BEC"/>
    <w:rsid w:val="0017516A"/>
    <w:rsid w:val="00187CD2"/>
    <w:rsid w:val="00187D06"/>
    <w:rsid w:val="001917C1"/>
    <w:rsid w:val="00192AD9"/>
    <w:rsid w:val="001A4DA4"/>
    <w:rsid w:val="001B4EDF"/>
    <w:rsid w:val="001B5F27"/>
    <w:rsid w:val="001B75BF"/>
    <w:rsid w:val="001C1DAF"/>
    <w:rsid w:val="001C270B"/>
    <w:rsid w:val="001C31EC"/>
    <w:rsid w:val="001C34CD"/>
    <w:rsid w:val="001C567E"/>
    <w:rsid w:val="001D5EF1"/>
    <w:rsid w:val="001D7812"/>
    <w:rsid w:val="00200F77"/>
    <w:rsid w:val="00204234"/>
    <w:rsid w:val="00212043"/>
    <w:rsid w:val="00226FD4"/>
    <w:rsid w:val="0023089E"/>
    <w:rsid w:val="002332CA"/>
    <w:rsid w:val="00246DBA"/>
    <w:rsid w:val="00256AFB"/>
    <w:rsid w:val="0026336F"/>
    <w:rsid w:val="00266934"/>
    <w:rsid w:val="002732E2"/>
    <w:rsid w:val="0028271E"/>
    <w:rsid w:val="0028569F"/>
    <w:rsid w:val="00295CE1"/>
    <w:rsid w:val="002A0DCE"/>
    <w:rsid w:val="002A62B3"/>
    <w:rsid w:val="002B1AB2"/>
    <w:rsid w:val="002B318A"/>
    <w:rsid w:val="002B5F5C"/>
    <w:rsid w:val="002C5DF6"/>
    <w:rsid w:val="002D2FD9"/>
    <w:rsid w:val="002D5DCE"/>
    <w:rsid w:val="002D7812"/>
    <w:rsid w:val="002E389D"/>
    <w:rsid w:val="00321CBE"/>
    <w:rsid w:val="0032401D"/>
    <w:rsid w:val="0033723D"/>
    <w:rsid w:val="0034461F"/>
    <w:rsid w:val="00345FED"/>
    <w:rsid w:val="0034629E"/>
    <w:rsid w:val="00350A89"/>
    <w:rsid w:val="00352237"/>
    <w:rsid w:val="00353BF9"/>
    <w:rsid w:val="00356CEA"/>
    <w:rsid w:val="00364716"/>
    <w:rsid w:val="00364A4C"/>
    <w:rsid w:val="00386752"/>
    <w:rsid w:val="00387A3D"/>
    <w:rsid w:val="00392F1C"/>
    <w:rsid w:val="003A2828"/>
    <w:rsid w:val="003A417F"/>
    <w:rsid w:val="003B35A4"/>
    <w:rsid w:val="003B4283"/>
    <w:rsid w:val="003C1DA1"/>
    <w:rsid w:val="003C6086"/>
    <w:rsid w:val="003D6C4F"/>
    <w:rsid w:val="003E7B29"/>
    <w:rsid w:val="003F559B"/>
    <w:rsid w:val="004048A1"/>
    <w:rsid w:val="004049EC"/>
    <w:rsid w:val="00410038"/>
    <w:rsid w:val="00416B05"/>
    <w:rsid w:val="004528AC"/>
    <w:rsid w:val="0049440A"/>
    <w:rsid w:val="004A1260"/>
    <w:rsid w:val="004A4552"/>
    <w:rsid w:val="004B2570"/>
    <w:rsid w:val="004B4A9C"/>
    <w:rsid w:val="004C4EDF"/>
    <w:rsid w:val="004C59B6"/>
    <w:rsid w:val="004D1D0D"/>
    <w:rsid w:val="004D1FE0"/>
    <w:rsid w:val="004D7771"/>
    <w:rsid w:val="00502752"/>
    <w:rsid w:val="00502A0D"/>
    <w:rsid w:val="00503943"/>
    <w:rsid w:val="00526AB1"/>
    <w:rsid w:val="00535120"/>
    <w:rsid w:val="00535F58"/>
    <w:rsid w:val="00537F08"/>
    <w:rsid w:val="00540272"/>
    <w:rsid w:val="00541135"/>
    <w:rsid w:val="00546251"/>
    <w:rsid w:val="005470E2"/>
    <w:rsid w:val="00553078"/>
    <w:rsid w:val="00574C28"/>
    <w:rsid w:val="00591A58"/>
    <w:rsid w:val="0059484A"/>
    <w:rsid w:val="005A0A81"/>
    <w:rsid w:val="005A6411"/>
    <w:rsid w:val="005A7885"/>
    <w:rsid w:val="005D2153"/>
    <w:rsid w:val="005D767E"/>
    <w:rsid w:val="005E1848"/>
    <w:rsid w:val="005E42EC"/>
    <w:rsid w:val="005F2E7A"/>
    <w:rsid w:val="00613218"/>
    <w:rsid w:val="006139F2"/>
    <w:rsid w:val="00625F5A"/>
    <w:rsid w:val="00630272"/>
    <w:rsid w:val="0063489B"/>
    <w:rsid w:val="006361CC"/>
    <w:rsid w:val="00637D67"/>
    <w:rsid w:val="006414D2"/>
    <w:rsid w:val="006563CA"/>
    <w:rsid w:val="00660F5D"/>
    <w:rsid w:val="0067099B"/>
    <w:rsid w:val="00677960"/>
    <w:rsid w:val="00685D03"/>
    <w:rsid w:val="006A168F"/>
    <w:rsid w:val="006A17B7"/>
    <w:rsid w:val="006B36FF"/>
    <w:rsid w:val="006C1DF8"/>
    <w:rsid w:val="006C3506"/>
    <w:rsid w:val="006E2A4E"/>
    <w:rsid w:val="006E5D94"/>
    <w:rsid w:val="006F6730"/>
    <w:rsid w:val="006F7545"/>
    <w:rsid w:val="007043BD"/>
    <w:rsid w:val="007112D8"/>
    <w:rsid w:val="0071444F"/>
    <w:rsid w:val="007245B3"/>
    <w:rsid w:val="00737ABB"/>
    <w:rsid w:val="00752782"/>
    <w:rsid w:val="007709E4"/>
    <w:rsid w:val="00771D17"/>
    <w:rsid w:val="00772105"/>
    <w:rsid w:val="00781579"/>
    <w:rsid w:val="00782841"/>
    <w:rsid w:val="0078323D"/>
    <w:rsid w:val="007A2DE4"/>
    <w:rsid w:val="007A4786"/>
    <w:rsid w:val="007C7710"/>
    <w:rsid w:val="007D1054"/>
    <w:rsid w:val="007D6F43"/>
    <w:rsid w:val="007D7F43"/>
    <w:rsid w:val="00801229"/>
    <w:rsid w:val="00812AAD"/>
    <w:rsid w:val="00814BB4"/>
    <w:rsid w:val="0082374F"/>
    <w:rsid w:val="00826146"/>
    <w:rsid w:val="0082633B"/>
    <w:rsid w:val="00826F07"/>
    <w:rsid w:val="00827A54"/>
    <w:rsid w:val="00843F8B"/>
    <w:rsid w:val="0085332B"/>
    <w:rsid w:val="0087107B"/>
    <w:rsid w:val="0087459A"/>
    <w:rsid w:val="008745E6"/>
    <w:rsid w:val="00893C92"/>
    <w:rsid w:val="008C16D1"/>
    <w:rsid w:val="008C205C"/>
    <w:rsid w:val="008C430E"/>
    <w:rsid w:val="008D0CD3"/>
    <w:rsid w:val="008D462A"/>
    <w:rsid w:val="008F41B5"/>
    <w:rsid w:val="00907F4F"/>
    <w:rsid w:val="00927D0F"/>
    <w:rsid w:val="00931277"/>
    <w:rsid w:val="00937A9F"/>
    <w:rsid w:val="00944C30"/>
    <w:rsid w:val="00946912"/>
    <w:rsid w:val="009704B1"/>
    <w:rsid w:val="0097554A"/>
    <w:rsid w:val="00984715"/>
    <w:rsid w:val="00984D26"/>
    <w:rsid w:val="009877C0"/>
    <w:rsid w:val="009914C8"/>
    <w:rsid w:val="00994D68"/>
    <w:rsid w:val="009A1AA3"/>
    <w:rsid w:val="009A6E58"/>
    <w:rsid w:val="009B1727"/>
    <w:rsid w:val="009B23A7"/>
    <w:rsid w:val="009B3C45"/>
    <w:rsid w:val="009C5791"/>
    <w:rsid w:val="009F0B2D"/>
    <w:rsid w:val="00A00B83"/>
    <w:rsid w:val="00A04049"/>
    <w:rsid w:val="00A11ADA"/>
    <w:rsid w:val="00A149BA"/>
    <w:rsid w:val="00A20942"/>
    <w:rsid w:val="00A237C3"/>
    <w:rsid w:val="00A23F0B"/>
    <w:rsid w:val="00A356AC"/>
    <w:rsid w:val="00A37536"/>
    <w:rsid w:val="00A444CD"/>
    <w:rsid w:val="00A45F62"/>
    <w:rsid w:val="00A55167"/>
    <w:rsid w:val="00A57D0F"/>
    <w:rsid w:val="00A705AB"/>
    <w:rsid w:val="00A71050"/>
    <w:rsid w:val="00A71C62"/>
    <w:rsid w:val="00A72EDC"/>
    <w:rsid w:val="00A7304C"/>
    <w:rsid w:val="00A7637B"/>
    <w:rsid w:val="00A83DE9"/>
    <w:rsid w:val="00A85942"/>
    <w:rsid w:val="00AA3EB2"/>
    <w:rsid w:val="00AA76F8"/>
    <w:rsid w:val="00AB0886"/>
    <w:rsid w:val="00AB5A08"/>
    <w:rsid w:val="00AC42A6"/>
    <w:rsid w:val="00AD3E45"/>
    <w:rsid w:val="00AE33DC"/>
    <w:rsid w:val="00AE7F33"/>
    <w:rsid w:val="00AF0B7F"/>
    <w:rsid w:val="00AF5089"/>
    <w:rsid w:val="00B13C13"/>
    <w:rsid w:val="00B157B5"/>
    <w:rsid w:val="00B462A2"/>
    <w:rsid w:val="00B5403F"/>
    <w:rsid w:val="00B556F2"/>
    <w:rsid w:val="00B740EF"/>
    <w:rsid w:val="00B967A2"/>
    <w:rsid w:val="00BB4611"/>
    <w:rsid w:val="00BB51AA"/>
    <w:rsid w:val="00BB5E24"/>
    <w:rsid w:val="00BD1CFB"/>
    <w:rsid w:val="00BE7947"/>
    <w:rsid w:val="00C00FA2"/>
    <w:rsid w:val="00C03B90"/>
    <w:rsid w:val="00C15A5A"/>
    <w:rsid w:val="00C41F82"/>
    <w:rsid w:val="00C57F2E"/>
    <w:rsid w:val="00C57F8F"/>
    <w:rsid w:val="00C6576C"/>
    <w:rsid w:val="00C65A5F"/>
    <w:rsid w:val="00C73320"/>
    <w:rsid w:val="00C733DB"/>
    <w:rsid w:val="00C74E04"/>
    <w:rsid w:val="00C771B7"/>
    <w:rsid w:val="00C81AC3"/>
    <w:rsid w:val="00C86821"/>
    <w:rsid w:val="00C915E3"/>
    <w:rsid w:val="00C924DB"/>
    <w:rsid w:val="00CA5EF2"/>
    <w:rsid w:val="00CB4B60"/>
    <w:rsid w:val="00CC013C"/>
    <w:rsid w:val="00CE0215"/>
    <w:rsid w:val="00D01BD6"/>
    <w:rsid w:val="00D10654"/>
    <w:rsid w:val="00D2066D"/>
    <w:rsid w:val="00D235A0"/>
    <w:rsid w:val="00D272F0"/>
    <w:rsid w:val="00D32C5C"/>
    <w:rsid w:val="00D3552E"/>
    <w:rsid w:val="00D45EA5"/>
    <w:rsid w:val="00D60D07"/>
    <w:rsid w:val="00D70584"/>
    <w:rsid w:val="00D7715F"/>
    <w:rsid w:val="00D855B9"/>
    <w:rsid w:val="00D948E8"/>
    <w:rsid w:val="00D97E96"/>
    <w:rsid w:val="00DB3ACC"/>
    <w:rsid w:val="00DB6D59"/>
    <w:rsid w:val="00DC7E91"/>
    <w:rsid w:val="00DD10BA"/>
    <w:rsid w:val="00DD2D54"/>
    <w:rsid w:val="00DE429E"/>
    <w:rsid w:val="00DF59F1"/>
    <w:rsid w:val="00E146E4"/>
    <w:rsid w:val="00E148A0"/>
    <w:rsid w:val="00E224B8"/>
    <w:rsid w:val="00E23063"/>
    <w:rsid w:val="00E2650D"/>
    <w:rsid w:val="00E43A2C"/>
    <w:rsid w:val="00E55948"/>
    <w:rsid w:val="00E55E10"/>
    <w:rsid w:val="00E64D1D"/>
    <w:rsid w:val="00E703A2"/>
    <w:rsid w:val="00E73697"/>
    <w:rsid w:val="00E76E60"/>
    <w:rsid w:val="00E85665"/>
    <w:rsid w:val="00E87504"/>
    <w:rsid w:val="00E91CBE"/>
    <w:rsid w:val="00E93990"/>
    <w:rsid w:val="00EA4299"/>
    <w:rsid w:val="00EA6386"/>
    <w:rsid w:val="00EA6668"/>
    <w:rsid w:val="00EA7A56"/>
    <w:rsid w:val="00EB1C9D"/>
    <w:rsid w:val="00EB3987"/>
    <w:rsid w:val="00EC44A7"/>
    <w:rsid w:val="00ED04B6"/>
    <w:rsid w:val="00ED0992"/>
    <w:rsid w:val="00EE0C54"/>
    <w:rsid w:val="00EF746B"/>
    <w:rsid w:val="00F075D1"/>
    <w:rsid w:val="00F15D0F"/>
    <w:rsid w:val="00F2181B"/>
    <w:rsid w:val="00F21C0A"/>
    <w:rsid w:val="00F3555B"/>
    <w:rsid w:val="00F51C75"/>
    <w:rsid w:val="00F63241"/>
    <w:rsid w:val="00F72ACE"/>
    <w:rsid w:val="00F8265C"/>
    <w:rsid w:val="00F85ED2"/>
    <w:rsid w:val="00F96BFD"/>
    <w:rsid w:val="00FA06D0"/>
    <w:rsid w:val="00FA4842"/>
    <w:rsid w:val="00FB1546"/>
    <w:rsid w:val="00FC3B50"/>
    <w:rsid w:val="00FD232C"/>
    <w:rsid w:val="00FD33E2"/>
    <w:rsid w:val="00FE4047"/>
    <w:rsid w:val="00FE770E"/>
    <w:rsid w:val="00FF0D73"/>
    <w:rsid w:val="00FF5BF8"/>
    <w:rsid w:val="00FF6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4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2D2FD9"/>
    <w:pPr>
      <w:keepNext/>
      <w:outlineLvl w:val="1"/>
    </w:pPr>
    <w:rPr>
      <w:b/>
      <w:szCs w:val="20"/>
    </w:rPr>
  </w:style>
  <w:style w:type="paragraph" w:styleId="3">
    <w:name w:val="heading 3"/>
    <w:basedOn w:val="a"/>
    <w:next w:val="a"/>
    <w:qFormat/>
    <w:rsid w:val="002D2FD9"/>
    <w:pPr>
      <w:keepNext/>
      <w:jc w:val="center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2D2FD9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5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5F5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E224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E224B8"/>
    <w:rPr>
      <w:sz w:val="24"/>
      <w:szCs w:val="24"/>
    </w:rPr>
  </w:style>
  <w:style w:type="paragraph" w:styleId="30">
    <w:name w:val="Body Text Indent 3"/>
    <w:basedOn w:val="a"/>
    <w:link w:val="31"/>
    <w:rsid w:val="00E224B8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224B8"/>
    <w:rPr>
      <w:sz w:val="16"/>
      <w:szCs w:val="16"/>
    </w:rPr>
  </w:style>
  <w:style w:type="paragraph" w:customStyle="1" w:styleId="11">
    <w:name w:val="ЗАГОЛОВОК1"/>
    <w:basedOn w:val="a5"/>
    <w:next w:val="a6"/>
    <w:rsid w:val="00E224B8"/>
    <w:pPr>
      <w:pBdr>
        <w:bottom w:val="none" w:sz="0" w:space="0" w:color="auto"/>
      </w:pBdr>
      <w:spacing w:after="0"/>
      <w:contextualSpacing w:val="0"/>
      <w:jc w:val="center"/>
    </w:pPr>
    <w:rPr>
      <w:rFonts w:ascii="Times New Roman" w:eastAsia="Times New Roman" w:hAnsi="Times New Roman" w:cs="Times New Roman"/>
      <w:b/>
      <w:caps/>
      <w:color w:val="auto"/>
      <w:spacing w:val="0"/>
      <w:kern w:val="0"/>
      <w:sz w:val="28"/>
      <w:szCs w:val="20"/>
    </w:rPr>
  </w:style>
  <w:style w:type="paragraph" w:styleId="a5">
    <w:name w:val="Title"/>
    <w:basedOn w:val="a"/>
    <w:next w:val="a"/>
    <w:link w:val="a7"/>
    <w:qFormat/>
    <w:rsid w:val="00E224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rsid w:val="00E224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Body Text"/>
    <w:basedOn w:val="a"/>
    <w:link w:val="a9"/>
    <w:rsid w:val="00E224B8"/>
    <w:pPr>
      <w:spacing w:after="120"/>
    </w:pPr>
  </w:style>
  <w:style w:type="character" w:customStyle="1" w:styleId="a9">
    <w:name w:val="Основной текст Знак"/>
    <w:basedOn w:val="a0"/>
    <w:link w:val="a8"/>
    <w:rsid w:val="00E224B8"/>
    <w:rPr>
      <w:sz w:val="24"/>
      <w:szCs w:val="24"/>
    </w:rPr>
  </w:style>
  <w:style w:type="paragraph" w:styleId="a6">
    <w:name w:val="Body Text First Indent"/>
    <w:basedOn w:val="a8"/>
    <w:link w:val="aa"/>
    <w:rsid w:val="00E224B8"/>
    <w:pPr>
      <w:spacing w:after="0"/>
      <w:ind w:firstLine="360"/>
    </w:pPr>
  </w:style>
  <w:style w:type="character" w:customStyle="1" w:styleId="aa">
    <w:name w:val="Красная строка Знак"/>
    <w:basedOn w:val="a9"/>
    <w:link w:val="a6"/>
    <w:rsid w:val="00E224B8"/>
    <w:rPr>
      <w:sz w:val="24"/>
      <w:szCs w:val="24"/>
    </w:rPr>
  </w:style>
  <w:style w:type="paragraph" w:styleId="ab">
    <w:name w:val="Normal (Web)"/>
    <w:basedOn w:val="a"/>
    <w:uiPriority w:val="99"/>
    <w:unhideWhenUsed/>
    <w:rsid w:val="000C770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silkova\Application%20Data\Microsoft\&#1064;&#1072;&#1073;&#1083;&#1086;&#1085;&#1099;\&#1041;&#1083;&#1072;&#1085;&#1082;%20&#1087;&#1080;&#1089;&#1100;&#1084;&#1072;%20&#1052;&#104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МА.dotx</Template>
  <TotalTime>1</TotalTime>
  <Pages>15</Pages>
  <Words>5334</Words>
  <Characters>42028</Characters>
  <Application>Microsoft Office Word</Application>
  <DocSecurity>0</DocSecurity>
  <Lines>350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 15</Company>
  <LinksUpToDate>false</LinksUpToDate>
  <CharactersWithSpaces>47268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3</cp:revision>
  <cp:lastPrinted>2015-12-01T07:38:00Z</cp:lastPrinted>
  <dcterms:created xsi:type="dcterms:W3CDTF">2017-09-05T14:41:00Z</dcterms:created>
  <dcterms:modified xsi:type="dcterms:W3CDTF">2017-09-05T14:41:00Z</dcterms:modified>
</cp:coreProperties>
</file>