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3F5" w:rsidRPr="00D853F5" w:rsidRDefault="00D853F5" w:rsidP="00D853F5">
      <w:pPr>
        <w:spacing w:line="264" w:lineRule="auto"/>
        <w:jc w:val="right"/>
        <w:rPr>
          <w:spacing w:val="-14"/>
        </w:rPr>
      </w:pPr>
      <w:r w:rsidRPr="00D853F5">
        <w:rPr>
          <w:spacing w:val="-14"/>
        </w:rPr>
        <w:t>Приложение № 2</w:t>
      </w:r>
    </w:p>
    <w:p w:rsidR="00D853F5" w:rsidRPr="00D853F5" w:rsidRDefault="00D853F5" w:rsidP="00D853F5">
      <w:pPr>
        <w:spacing w:line="264" w:lineRule="auto"/>
        <w:jc w:val="right"/>
        <w:rPr>
          <w:spacing w:val="-14"/>
        </w:rPr>
      </w:pPr>
      <w:r w:rsidRPr="00D853F5">
        <w:rPr>
          <w:spacing w:val="-14"/>
        </w:rPr>
        <w:t>к распоряжению  от 06.09.2017 № 9.3</w:t>
      </w:r>
      <w:r w:rsidR="0067099B" w:rsidRPr="00D853F5">
        <w:rPr>
          <w:spacing w:val="-14"/>
        </w:rPr>
        <w:t xml:space="preserve"> </w:t>
      </w:r>
    </w:p>
    <w:p w:rsidR="00D853F5" w:rsidRDefault="0067099B" w:rsidP="00D853F5">
      <w:pPr>
        <w:spacing w:line="264" w:lineRule="auto"/>
        <w:jc w:val="right"/>
        <w:rPr>
          <w:b/>
          <w:spacing w:val="-14"/>
        </w:rPr>
      </w:pPr>
      <w:r>
        <w:rPr>
          <w:b/>
          <w:spacing w:val="-14"/>
        </w:rPr>
        <w:t xml:space="preserve">                                                                                                   </w:t>
      </w:r>
    </w:p>
    <w:p w:rsidR="00212043" w:rsidRPr="00FD33E2" w:rsidRDefault="00D853F5" w:rsidP="0067099B">
      <w:pPr>
        <w:spacing w:line="264" w:lineRule="auto"/>
        <w:jc w:val="center"/>
        <w:rPr>
          <w:spacing w:val="-14"/>
        </w:rPr>
      </w:pPr>
      <w:r>
        <w:rPr>
          <w:spacing w:val="-14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67099B" w:rsidRPr="00FD33E2">
        <w:rPr>
          <w:spacing w:val="-14"/>
        </w:rPr>
        <w:t>Утверждаю</w:t>
      </w:r>
    </w:p>
    <w:p w:rsidR="0067099B" w:rsidRDefault="00AD3E45" w:rsidP="00541135">
      <w:pPr>
        <w:spacing w:line="264" w:lineRule="auto"/>
        <w:jc w:val="center"/>
        <w:rPr>
          <w:spacing w:val="-14"/>
        </w:rPr>
      </w:pPr>
      <w:r>
        <w:rPr>
          <w:spacing w:val="-14"/>
        </w:rPr>
        <w:t xml:space="preserve">                                                                                                             </w:t>
      </w:r>
      <w:r w:rsidR="00541135">
        <w:rPr>
          <w:spacing w:val="-14"/>
        </w:rPr>
        <w:t xml:space="preserve">        </w:t>
      </w:r>
      <w:r w:rsidR="00D853F5">
        <w:rPr>
          <w:spacing w:val="-14"/>
        </w:rPr>
        <w:t xml:space="preserve">                                                     </w:t>
      </w:r>
      <w:r w:rsidR="0067099B" w:rsidRPr="00FD33E2">
        <w:rPr>
          <w:spacing w:val="-14"/>
        </w:rPr>
        <w:t xml:space="preserve">Глава </w:t>
      </w:r>
      <w:r w:rsidR="00541135">
        <w:rPr>
          <w:spacing w:val="-14"/>
        </w:rPr>
        <w:t xml:space="preserve">МО </w:t>
      </w:r>
      <w:proofErr w:type="spellStart"/>
      <w:proofErr w:type="gramStart"/>
      <w:r w:rsidR="00541135">
        <w:rPr>
          <w:spacing w:val="-14"/>
        </w:rPr>
        <w:t>МО</w:t>
      </w:r>
      <w:proofErr w:type="spellEnd"/>
      <w:proofErr w:type="gramEnd"/>
      <w:r w:rsidR="00541135">
        <w:rPr>
          <w:spacing w:val="-14"/>
        </w:rPr>
        <w:t xml:space="preserve"> № 15</w:t>
      </w:r>
    </w:p>
    <w:p w:rsidR="00541135" w:rsidRPr="00FD33E2" w:rsidRDefault="00541135" w:rsidP="00541135">
      <w:pPr>
        <w:spacing w:line="264" w:lineRule="auto"/>
        <w:jc w:val="center"/>
        <w:rPr>
          <w:spacing w:val="-14"/>
        </w:rPr>
      </w:pPr>
      <w:r>
        <w:rPr>
          <w:spacing w:val="-14"/>
        </w:rPr>
        <w:t xml:space="preserve">                                                                                                     </w:t>
      </w:r>
      <w:r w:rsidR="00D853F5">
        <w:rPr>
          <w:spacing w:val="-14"/>
        </w:rPr>
        <w:t xml:space="preserve">                                                                                   </w:t>
      </w:r>
      <w:r>
        <w:rPr>
          <w:spacing w:val="-14"/>
        </w:rPr>
        <w:t>Т.Г. Буянова</w:t>
      </w:r>
    </w:p>
    <w:p w:rsidR="0067099B" w:rsidRPr="00FD33E2" w:rsidRDefault="0067099B" w:rsidP="00D853F5">
      <w:pPr>
        <w:spacing w:line="264" w:lineRule="auto"/>
        <w:jc w:val="center"/>
        <w:rPr>
          <w:spacing w:val="-14"/>
        </w:rPr>
      </w:pPr>
      <w:r w:rsidRPr="00FD33E2">
        <w:rPr>
          <w:spacing w:val="-14"/>
        </w:rPr>
        <w:t xml:space="preserve">                                                                                                            </w:t>
      </w:r>
      <w:r w:rsidR="00D853F5">
        <w:rPr>
          <w:spacing w:val="-14"/>
        </w:rPr>
        <w:t xml:space="preserve">                                                                    </w:t>
      </w:r>
      <w:r w:rsidRPr="00FD33E2">
        <w:rPr>
          <w:spacing w:val="-14"/>
        </w:rPr>
        <w:t xml:space="preserve">  ______________</w:t>
      </w:r>
    </w:p>
    <w:p w:rsidR="0067099B" w:rsidRPr="00FD33E2" w:rsidRDefault="0067099B" w:rsidP="0067099B">
      <w:pPr>
        <w:spacing w:line="264" w:lineRule="auto"/>
        <w:jc w:val="center"/>
        <w:rPr>
          <w:spacing w:val="-14"/>
        </w:rPr>
      </w:pPr>
      <w:r w:rsidRPr="00FD33E2">
        <w:rPr>
          <w:spacing w:val="-14"/>
        </w:rPr>
        <w:t xml:space="preserve">                                                                  </w:t>
      </w:r>
      <w:r w:rsidR="00D853F5">
        <w:rPr>
          <w:spacing w:val="-14"/>
        </w:rPr>
        <w:t xml:space="preserve">                                                                                                                            06</w:t>
      </w:r>
      <w:r w:rsidR="00541135">
        <w:rPr>
          <w:spacing w:val="-14"/>
        </w:rPr>
        <w:t>.09</w:t>
      </w:r>
      <w:r w:rsidRPr="00FD33E2">
        <w:rPr>
          <w:spacing w:val="-14"/>
        </w:rPr>
        <w:t>.2017</w:t>
      </w:r>
    </w:p>
    <w:p w:rsidR="0067099B" w:rsidRDefault="0067099B" w:rsidP="002C5DF6">
      <w:pPr>
        <w:spacing w:line="264" w:lineRule="auto"/>
        <w:rPr>
          <w:b/>
          <w:spacing w:val="-14"/>
        </w:rPr>
      </w:pPr>
    </w:p>
    <w:p w:rsidR="002C5DF6" w:rsidRPr="00F83D7D" w:rsidRDefault="002C5DF6" w:rsidP="002C5DF6">
      <w:pPr>
        <w:jc w:val="center"/>
        <w:rPr>
          <w:b/>
        </w:rPr>
      </w:pPr>
      <w:r w:rsidRPr="00F83D7D">
        <w:rPr>
          <w:b/>
        </w:rPr>
        <w:t>ИЗВЕЩЕНИЕ</w:t>
      </w:r>
      <w:r>
        <w:rPr>
          <w:b/>
        </w:rPr>
        <w:t xml:space="preserve"> от </w:t>
      </w:r>
      <w:r w:rsidR="00453890" w:rsidRPr="00025497">
        <w:rPr>
          <w:b/>
        </w:rPr>
        <w:t>11</w:t>
      </w:r>
      <w:r w:rsidR="00541135">
        <w:rPr>
          <w:b/>
        </w:rPr>
        <w:t>.09</w:t>
      </w:r>
      <w:r w:rsidR="002332CA">
        <w:rPr>
          <w:b/>
        </w:rPr>
        <w:t>.2017</w:t>
      </w:r>
    </w:p>
    <w:p w:rsidR="008D0CD3" w:rsidRDefault="002C5DF6" w:rsidP="002332CA">
      <w:pPr>
        <w:jc w:val="center"/>
        <w:rPr>
          <w:b/>
          <w:color w:val="000000"/>
        </w:rPr>
      </w:pPr>
      <w:r w:rsidRPr="0046559B">
        <w:rPr>
          <w:b/>
        </w:rPr>
        <w:t xml:space="preserve">о проведении </w:t>
      </w:r>
      <w:r w:rsidRPr="0046559B">
        <w:rPr>
          <w:b/>
          <w:color w:val="000000"/>
        </w:rPr>
        <w:t>конкурса на замещение вакантной должности</w:t>
      </w:r>
      <w:r>
        <w:rPr>
          <w:b/>
          <w:color w:val="000000"/>
        </w:rPr>
        <w:t xml:space="preserve"> муниципальной службы  </w:t>
      </w:r>
      <w:r w:rsidR="002026B2">
        <w:rPr>
          <w:b/>
          <w:color w:val="000000"/>
        </w:rPr>
        <w:t>Главный специалист а</w:t>
      </w:r>
      <w:r w:rsidR="00153AAA">
        <w:rPr>
          <w:b/>
          <w:color w:val="000000"/>
        </w:rPr>
        <w:t>ппарата</w:t>
      </w:r>
    </w:p>
    <w:p w:rsidR="002C5DF6" w:rsidRDefault="002332CA" w:rsidP="002332CA">
      <w:pPr>
        <w:jc w:val="center"/>
        <w:rPr>
          <w:b/>
          <w:color w:val="000000"/>
        </w:rPr>
      </w:pPr>
      <w:r w:rsidRPr="002332CA">
        <w:rPr>
          <w:b/>
          <w:color w:val="000000"/>
        </w:rPr>
        <w:t xml:space="preserve"> </w:t>
      </w:r>
      <w:r w:rsidR="00153AAA">
        <w:rPr>
          <w:b/>
          <w:color w:val="000000"/>
        </w:rPr>
        <w:t>Муниципального Совета</w:t>
      </w:r>
      <w:r w:rsidRPr="002332CA">
        <w:rPr>
          <w:b/>
          <w:color w:val="000000"/>
        </w:rPr>
        <w:t xml:space="preserve"> МО </w:t>
      </w:r>
      <w:proofErr w:type="spellStart"/>
      <w:proofErr w:type="gramStart"/>
      <w:r w:rsidRPr="002332CA">
        <w:rPr>
          <w:b/>
          <w:color w:val="000000"/>
        </w:rPr>
        <w:t>МО</w:t>
      </w:r>
      <w:proofErr w:type="spellEnd"/>
      <w:proofErr w:type="gramEnd"/>
      <w:r w:rsidRPr="002332CA">
        <w:rPr>
          <w:b/>
          <w:color w:val="000000"/>
        </w:rPr>
        <w:t xml:space="preserve"> № 15</w:t>
      </w:r>
    </w:p>
    <w:p w:rsidR="002332CA" w:rsidRPr="00F83D7D" w:rsidRDefault="002332CA" w:rsidP="002332CA">
      <w:pPr>
        <w:jc w:val="center"/>
      </w:pPr>
    </w:p>
    <w:p w:rsidR="002332CA" w:rsidRDefault="002C5DF6" w:rsidP="002C5DF6">
      <w:pPr>
        <w:ind w:firstLine="567"/>
        <w:jc w:val="both"/>
      </w:pPr>
      <w:r>
        <w:t>Внутригородское муниципальное образование Санкт-Петербурга Муницип</w:t>
      </w:r>
      <w:r w:rsidR="00153AAA">
        <w:t>альный округ № 15 в лице Главы м</w:t>
      </w:r>
      <w:r>
        <w:t xml:space="preserve">униципального образования  Т.Г. </w:t>
      </w:r>
      <w:proofErr w:type="spellStart"/>
      <w:r>
        <w:t>Буяновой</w:t>
      </w:r>
      <w:proofErr w:type="spellEnd"/>
      <w:r>
        <w:t xml:space="preserve">, объявляет конкурс на замещение вакантной должности муниципальной службы </w:t>
      </w:r>
      <w:r w:rsidR="008D0CD3" w:rsidRPr="00153AAA">
        <w:rPr>
          <w:b/>
          <w:i/>
        </w:rPr>
        <w:t xml:space="preserve">Главный специалист </w:t>
      </w:r>
      <w:r w:rsidR="00153AAA" w:rsidRPr="00153AAA">
        <w:rPr>
          <w:b/>
          <w:i/>
        </w:rPr>
        <w:t>аппарата Муниципального Совета</w:t>
      </w:r>
      <w:r w:rsidR="002332CA" w:rsidRPr="002332CA">
        <w:rPr>
          <w:b/>
          <w:i/>
          <w:color w:val="000000"/>
        </w:rPr>
        <w:t xml:space="preserve"> МО </w:t>
      </w:r>
      <w:proofErr w:type="spellStart"/>
      <w:proofErr w:type="gramStart"/>
      <w:r w:rsidR="002332CA" w:rsidRPr="002332CA">
        <w:rPr>
          <w:b/>
          <w:i/>
          <w:color w:val="000000"/>
        </w:rPr>
        <w:t>МО</w:t>
      </w:r>
      <w:proofErr w:type="spellEnd"/>
      <w:proofErr w:type="gramEnd"/>
      <w:r w:rsidR="002332CA" w:rsidRPr="002332CA">
        <w:rPr>
          <w:b/>
          <w:i/>
          <w:color w:val="000000"/>
        </w:rPr>
        <w:t xml:space="preserve"> № 15</w:t>
      </w:r>
      <w:r w:rsidR="002332CA">
        <w:rPr>
          <w:b/>
          <w:i/>
          <w:color w:val="000000"/>
        </w:rPr>
        <w:t>.</w:t>
      </w:r>
    </w:p>
    <w:p w:rsidR="002C5DF6" w:rsidRDefault="002C5DF6" w:rsidP="002C5DF6">
      <w:pPr>
        <w:ind w:firstLine="567"/>
        <w:jc w:val="both"/>
      </w:pPr>
      <w:proofErr w:type="gramStart"/>
      <w:r>
        <w:t>Право на участие в конкурсе имеют граждане Российской Федерации, а также граждане иностранных государств – участников международных договоров РФ, в соответствии с которыми иностранные граждане имеют право находиться на муниципальной службе (далее – граждане), достигшие возраста 18 лет, владеющие государственным языком Российской Федерации и соответствующие установленным законодательством РФ, законодательством Санкт-Петербурга о муниципальной службе квалификационным требованиям к должности муниципальной службы.</w:t>
      </w:r>
      <w:proofErr w:type="gramEnd"/>
    </w:p>
    <w:p w:rsidR="002332CA" w:rsidRDefault="009A1AA3" w:rsidP="002332CA">
      <w:pPr>
        <w:ind w:firstLine="567"/>
        <w:jc w:val="both"/>
      </w:pPr>
      <w:r w:rsidRPr="00C73320">
        <w:rPr>
          <w:color w:val="000000"/>
        </w:rPr>
        <w:t>Требования, предъявляемые к претенденту на</w:t>
      </w:r>
      <w:r w:rsidR="00C73320">
        <w:rPr>
          <w:color w:val="000000"/>
        </w:rPr>
        <w:t xml:space="preserve"> </w:t>
      </w:r>
      <w:r w:rsidRPr="00C73320">
        <w:rPr>
          <w:color w:val="000000"/>
        </w:rPr>
        <w:t xml:space="preserve"> замещение вакантной должности муниципальной службы – </w:t>
      </w:r>
      <w:r w:rsidR="008D0CD3">
        <w:rPr>
          <w:b/>
          <w:i/>
          <w:color w:val="000000"/>
        </w:rPr>
        <w:t xml:space="preserve">Главный специалист </w:t>
      </w:r>
      <w:r w:rsidR="002026B2">
        <w:rPr>
          <w:b/>
          <w:i/>
        </w:rPr>
        <w:t>а</w:t>
      </w:r>
      <w:r w:rsidR="00153AAA" w:rsidRPr="00153AAA">
        <w:rPr>
          <w:b/>
          <w:i/>
        </w:rPr>
        <w:t>ппарата Муниципального Совета</w:t>
      </w:r>
      <w:r w:rsidR="00153AAA" w:rsidRPr="002332CA">
        <w:rPr>
          <w:b/>
          <w:i/>
          <w:color w:val="000000"/>
        </w:rPr>
        <w:t xml:space="preserve"> МО </w:t>
      </w:r>
      <w:proofErr w:type="spellStart"/>
      <w:proofErr w:type="gramStart"/>
      <w:r w:rsidR="00153AAA" w:rsidRPr="002332CA">
        <w:rPr>
          <w:b/>
          <w:i/>
          <w:color w:val="000000"/>
        </w:rPr>
        <w:t>МО</w:t>
      </w:r>
      <w:proofErr w:type="spellEnd"/>
      <w:proofErr w:type="gramEnd"/>
      <w:r w:rsidR="00153AAA" w:rsidRPr="002332CA">
        <w:rPr>
          <w:b/>
          <w:i/>
          <w:color w:val="000000"/>
        </w:rPr>
        <w:t xml:space="preserve"> № 15</w:t>
      </w:r>
      <w:r w:rsidR="008D0CD3">
        <w:rPr>
          <w:b/>
          <w:i/>
          <w:color w:val="000000"/>
        </w:rPr>
        <w:t>:</w:t>
      </w:r>
    </w:p>
    <w:p w:rsidR="002332CA" w:rsidRDefault="009A1AA3" w:rsidP="008D0CD3">
      <w:pPr>
        <w:ind w:left="142" w:firstLine="425"/>
        <w:jc w:val="both"/>
        <w:rPr>
          <w:b/>
          <w:i/>
          <w:color w:val="000000"/>
        </w:rPr>
      </w:pPr>
      <w:r w:rsidRPr="00A23F0B">
        <w:rPr>
          <w:color w:val="000000"/>
        </w:rPr>
        <w:t>Квали</w:t>
      </w:r>
      <w:r w:rsidR="00541135">
        <w:rPr>
          <w:color w:val="000000"/>
        </w:rPr>
        <w:t xml:space="preserve">фикационные требования к </w:t>
      </w:r>
      <w:r w:rsidR="008D0CD3">
        <w:rPr>
          <w:color w:val="000000"/>
        </w:rPr>
        <w:t>старшей</w:t>
      </w:r>
      <w:r w:rsidRPr="00A23F0B">
        <w:rPr>
          <w:color w:val="000000"/>
        </w:rPr>
        <w:t xml:space="preserve"> должности </w:t>
      </w:r>
      <w:r w:rsidR="002332CA">
        <w:rPr>
          <w:color w:val="000000"/>
        </w:rPr>
        <w:t>муниципальной службы в Местной А</w:t>
      </w:r>
      <w:r w:rsidRPr="00A23F0B">
        <w:rPr>
          <w:color w:val="000000"/>
        </w:rPr>
        <w:t xml:space="preserve">дминистрации МО </w:t>
      </w:r>
      <w:proofErr w:type="spellStart"/>
      <w:proofErr w:type="gramStart"/>
      <w:r w:rsidRPr="00A23F0B">
        <w:rPr>
          <w:color w:val="000000"/>
        </w:rPr>
        <w:t>МО</w:t>
      </w:r>
      <w:proofErr w:type="spellEnd"/>
      <w:proofErr w:type="gramEnd"/>
      <w:r w:rsidRPr="00A23F0B">
        <w:rPr>
          <w:color w:val="000000"/>
        </w:rPr>
        <w:t xml:space="preserve"> № 15 – </w:t>
      </w:r>
      <w:r w:rsidR="008D0CD3">
        <w:rPr>
          <w:b/>
          <w:i/>
          <w:color w:val="000000"/>
        </w:rPr>
        <w:t xml:space="preserve">Главный специалист </w:t>
      </w:r>
      <w:r w:rsidR="002026B2">
        <w:rPr>
          <w:b/>
          <w:i/>
          <w:color w:val="000000"/>
        </w:rPr>
        <w:t>а</w:t>
      </w:r>
      <w:r w:rsidR="00E869E0">
        <w:rPr>
          <w:b/>
          <w:i/>
          <w:color w:val="000000"/>
        </w:rPr>
        <w:t xml:space="preserve">ппарата </w:t>
      </w:r>
      <w:r w:rsidR="002026B2">
        <w:rPr>
          <w:b/>
          <w:i/>
          <w:color w:val="000000"/>
        </w:rPr>
        <w:t>М</w:t>
      </w:r>
      <w:r w:rsidR="00E869E0">
        <w:rPr>
          <w:b/>
          <w:i/>
          <w:color w:val="000000"/>
        </w:rPr>
        <w:t xml:space="preserve">униципального Совета </w:t>
      </w:r>
      <w:r w:rsidR="002332CA" w:rsidRPr="002332CA">
        <w:rPr>
          <w:b/>
          <w:i/>
          <w:color w:val="000000"/>
        </w:rPr>
        <w:t xml:space="preserve">МО </w:t>
      </w:r>
      <w:proofErr w:type="spellStart"/>
      <w:r w:rsidR="002332CA" w:rsidRPr="002332CA">
        <w:rPr>
          <w:b/>
          <w:i/>
          <w:color w:val="000000"/>
        </w:rPr>
        <w:t>МО</w:t>
      </w:r>
      <w:proofErr w:type="spellEnd"/>
      <w:r w:rsidR="002332CA" w:rsidRPr="002332CA">
        <w:rPr>
          <w:b/>
          <w:i/>
          <w:color w:val="000000"/>
        </w:rPr>
        <w:t xml:space="preserve"> № 15</w:t>
      </w:r>
      <w:r w:rsidR="002332CA">
        <w:rPr>
          <w:b/>
          <w:i/>
          <w:color w:val="000000"/>
        </w:rPr>
        <w:t>.</w:t>
      </w:r>
    </w:p>
    <w:p w:rsidR="008D0CD3" w:rsidRDefault="008D0CD3" w:rsidP="008D0CD3">
      <w:pPr>
        <w:ind w:firstLine="567"/>
        <w:jc w:val="both"/>
      </w:pPr>
      <w:r>
        <w:t>1. К уровню профессионального образования: Высшее профессиональное образование  или дополнительно</w:t>
      </w:r>
      <w:r w:rsidR="00153AAA">
        <w:t>е профессиональное образование</w:t>
      </w:r>
      <w:r>
        <w:t>.</w:t>
      </w:r>
    </w:p>
    <w:p w:rsidR="008D0CD3" w:rsidRDefault="008D0CD3" w:rsidP="008D0CD3">
      <w:pPr>
        <w:ind w:firstLine="567"/>
        <w:jc w:val="both"/>
      </w:pPr>
      <w:r>
        <w:t>2. К стажу государственной гражданской службы (государственной службы иных видов) или стажу (опыту) работы по специальности: Стаж муниципальной службы (государственной службы) не менее 3 лет или стаж работы по специальности не менее 3 лет</w:t>
      </w:r>
    </w:p>
    <w:p w:rsidR="008D0CD3" w:rsidRDefault="00153AAA" w:rsidP="008D0CD3">
      <w:pPr>
        <w:ind w:firstLine="567"/>
        <w:jc w:val="both"/>
      </w:pPr>
      <w:proofErr w:type="gramStart"/>
      <w:r>
        <w:t xml:space="preserve">Для лиц, </w:t>
      </w:r>
      <w:r w:rsidR="008D0CD3">
        <w:t>имеющих дипломы специалиста или магистра с отличием, в течение трех лет со дня выдачи диплома устанавливаются типовые квалификационные требования к стажу муниципальной службы (государственной службы) или стажу работы по специальности для замещения старших должностей муниципальной службы – не менее одного года стажа муниципальной службы (государственной службы) или стажа работы по специальности.</w:t>
      </w:r>
      <w:proofErr w:type="gramEnd"/>
    </w:p>
    <w:p w:rsidR="008D0CD3" w:rsidRDefault="008D0CD3" w:rsidP="008D0CD3">
      <w:pPr>
        <w:ind w:firstLine="567"/>
        <w:jc w:val="both"/>
      </w:pPr>
      <w:r>
        <w:t>1.5.3. К профессиональным знаниям и навыкам, необходимым для исполнения должностных обязанностей:</w:t>
      </w:r>
    </w:p>
    <w:p w:rsidR="008D0CD3" w:rsidRDefault="008D0CD3" w:rsidP="008D0CD3">
      <w:pPr>
        <w:ind w:firstLine="567"/>
        <w:jc w:val="both"/>
      </w:pPr>
      <w:r>
        <w:t>Должен знать: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 xml:space="preserve">Конституцию РФ, федеральные конституционные законы, федеральные законы, иные нормативные правовые акты Российской Федерации, Устав Санкт-Петербурга, законы Санкт-Петербурга, нормативные правовые акты Губернатора Санкт-Петербурга, Правительства Санкт-Петербурга, иных исполнительных органов государственной власти Санкт-Петербурга, Устав муниципального образования МО №15, нормативные правовые акты Муниципального Совета МО </w:t>
      </w:r>
      <w:proofErr w:type="spellStart"/>
      <w:proofErr w:type="gramStart"/>
      <w:r>
        <w:t>МО</w:t>
      </w:r>
      <w:proofErr w:type="spellEnd"/>
      <w:proofErr w:type="gramEnd"/>
      <w:r>
        <w:t xml:space="preserve"> №15 применительно к исполнению должностных обязанностей.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 xml:space="preserve">Функции и предметы ведения </w:t>
      </w:r>
      <w:r w:rsidR="00153AAA">
        <w:t>Муниципального Совета</w:t>
      </w:r>
      <w:r>
        <w:t>.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>Должностную инструкцию Главного специалиста.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>Перечень взаимодействующих организаций, учреждений.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>Правовые основы договорных отношений.</w:t>
      </w:r>
    </w:p>
    <w:p w:rsidR="008D0CD3" w:rsidRDefault="008D0CD3" w:rsidP="008D0CD3">
      <w:pPr>
        <w:ind w:firstLine="567"/>
        <w:jc w:val="both"/>
      </w:pPr>
      <w:r>
        <w:lastRenderedPageBreak/>
        <w:t>•</w:t>
      </w:r>
      <w:r>
        <w:tab/>
        <w:t>Правовые основы бюджетного процесса.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>Методы сбора и обработки информации с применением современных технических сре</w:t>
      </w:r>
      <w:proofErr w:type="gramStart"/>
      <w:r>
        <w:t>дств св</w:t>
      </w:r>
      <w:proofErr w:type="gramEnd"/>
      <w:r>
        <w:t>язи и компьютерных технологий.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 xml:space="preserve">Законодательные и иные нормативные правовые акты о </w:t>
      </w:r>
      <w:r w:rsidR="00153AAA">
        <w:t>муниципальной службе в РФ, о противодействии коррупции в РФ</w:t>
      </w:r>
      <w:proofErr w:type="gramStart"/>
      <w:r w:rsidR="00153AAA">
        <w:t xml:space="preserve">, </w:t>
      </w:r>
      <w:r>
        <w:t>;</w:t>
      </w:r>
      <w:proofErr w:type="gramEnd"/>
    </w:p>
    <w:p w:rsidR="008D0CD3" w:rsidRDefault="008D0CD3" w:rsidP="008D0CD3">
      <w:pPr>
        <w:ind w:firstLine="567"/>
        <w:jc w:val="both"/>
      </w:pPr>
      <w:r>
        <w:t>•</w:t>
      </w:r>
      <w:r>
        <w:tab/>
        <w:t>Методы планирования закупок товаров (работ, услуг);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>Методы обоснования цен товаров (работ, услуг);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>Способы определения поставщиков (подрядчиков, исполнителей);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>Законодательство, регламентирующее отдельные виды договоров;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>Правила приемки товаров (работ, услуг);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>Требования к оформлению документов о приемке товаров (работ, услуг);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>Основы трудового законодательства;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>Правила внутреннего трудового распорядка;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>Правила и нормы охраны труда, техники безопасности, производственной санитарии и противопожарной защиты;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>Средства вычислительной техники, коммуникаций и связи.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>Основы права и экономики, порядка подготовки и принятия муниципальных правовых актов, основ информационного и документационного обеспечения деятельности органа местного самоуправления и структурных подразделений органа местного самоуправления.</w:t>
      </w:r>
    </w:p>
    <w:p w:rsidR="008D0CD3" w:rsidRDefault="008D0CD3" w:rsidP="008D0CD3">
      <w:pPr>
        <w:ind w:firstLine="567"/>
        <w:jc w:val="both"/>
      </w:pPr>
    </w:p>
    <w:p w:rsidR="008D0CD3" w:rsidRDefault="008D0CD3" w:rsidP="008D0CD3">
      <w:pPr>
        <w:ind w:firstLine="567"/>
        <w:jc w:val="both"/>
      </w:pPr>
      <w:r>
        <w:t>Должен иметь навыки:</w:t>
      </w:r>
    </w:p>
    <w:p w:rsidR="008D0CD3" w:rsidRDefault="008D0CD3" w:rsidP="008D0CD3">
      <w:pPr>
        <w:ind w:firstLine="567"/>
        <w:jc w:val="both"/>
      </w:pPr>
      <w:proofErr w:type="gramStart"/>
      <w:r>
        <w:t>- Подготовки аналитического материала, нормотворческой деятельности, системного подхода в решении задач, консультирования, разработки предложений по направлению деятельности для последующего принятия управленческих решений, организационной работы, подготовки и проведения мероприятий в соответствующей сфере деятельности, экспертной работы по профилю деятельности, подготовки проектов муниципальных правовых актов по направлению деятельности, составления и исполнения перспективных и текущих планов, организации работы по взаимосвязи с другими структурными подразделениями органа</w:t>
      </w:r>
      <w:proofErr w:type="gramEnd"/>
      <w:r>
        <w:t xml:space="preserve"> местного самоуправления муниципального образования и органами местного самоуправления муниципального образования.</w:t>
      </w:r>
    </w:p>
    <w:p w:rsidR="008D0CD3" w:rsidRDefault="008D0CD3" w:rsidP="008D0CD3">
      <w:pPr>
        <w:ind w:firstLine="567"/>
        <w:jc w:val="both"/>
      </w:pPr>
      <w:r>
        <w:t>- Приема, передачи и обработки электронной информации с использованием ПК и оргтехники.</w:t>
      </w:r>
    </w:p>
    <w:p w:rsidR="008D0CD3" w:rsidRDefault="008D0CD3" w:rsidP="008D0CD3">
      <w:pPr>
        <w:ind w:firstLine="567"/>
        <w:jc w:val="both"/>
      </w:pPr>
      <w:r>
        <w:t>- Планирования индивидуальной работы муниципального служащего.</w:t>
      </w:r>
    </w:p>
    <w:p w:rsidR="008D0CD3" w:rsidRDefault="008D0CD3" w:rsidP="008D0CD3">
      <w:pPr>
        <w:ind w:firstLine="567"/>
        <w:jc w:val="both"/>
      </w:pPr>
      <w:r>
        <w:t>- Поиска и нахождения нестандартных решений типовых и сложных задач.</w:t>
      </w:r>
    </w:p>
    <w:p w:rsidR="008D0CD3" w:rsidRDefault="008D0CD3" w:rsidP="008D0CD3">
      <w:pPr>
        <w:ind w:firstLine="567"/>
        <w:jc w:val="both"/>
      </w:pPr>
      <w:r>
        <w:t xml:space="preserve">- Организации делопроизводства в </w:t>
      </w:r>
      <w:r w:rsidR="0073683F">
        <w:t>Аппарате Муниципального Совета</w:t>
      </w:r>
    </w:p>
    <w:p w:rsidR="008D0CD3" w:rsidRDefault="008D0CD3" w:rsidP="008D0CD3">
      <w:pPr>
        <w:ind w:firstLine="567"/>
        <w:jc w:val="both"/>
      </w:pPr>
      <w:r>
        <w:t>- Культуры взаимоотношений и служебной этики.</w:t>
      </w:r>
    </w:p>
    <w:p w:rsidR="008D0CD3" w:rsidRDefault="008D0CD3" w:rsidP="008D0CD3">
      <w:pPr>
        <w:ind w:firstLine="567"/>
        <w:jc w:val="both"/>
      </w:pPr>
      <w:r>
        <w:t>- Навыки оперативной реализации управленческих решений, эффективного планирования рабочего (служебного) времени, ведения деловых переговоров, подготовки документов.</w:t>
      </w:r>
    </w:p>
    <w:p w:rsidR="008D0CD3" w:rsidRDefault="008D0CD3" w:rsidP="008D0CD3">
      <w:pPr>
        <w:ind w:firstLine="567"/>
        <w:jc w:val="both"/>
      </w:pPr>
      <w:r>
        <w:t xml:space="preserve"> - Работы с современными информационными технологиями, информационными системами, оргтехникой и средствами коммуникации;</w:t>
      </w:r>
    </w:p>
    <w:p w:rsidR="008D0CD3" w:rsidRDefault="008D0CD3" w:rsidP="008D0CD3">
      <w:pPr>
        <w:ind w:firstLine="567"/>
        <w:jc w:val="both"/>
      </w:pPr>
      <w:r>
        <w:t>- Делового и профессионального общения.</w:t>
      </w:r>
    </w:p>
    <w:p w:rsidR="009A1AA3" w:rsidRDefault="009A1AA3" w:rsidP="002C5DF6">
      <w:pPr>
        <w:ind w:firstLine="567"/>
        <w:jc w:val="both"/>
      </w:pPr>
    </w:p>
    <w:p w:rsidR="002C5DF6" w:rsidRDefault="002C5DF6" w:rsidP="002C5DF6">
      <w:pPr>
        <w:ind w:firstLine="567"/>
        <w:jc w:val="both"/>
      </w:pPr>
      <w:r w:rsidRPr="009C5791">
        <w:rPr>
          <w:b/>
        </w:rPr>
        <w:t xml:space="preserve">Условия </w:t>
      </w:r>
      <w:r>
        <w:t>прохождения муниципальной службы, гарантии и ограничения, связанные с муниципальной службой, определяются федеральными законами и законами Санкт-Петербурга.</w:t>
      </w:r>
    </w:p>
    <w:p w:rsidR="002C5DF6" w:rsidRDefault="00DC7E91" w:rsidP="002C5DF6">
      <w:pPr>
        <w:ind w:firstLine="567"/>
        <w:jc w:val="both"/>
      </w:pPr>
      <w:r w:rsidRPr="009C5791">
        <w:rPr>
          <w:b/>
        </w:rPr>
        <w:t>Дата проведения конкурса</w:t>
      </w:r>
      <w:r>
        <w:t xml:space="preserve"> – </w:t>
      </w:r>
      <w:r w:rsidR="00453890">
        <w:t>05</w:t>
      </w:r>
      <w:r w:rsidR="00E869E0" w:rsidRPr="00E869E0">
        <w:t>.10</w:t>
      </w:r>
      <w:r w:rsidR="008766B4">
        <w:t xml:space="preserve">.2017 </w:t>
      </w:r>
      <w:r w:rsidR="00E869E0">
        <w:t>года в 14</w:t>
      </w:r>
      <w:r w:rsidR="002332CA">
        <w:t xml:space="preserve"> </w:t>
      </w:r>
      <w:r w:rsidR="00453890">
        <w:t>часов 0</w:t>
      </w:r>
      <w:r w:rsidR="002C5DF6">
        <w:t xml:space="preserve">0 минут (время </w:t>
      </w:r>
      <w:proofErr w:type="gramStart"/>
      <w:r w:rsidR="002C5DF6">
        <w:t>МСК</w:t>
      </w:r>
      <w:proofErr w:type="gramEnd"/>
      <w:r w:rsidR="002C5DF6">
        <w:t xml:space="preserve">).  Конкурс будет проводиться в </w:t>
      </w:r>
      <w:r w:rsidR="00E869E0">
        <w:t>Муниципального образования</w:t>
      </w:r>
      <w:r w:rsidR="002C5DF6">
        <w:t xml:space="preserve"> МО </w:t>
      </w:r>
      <w:proofErr w:type="spellStart"/>
      <w:proofErr w:type="gramStart"/>
      <w:r w:rsidR="002C5DF6">
        <w:t>МО</w:t>
      </w:r>
      <w:proofErr w:type="spellEnd"/>
      <w:proofErr w:type="gramEnd"/>
      <w:r w:rsidR="002C5DF6">
        <w:t xml:space="preserve"> № 15  по адресу: 194352, Санкт-Петербург, Сиреневый бульвар, д.18, кор</w:t>
      </w:r>
      <w:r w:rsidR="008766B4">
        <w:t>п</w:t>
      </w:r>
      <w:r w:rsidR="002C5DF6">
        <w:t>. 1, лит. А.</w:t>
      </w:r>
      <w:r w:rsidR="002332CA">
        <w:t xml:space="preserve"> (тел. 516-63-77).</w:t>
      </w:r>
    </w:p>
    <w:p w:rsidR="002C5DF6" w:rsidRDefault="002C5DF6" w:rsidP="002C5DF6">
      <w:pPr>
        <w:ind w:firstLine="567"/>
        <w:jc w:val="both"/>
      </w:pPr>
    </w:p>
    <w:p w:rsidR="002C5DF6" w:rsidRPr="00992679" w:rsidRDefault="002C5DF6" w:rsidP="002C5DF6">
      <w:pPr>
        <w:jc w:val="both"/>
      </w:pPr>
      <w:r>
        <w:t>Конкурс на замещение вакантной должности</w:t>
      </w:r>
      <w:r w:rsidRPr="00992679">
        <w:t xml:space="preserve"> муниципальной службы проводится в два этапа:</w:t>
      </w:r>
    </w:p>
    <w:p w:rsidR="002C5DF6" w:rsidRPr="00992679" w:rsidRDefault="002C5DF6" w:rsidP="002C5DF6">
      <w:pPr>
        <w:ind w:firstLine="708"/>
        <w:jc w:val="both"/>
      </w:pPr>
      <w:r w:rsidRPr="00992679">
        <w:t>1) первый этап: предварительный квалификационный отбор документов на замещение вакантной должности муниципальной службы;</w:t>
      </w:r>
    </w:p>
    <w:p w:rsidR="00E55948" w:rsidRDefault="002C5DF6" w:rsidP="002C5DF6">
      <w:pPr>
        <w:ind w:firstLine="708"/>
        <w:jc w:val="both"/>
      </w:pPr>
      <w:r w:rsidRPr="00992679">
        <w:t>2) второй этап: оценка профессионального уровня кандидатов на замещение вакантной должности муниципальной службы, их соответствия квалификационн</w:t>
      </w:r>
      <w:r>
        <w:t>ым требованиям к этой</w:t>
      </w:r>
      <w:r w:rsidR="00E55948">
        <w:t xml:space="preserve"> должности.</w:t>
      </w:r>
    </w:p>
    <w:p w:rsidR="00E55948" w:rsidRPr="00212043" w:rsidRDefault="00E55948" w:rsidP="00E55948">
      <w:pPr>
        <w:ind w:firstLine="708"/>
        <w:jc w:val="both"/>
      </w:pPr>
      <w:proofErr w:type="gramStart"/>
      <w:r w:rsidRPr="00992679">
        <w:t>На втором этапе проведения конкурса конкурсная комиссия оценивает кандидатов на основании анализа представленных ими документов об образовании, прохождении муниципальной</w:t>
      </w:r>
      <w:r>
        <w:t xml:space="preserve"> </w:t>
      </w:r>
      <w:r w:rsidRPr="00992679">
        <w:t xml:space="preserve"> или государственной службы, осуществлении другой трудовой деятельнос</w:t>
      </w:r>
      <w:r>
        <w:t xml:space="preserve">ти, а также на основе </w:t>
      </w:r>
      <w:r w:rsidRPr="00E55948">
        <w:rPr>
          <w:b/>
        </w:rPr>
        <w:t xml:space="preserve">конкурсной  процедуры </w:t>
      </w:r>
      <w:r w:rsidRPr="00212043">
        <w:rPr>
          <w:b/>
        </w:rPr>
        <w:t>– индивидуального собеседования</w:t>
      </w:r>
      <w:r w:rsidRPr="00212043">
        <w:t xml:space="preserve">, позволяющего оценить знание действующего законодательства Российской Федерации и Санкт-Петербурга, Устава Муниципального образования Муниципальный округ № 15 и иных нормативно-правовых актов органов </w:t>
      </w:r>
      <w:r w:rsidR="001D7812">
        <w:t>местного самоуправления, в соответствии</w:t>
      </w:r>
      <w:r w:rsidRPr="00212043">
        <w:t xml:space="preserve"> с выполнением</w:t>
      </w:r>
      <w:proofErr w:type="gramEnd"/>
      <w:r w:rsidRPr="00212043">
        <w:t xml:space="preserve"> должностных обязанностей по вакантной должности муниципальной службы, на замещение которой претендуют кандидаты.</w:t>
      </w:r>
    </w:p>
    <w:p w:rsidR="00E55948" w:rsidRPr="00212043" w:rsidRDefault="00E55948" w:rsidP="00E55948">
      <w:pPr>
        <w:ind w:firstLine="567"/>
        <w:jc w:val="both"/>
      </w:pPr>
      <w:r w:rsidRPr="00212043">
        <w:t>При оценке профессиональных и личностных качеств кандидатов конкурсная комиссия исходит из соответствующих квалификационных требований к вакантной должности муниципальной службы, а также требований должностной инструкции.</w:t>
      </w:r>
    </w:p>
    <w:p w:rsidR="00E55948" w:rsidRPr="00212043" w:rsidRDefault="00E55948" w:rsidP="002C5DF6">
      <w:pPr>
        <w:ind w:firstLine="708"/>
        <w:jc w:val="both"/>
      </w:pPr>
    </w:p>
    <w:p w:rsidR="002C5DF6" w:rsidRPr="00212043" w:rsidRDefault="002C5DF6" w:rsidP="002C5DF6">
      <w:pPr>
        <w:ind w:firstLine="567"/>
        <w:jc w:val="both"/>
      </w:pPr>
      <w:r w:rsidRPr="0034629E">
        <w:rPr>
          <w:b/>
        </w:rPr>
        <w:t>Прием документов</w:t>
      </w:r>
      <w:r w:rsidRPr="00212043">
        <w:t xml:space="preserve"> от претендентов на замещение вакантной должности муниципальной с</w:t>
      </w:r>
      <w:r w:rsidR="001D7812">
        <w:t>лужбы производится  в течение 20</w:t>
      </w:r>
      <w:r w:rsidRPr="00212043">
        <w:t xml:space="preserve"> дней со дня опубликования </w:t>
      </w:r>
      <w:r w:rsidR="008766B4">
        <w:t>извеще</w:t>
      </w:r>
      <w:r w:rsidR="00453890">
        <w:t xml:space="preserve">ния с </w:t>
      </w:r>
      <w:r w:rsidR="00453890" w:rsidRPr="00453890">
        <w:t>11</w:t>
      </w:r>
      <w:r w:rsidR="008766B4">
        <w:t>.09.2</w:t>
      </w:r>
      <w:r w:rsidR="00B81359">
        <w:t>017 по 02.10</w:t>
      </w:r>
      <w:r w:rsidR="001D7812">
        <w:t>.2017  по рабочим дням с 10-00 до 17-00</w:t>
      </w:r>
      <w:r w:rsidRPr="00212043">
        <w:t>. Обед с 13-00 до 14-00, по адресу: Санкт-Петербург, Сиреневый бульвар, д.18, кор</w:t>
      </w:r>
      <w:r w:rsidR="0073683F">
        <w:t>п</w:t>
      </w:r>
      <w:r w:rsidRPr="00212043">
        <w:t>. 1, лит. А.</w:t>
      </w:r>
    </w:p>
    <w:p w:rsidR="002C5DF6" w:rsidRPr="00B30C23" w:rsidRDefault="002C5DF6" w:rsidP="002C5DF6">
      <w:pPr>
        <w:ind w:firstLine="567"/>
        <w:jc w:val="both"/>
      </w:pPr>
      <w:r>
        <w:t xml:space="preserve">С информацией о конкурсе можно ознакомиться на официальном сайте МО </w:t>
      </w:r>
      <w:proofErr w:type="spellStart"/>
      <w:proofErr w:type="gramStart"/>
      <w:r>
        <w:t>МО</w:t>
      </w:r>
      <w:proofErr w:type="spellEnd"/>
      <w:proofErr w:type="gramEnd"/>
      <w:r>
        <w:t xml:space="preserve"> №15 (</w:t>
      </w:r>
      <w:r w:rsidRPr="00B30C23">
        <w:rPr>
          <w:lang w:val="en-US"/>
        </w:rPr>
        <w:t>www</w:t>
      </w:r>
      <w:r w:rsidRPr="00B30C23">
        <w:t>.</w:t>
      </w:r>
      <w:proofErr w:type="spellStart"/>
      <w:r w:rsidRPr="00B30C23">
        <w:rPr>
          <w:lang w:val="en-US"/>
        </w:rPr>
        <w:t>mo</w:t>
      </w:r>
      <w:proofErr w:type="spellEnd"/>
      <w:r w:rsidRPr="00B30C23">
        <w:t>15.</w:t>
      </w:r>
      <w:proofErr w:type="spellStart"/>
      <w:r w:rsidRPr="00B30C23">
        <w:rPr>
          <w:lang w:val="en-US"/>
        </w:rPr>
        <w:t>spb</w:t>
      </w:r>
      <w:proofErr w:type="spellEnd"/>
      <w:r w:rsidRPr="00B30C23">
        <w:t>.</w:t>
      </w:r>
      <w:proofErr w:type="spellStart"/>
      <w:r w:rsidRPr="00B30C23">
        <w:rPr>
          <w:lang w:val="en-US"/>
        </w:rPr>
        <w:t>ru</w:t>
      </w:r>
      <w:proofErr w:type="spellEnd"/>
      <w:r w:rsidRPr="00B30C23">
        <w:t>)</w:t>
      </w:r>
    </w:p>
    <w:p w:rsidR="002C5DF6" w:rsidRDefault="002C5DF6" w:rsidP="002C5DF6">
      <w:pPr>
        <w:ind w:firstLine="567"/>
        <w:jc w:val="both"/>
      </w:pPr>
      <w:r>
        <w:t>Телефон для справок: 516-63-77</w:t>
      </w:r>
    </w:p>
    <w:p w:rsidR="000C770A" w:rsidRDefault="000C770A" w:rsidP="008766B4">
      <w:pPr>
        <w:spacing w:line="360" w:lineRule="auto"/>
      </w:pPr>
    </w:p>
    <w:p w:rsidR="00D3552E" w:rsidRPr="00111AE4" w:rsidRDefault="00D3552E" w:rsidP="000C770A">
      <w:pPr>
        <w:pStyle w:val="ab"/>
        <w:spacing w:before="0" w:beforeAutospacing="0" w:after="0" w:afterAutospacing="0" w:line="276" w:lineRule="auto"/>
        <w:jc w:val="both"/>
        <w:rPr>
          <w:b/>
        </w:rPr>
      </w:pPr>
      <w:r w:rsidRPr="00111AE4">
        <w:rPr>
          <w:b/>
        </w:rPr>
        <w:t>Перечень документов, необходимых для участия в конкурсе:</w:t>
      </w:r>
    </w:p>
    <w:p w:rsidR="000C770A" w:rsidRDefault="000C770A" w:rsidP="000C770A">
      <w:pPr>
        <w:pStyle w:val="ab"/>
        <w:spacing w:before="0" w:beforeAutospacing="0" w:after="0" w:afterAutospacing="0" w:line="276" w:lineRule="auto"/>
        <w:jc w:val="both"/>
      </w:pPr>
      <w:r>
        <w:t>а) личное заявление, которое регистрируется в журнале учета участников кон</w:t>
      </w:r>
      <w:r w:rsidR="001637CA">
        <w:t>курса</w:t>
      </w:r>
      <w:r>
        <w:t>;</w:t>
      </w:r>
    </w:p>
    <w:p w:rsidR="000C770A" w:rsidRDefault="000C770A" w:rsidP="000C770A">
      <w:pPr>
        <w:pStyle w:val="ab"/>
        <w:spacing w:before="0" w:beforeAutospacing="0" w:after="0" w:afterAutospacing="0" w:line="276" w:lineRule="auto"/>
        <w:jc w:val="both"/>
      </w:pPr>
      <w:r>
        <w:t>б) собственноручно заполненную и подписанную анкету, форма которой утверждается Правительством Российской Федерации, с приложением фотографии;</w:t>
      </w:r>
    </w:p>
    <w:p w:rsidR="000C770A" w:rsidRDefault="000C770A" w:rsidP="000C770A">
      <w:pPr>
        <w:pStyle w:val="ab"/>
        <w:spacing w:before="0" w:beforeAutospacing="0" w:after="0" w:afterAutospacing="0" w:line="276" w:lineRule="auto"/>
        <w:jc w:val="both"/>
      </w:pPr>
      <w:r>
        <w:t>в) копию паспорта или заменяющего его документа (соответствующий документ предъявляется лично по прибытии на конкурс),</w:t>
      </w:r>
    </w:p>
    <w:p w:rsidR="000C770A" w:rsidRDefault="000C770A" w:rsidP="000C770A">
      <w:pPr>
        <w:pStyle w:val="ab"/>
        <w:spacing w:before="0" w:beforeAutospacing="0" w:after="0" w:afterAutospacing="0" w:line="276" w:lineRule="auto"/>
        <w:jc w:val="both"/>
      </w:pPr>
      <w:r>
        <w:t>г) документы, подтверждающие необходимое профессиональное образование, стаж работы и квалификацию:</w:t>
      </w:r>
    </w:p>
    <w:p w:rsidR="000C770A" w:rsidRPr="003D3403" w:rsidRDefault="000C770A" w:rsidP="000C770A">
      <w:pPr>
        <w:pStyle w:val="ab"/>
        <w:spacing w:before="0" w:beforeAutospacing="0" w:after="0" w:afterAutospacing="0" w:line="276" w:lineRule="auto"/>
        <w:jc w:val="both"/>
      </w:pPr>
      <w:r w:rsidRPr="003D3403">
        <w:t>- копию трудовой книжки (за искл</w:t>
      </w:r>
      <w:bookmarkStart w:id="0" w:name="_GoBack"/>
      <w:bookmarkEnd w:id="0"/>
      <w:r w:rsidRPr="003D3403">
        <w:t>ючением случаев, когда служебная (трудовая) деятельность осуществляется впервые) или иные документы, подтверждающие трудовую (служебную) деятельность гражданина;</w:t>
      </w:r>
    </w:p>
    <w:p w:rsidR="000C770A" w:rsidRPr="003D3403" w:rsidRDefault="000C770A" w:rsidP="000C770A">
      <w:pPr>
        <w:pStyle w:val="ab"/>
        <w:spacing w:before="0" w:beforeAutospacing="0" w:after="0" w:afterAutospacing="0" w:line="276" w:lineRule="auto"/>
        <w:jc w:val="both"/>
      </w:pPr>
      <w:r w:rsidRPr="003D3403">
        <w:t>- копии документов о профессиональном образовании, а также по желанию гражданина — о дополнительном профессиональном образовании, о присвоении ученой степени, ученого звания, заверенные нотариально или кадровыми службами по месту работы (службы);</w:t>
      </w:r>
    </w:p>
    <w:p w:rsidR="000C770A" w:rsidRPr="003D3403" w:rsidRDefault="000C770A" w:rsidP="000C770A">
      <w:pPr>
        <w:pStyle w:val="ab"/>
        <w:spacing w:before="0" w:beforeAutospacing="0" w:after="0" w:afterAutospacing="0" w:line="276" w:lineRule="auto"/>
        <w:jc w:val="both"/>
      </w:pPr>
      <w:r w:rsidRPr="003D3403">
        <w:t>д) документ об отсутствии у гражданина заболевания, препятствующего поступлению на муниципальную службу или ее прохождению;</w:t>
      </w:r>
    </w:p>
    <w:p w:rsidR="000C770A" w:rsidRPr="003D3403" w:rsidRDefault="000C770A" w:rsidP="000C770A">
      <w:pPr>
        <w:jc w:val="both"/>
      </w:pPr>
      <w:r>
        <w:t xml:space="preserve">е) </w:t>
      </w:r>
      <w:r w:rsidRPr="003D3403">
        <w:t>сведения о доходах, об имуществе и обязательствах имущественного характера по форме, которые установлены для представления сведений о доходах, об имуществе и обязательствах имущественного характера государственных гражданских служащих и муниципальных служащих Санкт-Петербурга.</w:t>
      </w:r>
    </w:p>
    <w:p w:rsidR="001D7812" w:rsidRDefault="001D7812" w:rsidP="00A00B83">
      <w:pPr>
        <w:pStyle w:val="ConsPlusNormal"/>
        <w:jc w:val="both"/>
        <w:rPr>
          <w:sz w:val="24"/>
          <w:szCs w:val="24"/>
        </w:rPr>
      </w:pPr>
      <w:r w:rsidRPr="001D7812">
        <w:rPr>
          <w:sz w:val="24"/>
          <w:szCs w:val="24"/>
        </w:rPr>
        <w:t>ж) сведения о размещении информации в информационно-телек</w:t>
      </w:r>
      <w:r w:rsidR="0023089E">
        <w:rPr>
          <w:sz w:val="24"/>
          <w:szCs w:val="24"/>
        </w:rPr>
        <w:t>оммуникационной сети «Интернет» за три календарных года.</w:t>
      </w:r>
    </w:p>
    <w:p w:rsidR="0023089E" w:rsidRDefault="0023089E" w:rsidP="00A00B83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з) </w:t>
      </w:r>
      <w:r w:rsidRPr="0023089E">
        <w:rPr>
          <w:sz w:val="24"/>
          <w:szCs w:val="24"/>
        </w:rPr>
        <w:t>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23089E" w:rsidRDefault="0023089E" w:rsidP="00A00B83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и) </w:t>
      </w:r>
      <w:r w:rsidRPr="0023089E">
        <w:rPr>
          <w:sz w:val="24"/>
          <w:szCs w:val="24"/>
        </w:rPr>
        <w:t>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23089E" w:rsidRPr="0023089E" w:rsidRDefault="0023089E" w:rsidP="00A00B83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й)</w:t>
      </w:r>
      <w:r w:rsidRPr="0023089E">
        <w:t xml:space="preserve"> </w:t>
      </w:r>
      <w:r w:rsidRPr="0023089E">
        <w:rPr>
          <w:sz w:val="24"/>
          <w:szCs w:val="24"/>
        </w:rPr>
        <w:t>документы воинского учета - для граждан, пребывающих в запасе, и лиц, подлежащих призыву на военную службу;</w:t>
      </w:r>
    </w:p>
    <w:p w:rsidR="001D7812" w:rsidRPr="001D7812" w:rsidRDefault="0023089E" w:rsidP="00A00B83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="001D7812" w:rsidRPr="001D7812">
        <w:rPr>
          <w:sz w:val="24"/>
          <w:szCs w:val="24"/>
        </w:rPr>
        <w:t>) иные документы, предусмотренные действующим законодательством.</w:t>
      </w:r>
    </w:p>
    <w:p w:rsidR="001D7812" w:rsidRPr="00284190" w:rsidRDefault="001D7812" w:rsidP="00284190">
      <w:pPr>
        <w:pStyle w:val="ConsPlusNormal"/>
        <w:ind w:firstLine="540"/>
        <w:jc w:val="both"/>
        <w:rPr>
          <w:sz w:val="24"/>
          <w:szCs w:val="24"/>
        </w:rPr>
      </w:pPr>
      <w:r w:rsidRPr="001D7812">
        <w:rPr>
          <w:sz w:val="24"/>
          <w:szCs w:val="24"/>
        </w:rPr>
        <w:t>Перечисленные документы представляются одновременно с предъявлением оригиналов для сверки. Подлинники документов возвращаются гражданину в день предъявления.</w:t>
      </w:r>
    </w:p>
    <w:p w:rsidR="008D0CD3" w:rsidRPr="008D0CD3" w:rsidRDefault="008D0CD3" w:rsidP="008D0CD3">
      <w:pPr>
        <w:jc w:val="center"/>
        <w:rPr>
          <w:b/>
        </w:rPr>
      </w:pPr>
      <w:r w:rsidRPr="008D0CD3">
        <w:rPr>
          <w:b/>
        </w:rPr>
        <w:t>ПРОЕКТ</w:t>
      </w:r>
    </w:p>
    <w:p w:rsidR="008D0CD3" w:rsidRPr="008D0CD3" w:rsidRDefault="008D0CD3" w:rsidP="008D0CD3">
      <w:pPr>
        <w:jc w:val="center"/>
        <w:rPr>
          <w:b/>
        </w:rPr>
      </w:pPr>
      <w:r w:rsidRPr="008D0CD3">
        <w:rPr>
          <w:b/>
        </w:rPr>
        <w:t>трудового договора</w:t>
      </w:r>
    </w:p>
    <w:p w:rsidR="008D0CD3" w:rsidRPr="008D0CD3" w:rsidRDefault="008D0CD3" w:rsidP="008D0CD3">
      <w:pPr>
        <w:jc w:val="both"/>
      </w:pPr>
    </w:p>
    <w:p w:rsidR="008D0CD3" w:rsidRPr="008D0CD3" w:rsidRDefault="007250FD" w:rsidP="00613218">
      <w:pPr>
        <w:ind w:firstLine="708"/>
        <w:jc w:val="both"/>
      </w:pPr>
      <w:r>
        <w:t>Муниципальный Совет внутригородского муниципального образования</w:t>
      </w:r>
      <w:r w:rsidR="008D0CD3" w:rsidRPr="008D0CD3">
        <w:t xml:space="preserve"> Санкт-Петербурга Муниципальный округ № 15 в лице Представителя нанимателя - Главы внутригородского муниципального образования Санкт-Петербурга Муниципальный округ № 15 ____________________, именуемого в дальнейшем «Работодатель», с одной стороны, и __________________, именуемый в дальнейшем «Муниципальный служащий», с другой стороны, заключили настоящий трудовой договор о нижеследующем:</w:t>
      </w:r>
    </w:p>
    <w:p w:rsidR="008D0CD3" w:rsidRPr="008D0CD3" w:rsidRDefault="008D0CD3" w:rsidP="008D0CD3">
      <w:pPr>
        <w:jc w:val="both"/>
      </w:pPr>
    </w:p>
    <w:p w:rsidR="008D0CD3" w:rsidRPr="00613218" w:rsidRDefault="008D0CD3" w:rsidP="00613218">
      <w:pPr>
        <w:jc w:val="center"/>
        <w:rPr>
          <w:b/>
        </w:rPr>
      </w:pPr>
      <w:r w:rsidRPr="00613218">
        <w:rPr>
          <w:b/>
        </w:rPr>
        <w:t>1. Предмет трудового договора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613218">
      <w:pPr>
        <w:ind w:firstLine="708"/>
        <w:jc w:val="both"/>
      </w:pPr>
      <w:r w:rsidRPr="008D0CD3">
        <w:t>1.1. Трудовой договор регулирует трудовые и сопутствующие с ними отношения между Работодателем и Муниципальным служащим, связанные с исполнением последним обязанностей</w:t>
      </w:r>
    </w:p>
    <w:p w:rsidR="008D0CD3" w:rsidRPr="00613218" w:rsidRDefault="008D0CD3" w:rsidP="00613218">
      <w:pPr>
        <w:jc w:val="center"/>
        <w:rPr>
          <w:b/>
          <w:u w:val="single"/>
        </w:rPr>
      </w:pPr>
      <w:r w:rsidRPr="00613218">
        <w:rPr>
          <w:b/>
          <w:u w:val="single"/>
        </w:rPr>
        <w:t xml:space="preserve">Главный специалист </w:t>
      </w:r>
      <w:r w:rsidR="007250FD">
        <w:rPr>
          <w:b/>
          <w:u w:val="single"/>
        </w:rPr>
        <w:t>Аппарата Муниципального Совета</w:t>
      </w:r>
    </w:p>
    <w:p w:rsidR="008D0CD3" w:rsidRPr="008D0CD3" w:rsidRDefault="008D0CD3" w:rsidP="00613218">
      <w:pPr>
        <w:jc w:val="center"/>
      </w:pPr>
      <w:r w:rsidRPr="008D0CD3">
        <w:t>(указать полное наименование должности в соответствии со штатным расписанием)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613218">
      <w:pPr>
        <w:ind w:firstLine="708"/>
        <w:jc w:val="both"/>
      </w:pPr>
      <w:r w:rsidRPr="008D0CD3">
        <w:t>1.2. На стороны трудового договора распространяется действие норм действующего трудового законодательства Российской Федерации с особенностями, предусмотренными Федеральным законом от 02.03.2007 N 25-ФЗ "О муниципальной службе в Российской Федерации" и законодательством о муниципальной службе в Санкт-Петербурге.</w:t>
      </w:r>
    </w:p>
    <w:p w:rsidR="008D0CD3" w:rsidRPr="008D0CD3" w:rsidRDefault="008D0CD3" w:rsidP="00613218">
      <w:pPr>
        <w:ind w:firstLine="708"/>
        <w:jc w:val="both"/>
      </w:pPr>
      <w:r w:rsidRPr="008D0CD3">
        <w:t xml:space="preserve">1.3. ____________________ назначается на  старшую  должность  муниципальной службы </w:t>
      </w:r>
    </w:p>
    <w:p w:rsidR="008D0CD3" w:rsidRPr="008D0CD3" w:rsidRDefault="008D0CD3" w:rsidP="008D0CD3">
      <w:pPr>
        <w:jc w:val="both"/>
      </w:pPr>
    </w:p>
    <w:p w:rsidR="008D0CD3" w:rsidRPr="00613218" w:rsidRDefault="008D0CD3" w:rsidP="00613218">
      <w:pPr>
        <w:jc w:val="center"/>
        <w:rPr>
          <w:b/>
          <w:u w:val="single"/>
        </w:rPr>
      </w:pPr>
      <w:r w:rsidRPr="00613218">
        <w:rPr>
          <w:b/>
          <w:u w:val="single"/>
        </w:rPr>
        <w:t xml:space="preserve">Главный специалист </w:t>
      </w:r>
      <w:r w:rsidR="007250FD">
        <w:rPr>
          <w:b/>
          <w:u w:val="single"/>
        </w:rPr>
        <w:t>Аппарата Муниципального Совета</w:t>
      </w:r>
    </w:p>
    <w:p w:rsidR="008D0CD3" w:rsidRPr="008D0CD3" w:rsidRDefault="008D0CD3" w:rsidP="00613218">
      <w:pPr>
        <w:jc w:val="center"/>
      </w:pPr>
      <w:r w:rsidRPr="008D0CD3">
        <w:t>(указать полное наименование должности)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8D0CD3">
      <w:pPr>
        <w:jc w:val="both"/>
      </w:pPr>
      <w:proofErr w:type="gramStart"/>
      <w:r w:rsidRPr="008D0CD3">
        <w:t>с ______________ года с возложением на него обязанностей по этой должности в соответствии</w:t>
      </w:r>
      <w:proofErr w:type="gramEnd"/>
      <w:r w:rsidRPr="008D0CD3">
        <w:t xml:space="preserve"> с должностной инструкцией, являющейся неотъемлемой частью трудового договора (Приложение).</w:t>
      </w:r>
    </w:p>
    <w:p w:rsidR="008D0CD3" w:rsidRPr="008D0CD3" w:rsidRDefault="008D0CD3" w:rsidP="008D0CD3">
      <w:pPr>
        <w:jc w:val="both"/>
      </w:pPr>
      <w:r w:rsidRPr="008D0CD3">
        <w:t>В случае изменения должностной инструкции действует последняя утвержденная редакция должностной инструкции, с которой ознакомлен муниципальный служащий.</w:t>
      </w:r>
    </w:p>
    <w:p w:rsidR="008D0CD3" w:rsidRPr="008D0CD3" w:rsidRDefault="008D0CD3" w:rsidP="008D0CD3">
      <w:pPr>
        <w:jc w:val="both"/>
      </w:pPr>
      <w:r w:rsidRPr="008D0CD3">
        <w:t>.</w:t>
      </w:r>
    </w:p>
    <w:p w:rsidR="008D0CD3" w:rsidRPr="008D0CD3" w:rsidRDefault="008D0CD3" w:rsidP="00613218">
      <w:pPr>
        <w:ind w:firstLine="708"/>
        <w:jc w:val="both"/>
      </w:pPr>
      <w:r w:rsidRPr="008D0CD3">
        <w:t xml:space="preserve">1.4. Место работы – </w:t>
      </w:r>
    </w:p>
    <w:p w:rsidR="008D0CD3" w:rsidRPr="008D0CD3" w:rsidRDefault="008D0CD3" w:rsidP="008D0CD3">
      <w:pPr>
        <w:jc w:val="both"/>
      </w:pPr>
    </w:p>
    <w:p w:rsidR="008D0CD3" w:rsidRPr="00613218" w:rsidRDefault="007250FD" w:rsidP="00613218">
      <w:pPr>
        <w:jc w:val="center"/>
        <w:rPr>
          <w:b/>
          <w:u w:val="single"/>
        </w:rPr>
      </w:pPr>
      <w:r>
        <w:rPr>
          <w:b/>
          <w:u w:val="single"/>
        </w:rPr>
        <w:t>Муниципальный Совет</w:t>
      </w:r>
    </w:p>
    <w:p w:rsidR="008D0CD3" w:rsidRPr="00613218" w:rsidRDefault="008D0CD3" w:rsidP="00613218">
      <w:pPr>
        <w:jc w:val="center"/>
        <w:rPr>
          <w:b/>
          <w:u w:val="single"/>
        </w:rPr>
      </w:pPr>
      <w:r w:rsidRPr="00613218">
        <w:rPr>
          <w:b/>
          <w:u w:val="single"/>
        </w:rPr>
        <w:t>внутригородского муниципального образования Санкт-Петербурга</w:t>
      </w:r>
    </w:p>
    <w:p w:rsidR="008D0CD3" w:rsidRPr="00613218" w:rsidRDefault="008D0CD3" w:rsidP="00613218">
      <w:pPr>
        <w:jc w:val="center"/>
        <w:rPr>
          <w:b/>
          <w:u w:val="single"/>
        </w:rPr>
      </w:pPr>
      <w:r w:rsidRPr="00613218">
        <w:rPr>
          <w:b/>
          <w:u w:val="single"/>
        </w:rPr>
        <w:t>Муниципальный округ № 15</w:t>
      </w:r>
    </w:p>
    <w:p w:rsidR="008D0CD3" w:rsidRPr="008D0CD3" w:rsidRDefault="008D0CD3" w:rsidP="00613218">
      <w:pPr>
        <w:jc w:val="center"/>
      </w:pPr>
      <w:r w:rsidRPr="008D0CD3">
        <w:t>(полное наименование структурного подразделения администрации)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613218">
      <w:pPr>
        <w:ind w:firstLine="708"/>
        <w:jc w:val="both"/>
      </w:pPr>
      <w:r w:rsidRPr="008D0CD3">
        <w:t xml:space="preserve">1.5. Муниципальный служащий подчиняется непосредственно  </w:t>
      </w:r>
      <w:r w:rsidR="007250FD">
        <w:t>Главе муниципального образования.</w:t>
      </w:r>
    </w:p>
    <w:p w:rsidR="008D0CD3" w:rsidRPr="008D0CD3" w:rsidRDefault="008D0CD3" w:rsidP="008D0CD3">
      <w:pPr>
        <w:jc w:val="both"/>
      </w:pPr>
    </w:p>
    <w:p w:rsidR="008D0CD3" w:rsidRPr="00613218" w:rsidRDefault="008D0CD3" w:rsidP="00613218">
      <w:pPr>
        <w:jc w:val="center"/>
        <w:rPr>
          <w:b/>
        </w:rPr>
      </w:pPr>
      <w:r w:rsidRPr="00613218">
        <w:rPr>
          <w:b/>
        </w:rPr>
        <w:t>2. Срок заключения трудового договора</w:t>
      </w:r>
    </w:p>
    <w:p w:rsidR="008D0CD3" w:rsidRPr="008D0CD3" w:rsidRDefault="008D0CD3" w:rsidP="00613218">
      <w:pPr>
        <w:ind w:firstLine="708"/>
        <w:jc w:val="both"/>
      </w:pPr>
      <w:r w:rsidRPr="008D0CD3">
        <w:t xml:space="preserve">2.1. Трудовой договор заключен: 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8D0CD3">
      <w:pPr>
        <w:jc w:val="both"/>
      </w:pPr>
      <w:r w:rsidRPr="008D0CD3">
        <w:t xml:space="preserve">на неопределенный срок </w:t>
      </w:r>
      <w:proofErr w:type="gramStart"/>
      <w:r w:rsidRPr="008D0CD3">
        <w:t>с</w:t>
      </w:r>
      <w:proofErr w:type="gramEnd"/>
      <w:r w:rsidRPr="008D0CD3">
        <w:t xml:space="preserve"> ______________.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613218">
      <w:pPr>
        <w:ind w:firstLine="708"/>
        <w:jc w:val="both"/>
      </w:pPr>
      <w:r w:rsidRPr="008D0CD3">
        <w:t>2.2. Испытательный срок не устанавливался.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613218">
      <w:pPr>
        <w:ind w:firstLine="708"/>
        <w:jc w:val="both"/>
      </w:pPr>
      <w:r w:rsidRPr="008D0CD3">
        <w:t>2.3. Служба по данному договору является для Муниципального служащего основным местом работы.</w:t>
      </w:r>
    </w:p>
    <w:p w:rsidR="008D0CD3" w:rsidRPr="008D0CD3" w:rsidRDefault="008D0CD3" w:rsidP="008D0CD3">
      <w:pPr>
        <w:jc w:val="both"/>
      </w:pPr>
    </w:p>
    <w:p w:rsidR="008D0CD3" w:rsidRPr="00613218" w:rsidRDefault="008D0CD3" w:rsidP="00613218">
      <w:pPr>
        <w:jc w:val="center"/>
        <w:rPr>
          <w:b/>
        </w:rPr>
      </w:pPr>
      <w:r w:rsidRPr="00613218">
        <w:rPr>
          <w:b/>
        </w:rPr>
        <w:t>3. Права и обязанности Муниципального служащего</w:t>
      </w:r>
    </w:p>
    <w:p w:rsidR="008D0CD3" w:rsidRPr="00613218" w:rsidRDefault="008D0CD3" w:rsidP="00613218">
      <w:pPr>
        <w:jc w:val="center"/>
        <w:rPr>
          <w:b/>
        </w:rPr>
      </w:pPr>
    </w:p>
    <w:p w:rsidR="008D0CD3" w:rsidRPr="008D0CD3" w:rsidRDefault="008D0CD3" w:rsidP="00613218">
      <w:pPr>
        <w:ind w:firstLine="708"/>
        <w:jc w:val="both"/>
      </w:pPr>
      <w:r w:rsidRPr="008D0CD3">
        <w:t xml:space="preserve">3.1. </w:t>
      </w:r>
      <w:proofErr w:type="gramStart"/>
      <w:r w:rsidRPr="008D0CD3">
        <w:t>Муниципальный служащий имеет права, предусмотренные статьей 11 и другими положениями Федерального закона от 02.03.2007 № 25-ФЗ "О муниципальной службе в Российской Федерации", статьей 21 Трудового кодекса РФ, иными нормативными актами о муниципальной службе, в том числе расторгнуть трудовой договор и уволиться с муниципальной службы по собственной инициативе, предупредив об этом Работодателя в письменной форме за две недели, если иной срок не</w:t>
      </w:r>
      <w:proofErr w:type="gramEnd"/>
      <w:r w:rsidRPr="008D0CD3">
        <w:t xml:space="preserve"> </w:t>
      </w:r>
      <w:proofErr w:type="gramStart"/>
      <w:r w:rsidRPr="008D0CD3">
        <w:t>установлен</w:t>
      </w:r>
      <w:proofErr w:type="gramEnd"/>
      <w:r w:rsidRPr="008D0CD3">
        <w:t xml:space="preserve"> Трудовым Кодексом Российской Федерации или иным федеральным законом.</w:t>
      </w:r>
    </w:p>
    <w:p w:rsidR="008D0CD3" w:rsidRPr="008D0CD3" w:rsidRDefault="008D0CD3" w:rsidP="00613218">
      <w:pPr>
        <w:ind w:firstLine="708"/>
        <w:jc w:val="both"/>
      </w:pPr>
      <w:r w:rsidRPr="008D0CD3">
        <w:t>3.2. Муниципальный служащий обязан исполнять должностные обязанности,  возложенные на него настоящим трудовым договором, должностной инструкцией, а также соблюдать правила  внутреннего трудового распорядка.</w:t>
      </w:r>
    </w:p>
    <w:p w:rsidR="008D0CD3" w:rsidRPr="008D0CD3" w:rsidRDefault="008D0CD3" w:rsidP="00613218">
      <w:pPr>
        <w:ind w:firstLine="708"/>
        <w:jc w:val="both"/>
      </w:pPr>
      <w:r w:rsidRPr="008D0CD3">
        <w:t xml:space="preserve">3.3. Муниципальный служащий обязан исполнять требования статьи 21 Трудового кодекса РФ, соблюдать ограничения и не нарушать запреты, связанные с муниципальной службой, установленные Федеральным законом от 02.03.2007 № 25-ФЗ "О муниципальной службе в Российской Федерации". </w:t>
      </w:r>
    </w:p>
    <w:p w:rsidR="008D0CD3" w:rsidRPr="008D0CD3" w:rsidRDefault="008D0CD3" w:rsidP="00613218">
      <w:pPr>
        <w:ind w:firstLine="708"/>
        <w:jc w:val="both"/>
      </w:pPr>
      <w:r w:rsidRPr="008D0CD3">
        <w:t xml:space="preserve">3.4. Муниципальный служащий обязан уведомлять представителя нанимателя (работодателя),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правонарушений. </w:t>
      </w:r>
    </w:p>
    <w:p w:rsidR="008D0CD3" w:rsidRPr="008D0CD3" w:rsidRDefault="008D0CD3" w:rsidP="00613218">
      <w:pPr>
        <w:ind w:firstLine="708"/>
        <w:jc w:val="both"/>
      </w:pPr>
      <w:r w:rsidRPr="008D0CD3">
        <w:t>3.5. Муниципальный служащий обязан представлять в установленном порядке предусмотренные законодательством Российской Федерации сведения о себе и членах своей семьи.</w:t>
      </w:r>
    </w:p>
    <w:p w:rsidR="008D0CD3" w:rsidRPr="008D0CD3" w:rsidRDefault="008D0CD3" w:rsidP="00613218">
      <w:pPr>
        <w:ind w:firstLine="708"/>
        <w:jc w:val="both"/>
      </w:pPr>
      <w:r w:rsidRPr="008D0CD3">
        <w:t>3.6. Муниципальный служащий обязан принимать меры по недопущению любой возможности возникновения конфликта интересов.</w:t>
      </w:r>
    </w:p>
    <w:p w:rsidR="008D0CD3" w:rsidRPr="008D0CD3" w:rsidRDefault="008D0CD3" w:rsidP="00613218">
      <w:pPr>
        <w:ind w:firstLine="708"/>
        <w:jc w:val="both"/>
      </w:pPr>
      <w:r w:rsidRPr="008D0CD3">
        <w:t>3.7. Муниципальный служащий обязан в письменной форме уведомить своего непосредственного начальника о возникшем конфликте интересов или о возможности его возникновения, как только ему станет об этом известно.</w:t>
      </w:r>
    </w:p>
    <w:p w:rsidR="008D0CD3" w:rsidRPr="008D0CD3" w:rsidRDefault="008D0CD3" w:rsidP="00613218">
      <w:pPr>
        <w:ind w:firstLine="708"/>
        <w:jc w:val="both"/>
      </w:pPr>
      <w:r w:rsidRPr="008D0CD3">
        <w:t xml:space="preserve">3.8. </w:t>
      </w:r>
      <w:proofErr w:type="gramStart"/>
      <w:r w:rsidRPr="008D0CD3">
        <w:t>Гражданин, замещавший должность муниципальной службы, включенную в перечень должностей, установленный нормативными правовыми актами Российской Федерации, в течение двух лет после увольнения с муниципальной службы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</w:t>
      </w:r>
      <w:proofErr w:type="gramEnd"/>
      <w:r w:rsidRPr="008D0CD3">
        <w:t xml:space="preserve"> должностные (служебные) обязанности муниципального служащего, без согласия соответствующей комиссии по соблюдению требований к служебному поведению муниципальных служащих и урегулированию конфликта интересов, которое дается в порядке, устанавливаемом нормативными правовыми актами Российской Федерации.</w:t>
      </w:r>
    </w:p>
    <w:p w:rsidR="008D0CD3" w:rsidRPr="008D0CD3" w:rsidRDefault="008D0CD3" w:rsidP="008D0CD3">
      <w:pPr>
        <w:jc w:val="both"/>
      </w:pPr>
    </w:p>
    <w:p w:rsidR="008D0CD3" w:rsidRPr="00613218" w:rsidRDefault="008D0CD3" w:rsidP="00613218">
      <w:pPr>
        <w:jc w:val="center"/>
        <w:rPr>
          <w:b/>
        </w:rPr>
      </w:pPr>
      <w:r w:rsidRPr="00613218">
        <w:rPr>
          <w:b/>
        </w:rPr>
        <w:t>4. Права и обязанности Работодателя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613218">
      <w:pPr>
        <w:ind w:firstLine="708"/>
        <w:jc w:val="both"/>
      </w:pPr>
      <w:r w:rsidRPr="008D0CD3">
        <w:t>4.1. Работодатель имеет право:</w:t>
      </w:r>
    </w:p>
    <w:p w:rsidR="008D0CD3" w:rsidRPr="008D0CD3" w:rsidRDefault="008D0CD3" w:rsidP="008D0CD3">
      <w:pPr>
        <w:jc w:val="both"/>
      </w:pPr>
      <w:r w:rsidRPr="008D0CD3">
        <w:t>- заключать, изменять и расторгать трудовой договор с работником в порядке и на условиях, установленных Трудовым Кодексом Российской Федерации, Федеральным законом от 02.03.2007 № 25-ФЗ "О муниципальной службе в Российской Федерации";</w:t>
      </w:r>
    </w:p>
    <w:p w:rsidR="008D0CD3" w:rsidRPr="008D0CD3" w:rsidRDefault="008D0CD3" w:rsidP="008D0CD3">
      <w:pPr>
        <w:jc w:val="both"/>
      </w:pPr>
      <w:r w:rsidRPr="008D0CD3">
        <w:t>- требовать от Муниципального служащего исполнения должностных обязанностей,  возложенных на него настоящим трудовым договором, должностной инструкцией, а также соблюдения правил  внутреннего трудового распорядка;</w:t>
      </w:r>
    </w:p>
    <w:p w:rsidR="008D0CD3" w:rsidRPr="008D0CD3" w:rsidRDefault="008D0CD3" w:rsidP="008D0CD3">
      <w:pPr>
        <w:jc w:val="both"/>
      </w:pPr>
      <w:r w:rsidRPr="008D0CD3">
        <w:t>- поощрять Муниципального служащего за безупречную и эффективную муниципальную службу;</w:t>
      </w:r>
    </w:p>
    <w:p w:rsidR="008D0CD3" w:rsidRPr="008D0CD3" w:rsidRDefault="008D0CD3" w:rsidP="008D0CD3">
      <w:pPr>
        <w:jc w:val="both"/>
      </w:pPr>
      <w:r w:rsidRPr="008D0CD3">
        <w:t>- привлекать Муниципального служащего к дисциплинарной ответственности в случае совершения им дисциплинарного проступка;</w:t>
      </w:r>
    </w:p>
    <w:p w:rsidR="008D0CD3" w:rsidRPr="008D0CD3" w:rsidRDefault="008D0CD3" w:rsidP="008D0CD3">
      <w:pPr>
        <w:jc w:val="both"/>
      </w:pPr>
      <w:r w:rsidRPr="008D0CD3">
        <w:t>- реализовывать иные права, предусмотренные Трудовым Кодексом Российской Федерации, Федеральным законом от 02.03.2007 № 25-ФЗ "О муниципальной службе в Российской Федерации", иными нормативными правовыми актами о муниципальной службе.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613218">
      <w:pPr>
        <w:ind w:firstLine="708"/>
        <w:jc w:val="both"/>
      </w:pPr>
      <w:r w:rsidRPr="008D0CD3">
        <w:t>4.2. Работодатель обязан: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8D0CD3">
      <w:pPr>
        <w:jc w:val="both"/>
      </w:pPr>
      <w:r w:rsidRPr="008D0CD3">
        <w:t>- обеспечить Муниципальному служащему организационно-технические условия, необходимые для исполнения должностных обязанностей;</w:t>
      </w:r>
    </w:p>
    <w:p w:rsidR="008D0CD3" w:rsidRPr="008D0CD3" w:rsidRDefault="008D0CD3" w:rsidP="008D0CD3">
      <w:pPr>
        <w:jc w:val="both"/>
      </w:pPr>
      <w:r w:rsidRPr="008D0CD3">
        <w:t>- обеспечить предоставление Муниципальному служащему гарантий, установленных Федеральным законом от 02.03.2007 № 25-ФЗ "О муниципальной службе в Российской Федерации", иными нормативными правовыми актами и настоящим трудовым договором;</w:t>
      </w:r>
    </w:p>
    <w:p w:rsidR="008D0CD3" w:rsidRPr="008D0CD3" w:rsidRDefault="008D0CD3" w:rsidP="008D0CD3">
      <w:pPr>
        <w:jc w:val="both"/>
      </w:pPr>
      <w:r w:rsidRPr="008D0CD3">
        <w:t>- соблюдать трудовое законодательство, законодательство о  муниципальной службе и условия настоящего трудового договора;</w:t>
      </w:r>
    </w:p>
    <w:p w:rsidR="008D0CD3" w:rsidRPr="008D0CD3" w:rsidRDefault="008D0CD3" w:rsidP="008D0CD3">
      <w:pPr>
        <w:jc w:val="both"/>
      </w:pPr>
      <w:r w:rsidRPr="008D0CD3">
        <w:t>- исполнять иные обязанности, предусмотренные Трудовым Кодексом Российской Федерации, Федеральным законом от 02.03.2007 № 25-ФЗ "О муниципальной службе в Российской Федерации", иными нормативными правовыми актами о муниципальной службе.</w:t>
      </w:r>
    </w:p>
    <w:p w:rsidR="008D0CD3" w:rsidRPr="008D0CD3" w:rsidRDefault="008D0CD3" w:rsidP="008D0CD3">
      <w:pPr>
        <w:jc w:val="both"/>
      </w:pPr>
    </w:p>
    <w:p w:rsidR="008D0CD3" w:rsidRPr="00613218" w:rsidRDefault="008D0CD3" w:rsidP="00613218">
      <w:pPr>
        <w:jc w:val="center"/>
        <w:rPr>
          <w:b/>
        </w:rPr>
      </w:pPr>
      <w:r w:rsidRPr="00613218">
        <w:rPr>
          <w:b/>
        </w:rPr>
        <w:t>5. Оплата труда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49440A">
      <w:pPr>
        <w:ind w:firstLine="708"/>
        <w:jc w:val="both"/>
      </w:pPr>
      <w:r w:rsidRPr="008D0CD3">
        <w:t xml:space="preserve">5.1. Денежное содержание Муниципального служащего состоит </w:t>
      </w:r>
      <w:proofErr w:type="gramStart"/>
      <w:r w:rsidRPr="008D0CD3">
        <w:t>из</w:t>
      </w:r>
      <w:proofErr w:type="gramEnd"/>
      <w:r w:rsidRPr="008D0CD3">
        <w:t>:</w:t>
      </w:r>
    </w:p>
    <w:p w:rsidR="008D0CD3" w:rsidRPr="008D0CD3" w:rsidRDefault="008D0CD3" w:rsidP="0049440A">
      <w:pPr>
        <w:ind w:firstLine="708"/>
        <w:jc w:val="both"/>
      </w:pPr>
      <w:r w:rsidRPr="008D0CD3">
        <w:t>5.1.1. Должностного оклада – 16 расчетных единиц (для исчисления должностных окладов принимается расчетная единица, размер которой устанавливается законом Санкт-Петербурга о расчетной единице);</w:t>
      </w:r>
    </w:p>
    <w:p w:rsidR="008D0CD3" w:rsidRPr="008D0CD3" w:rsidRDefault="008D0CD3" w:rsidP="008D0CD3">
      <w:pPr>
        <w:jc w:val="both"/>
      </w:pPr>
      <w:r w:rsidRPr="008D0CD3">
        <w:tab/>
        <w:t xml:space="preserve">5.1.2. Надбавки к должностному окладу за выслугу лет (устанавливается в соответствии со стажем муниципальной службы распоряжением Главы </w:t>
      </w:r>
      <w:proofErr w:type="gramStart"/>
      <w:r w:rsidR="0073683F">
        <w:t>муниципального</w:t>
      </w:r>
      <w:proofErr w:type="gramEnd"/>
      <w:r w:rsidR="0073683F">
        <w:t xml:space="preserve"> образовани8</w:t>
      </w:r>
      <w:r w:rsidRPr="008D0CD3">
        <w:t>);</w:t>
      </w:r>
    </w:p>
    <w:p w:rsidR="008D0CD3" w:rsidRPr="008D0CD3" w:rsidRDefault="008D0CD3" w:rsidP="008D0CD3">
      <w:pPr>
        <w:jc w:val="both"/>
      </w:pPr>
      <w:r w:rsidRPr="008D0CD3">
        <w:tab/>
        <w:t>5.1.3. Надбавки к должностному окладу за особые условия труда (службы) – до 25% должностного оклада;</w:t>
      </w:r>
    </w:p>
    <w:p w:rsidR="008D0CD3" w:rsidRPr="008D0CD3" w:rsidRDefault="008D0CD3" w:rsidP="008D0CD3">
      <w:pPr>
        <w:jc w:val="both"/>
      </w:pPr>
      <w:r w:rsidRPr="008D0CD3">
        <w:tab/>
        <w:t xml:space="preserve">5.1.4. Надбавки за классный чин  (устанавливается распоряжением Главы </w:t>
      </w:r>
      <w:r w:rsidR="0073683F">
        <w:t>муниципального образования</w:t>
      </w:r>
      <w:r w:rsidRPr="008D0CD3">
        <w:t xml:space="preserve"> в соответствии с присвоенным классным чином);</w:t>
      </w:r>
    </w:p>
    <w:p w:rsidR="008D0CD3" w:rsidRPr="008D0CD3" w:rsidRDefault="008D0CD3" w:rsidP="008D0CD3">
      <w:pPr>
        <w:jc w:val="both"/>
      </w:pPr>
      <w:r w:rsidRPr="008D0CD3">
        <w:tab/>
        <w:t>5.1.5. Материальной помощи – до 25% должностного оклада ежемесячно;</w:t>
      </w:r>
    </w:p>
    <w:p w:rsidR="008D0CD3" w:rsidRPr="008D0CD3" w:rsidRDefault="008D0CD3" w:rsidP="008D0CD3">
      <w:pPr>
        <w:jc w:val="both"/>
      </w:pPr>
      <w:r w:rsidRPr="008D0CD3">
        <w:tab/>
        <w:t>5.1.6. Премий по результатам работы – до 50% должностного оклада ежемесячно;</w:t>
      </w:r>
    </w:p>
    <w:p w:rsidR="008D0CD3" w:rsidRPr="008D0CD3" w:rsidRDefault="008D0CD3" w:rsidP="008D0CD3">
      <w:pPr>
        <w:jc w:val="both"/>
      </w:pPr>
      <w:r w:rsidRPr="008D0CD3">
        <w:tab/>
        <w:t>5.1.7. Иных выплат в соответствии с нормативными правовыми актами Российской Федерации, Санкт-Петербурга, органов местного самоуправления.</w:t>
      </w:r>
    </w:p>
    <w:p w:rsidR="008D0CD3" w:rsidRPr="008D0CD3" w:rsidRDefault="008D0CD3" w:rsidP="008D0CD3">
      <w:pPr>
        <w:jc w:val="both"/>
      </w:pPr>
      <w:r w:rsidRPr="008D0CD3">
        <w:tab/>
        <w:t xml:space="preserve">5.2. Муниципальному служащему могут выплачиваться и другие виды единовременных премий по распоряжению Главы </w:t>
      </w:r>
      <w:r w:rsidR="007250FD">
        <w:t>муниципального образования</w:t>
      </w:r>
      <w:r w:rsidRPr="008D0CD3">
        <w:t xml:space="preserve"> в пределах фонда оплаты труда.</w:t>
      </w:r>
    </w:p>
    <w:p w:rsidR="008D0CD3" w:rsidRPr="008D0CD3" w:rsidRDefault="008D0CD3" w:rsidP="0049440A">
      <w:pPr>
        <w:ind w:firstLine="708"/>
        <w:jc w:val="both"/>
      </w:pPr>
      <w:r w:rsidRPr="008D0CD3">
        <w:t>5.3. Индексация или изменение должностного оклада муниципального служащего не влекут за собой перезаключение трудового договора. В этом случае Работодатель и муниципальный служащий заключают в письменной форме дополнительное соглашение к трудовому договору.</w:t>
      </w:r>
    </w:p>
    <w:p w:rsidR="008D0CD3" w:rsidRPr="008D0CD3" w:rsidRDefault="008D0CD3" w:rsidP="0049440A">
      <w:pPr>
        <w:ind w:firstLine="708"/>
        <w:jc w:val="both"/>
      </w:pPr>
      <w:r w:rsidRPr="008D0CD3">
        <w:t>5.4. Заработная плата выплачивается 2 раза в месяц:</w:t>
      </w:r>
    </w:p>
    <w:p w:rsidR="008D0CD3" w:rsidRPr="008D0CD3" w:rsidRDefault="008D0CD3" w:rsidP="008D0CD3">
      <w:pPr>
        <w:jc w:val="both"/>
      </w:pPr>
      <w:r w:rsidRPr="008D0CD3">
        <w:t xml:space="preserve"> 15-го числа – за первую половину текущего месяца (аванс) и 30-го числа – за вторую половину текущего месяца.</w:t>
      </w:r>
    </w:p>
    <w:p w:rsidR="008D0CD3" w:rsidRPr="008D0CD3" w:rsidRDefault="008D0CD3" w:rsidP="008D0CD3">
      <w:pPr>
        <w:jc w:val="both"/>
      </w:pPr>
    </w:p>
    <w:p w:rsidR="008D0CD3" w:rsidRPr="0049440A" w:rsidRDefault="008D0CD3" w:rsidP="0049440A">
      <w:pPr>
        <w:jc w:val="center"/>
        <w:rPr>
          <w:b/>
        </w:rPr>
      </w:pPr>
      <w:r w:rsidRPr="0049440A">
        <w:rPr>
          <w:b/>
        </w:rPr>
        <w:t>6. Рабочее время и время отдыха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49440A">
      <w:pPr>
        <w:ind w:firstLine="708"/>
        <w:jc w:val="both"/>
      </w:pPr>
      <w:r w:rsidRPr="008D0CD3">
        <w:t xml:space="preserve">6.1. Муниципальному служащему устанавливается 40-часовая пятидневная рабочая неделя с двумя выходными днями (суббота, воскресенье) в соответствии с Трудовым кодексом Российской Федерации и Правилами внутреннего трудового распорядка </w:t>
      </w:r>
      <w:r w:rsidR="007250FD">
        <w:t>Муниципального Совета внутригородского муниципального образования Санкт-Петербурга муниципальный округ № 15.</w:t>
      </w:r>
    </w:p>
    <w:p w:rsidR="008D0CD3" w:rsidRPr="008D0CD3" w:rsidRDefault="008D0CD3" w:rsidP="0049440A">
      <w:pPr>
        <w:ind w:firstLine="708"/>
        <w:jc w:val="both"/>
      </w:pPr>
      <w:r w:rsidRPr="008D0CD3">
        <w:t>6.2. Особенности режима рабочего времени – ненормированный рабочий день.</w:t>
      </w:r>
    </w:p>
    <w:p w:rsidR="008D0CD3" w:rsidRPr="008D0CD3" w:rsidRDefault="008D0CD3" w:rsidP="0049440A">
      <w:pPr>
        <w:ind w:firstLine="708"/>
        <w:jc w:val="both"/>
      </w:pPr>
      <w:r w:rsidRPr="008D0CD3">
        <w:t>6.3. Муниципальному служащему устанавливается ежегодный оплачиваемый отпуск продолжительностью 30 календарных дней.</w:t>
      </w:r>
    </w:p>
    <w:p w:rsidR="008D0CD3" w:rsidRPr="008D0CD3" w:rsidRDefault="008D0CD3" w:rsidP="0049440A">
      <w:pPr>
        <w:ind w:firstLine="708"/>
        <w:jc w:val="both"/>
      </w:pPr>
      <w:r w:rsidRPr="008D0CD3">
        <w:t>6.4. Муниципальному служащему устанавливается дополнительный оплачиваемый отпуск за выслугу в соответствии с действующим законодательством, не более 10 календарных дней.</w:t>
      </w:r>
    </w:p>
    <w:p w:rsidR="008D0CD3" w:rsidRPr="008D0CD3" w:rsidRDefault="008D0CD3" w:rsidP="0049440A">
      <w:pPr>
        <w:ind w:firstLine="708"/>
        <w:jc w:val="both"/>
      </w:pPr>
      <w:r w:rsidRPr="008D0CD3">
        <w:t xml:space="preserve">6.5. Муниципальному служащему предоставляется дополнительный оплачиваемый отпуск за ненормированный рабочий день – 3 дня (ст.119 ТК РФ). </w:t>
      </w:r>
    </w:p>
    <w:p w:rsidR="008D0CD3" w:rsidRPr="008D0CD3" w:rsidRDefault="008D0CD3" w:rsidP="008D0CD3">
      <w:pPr>
        <w:jc w:val="both"/>
      </w:pPr>
    </w:p>
    <w:p w:rsidR="008D0CD3" w:rsidRPr="0049440A" w:rsidRDefault="008D0CD3" w:rsidP="0049440A">
      <w:pPr>
        <w:jc w:val="center"/>
        <w:rPr>
          <w:b/>
        </w:rPr>
      </w:pPr>
      <w:r w:rsidRPr="0049440A">
        <w:rPr>
          <w:b/>
        </w:rPr>
        <w:t>7. Условия обязательного государственного страхования</w:t>
      </w:r>
    </w:p>
    <w:p w:rsidR="008D0CD3" w:rsidRPr="008D0CD3" w:rsidRDefault="008D0CD3" w:rsidP="008D0CD3">
      <w:pPr>
        <w:jc w:val="both"/>
      </w:pPr>
      <w:r w:rsidRPr="008D0CD3">
        <w:tab/>
        <w:t>7.1. Работодатель выступает в качестве страхователя в исполнительном органе по месту государственной регистрации в отделениях Фонда социального страхования, осуществляет обязательное страхование Муниципального служащего по видам, основаниям, на условиях, в порядке и размерах, предусмотренных действующим законодательством.</w:t>
      </w:r>
    </w:p>
    <w:p w:rsidR="008D0CD3" w:rsidRPr="008D0CD3" w:rsidRDefault="008D0CD3" w:rsidP="0049440A">
      <w:pPr>
        <w:ind w:firstLine="708"/>
        <w:jc w:val="both"/>
      </w:pPr>
      <w:r w:rsidRPr="008D0CD3">
        <w:t>7.2. Муниципальный служащий подлежит обязательному государственному страхованию на случай причинения вреда здоровью и имуществу в связи с исполнением им должностных обязанностей в порядке, предусмотренном законодательством Российской Федерации.</w:t>
      </w:r>
    </w:p>
    <w:p w:rsidR="008D0CD3" w:rsidRPr="008D0CD3" w:rsidRDefault="008D0CD3" w:rsidP="0049440A">
      <w:pPr>
        <w:ind w:firstLine="708"/>
        <w:jc w:val="both"/>
      </w:pPr>
      <w:r w:rsidRPr="008D0CD3">
        <w:t>7.3. Муниципальный служащий подлежит обязательному государственному социальному страхованию на случай заболевания или утраты трудоспособности в период прохождения муниципальной службы или после ее прекращения, но наступивших в связи с исполнением им должностных обязанностей в порядке, предусмотренном законодательством Российской Федерации.</w:t>
      </w:r>
    </w:p>
    <w:p w:rsidR="008D0CD3" w:rsidRPr="008D0CD3" w:rsidRDefault="008D0CD3" w:rsidP="008D0CD3">
      <w:pPr>
        <w:jc w:val="both"/>
      </w:pPr>
    </w:p>
    <w:p w:rsidR="008D0CD3" w:rsidRPr="0049440A" w:rsidRDefault="008D0CD3" w:rsidP="0049440A">
      <w:pPr>
        <w:jc w:val="center"/>
        <w:rPr>
          <w:b/>
        </w:rPr>
      </w:pPr>
      <w:r w:rsidRPr="0049440A">
        <w:rPr>
          <w:b/>
        </w:rPr>
        <w:t>8. Сведения о доходах, об имуществе и обязательствах имущественного</w:t>
      </w:r>
    </w:p>
    <w:p w:rsidR="008D0CD3" w:rsidRPr="0049440A" w:rsidRDefault="008D0CD3" w:rsidP="0049440A">
      <w:pPr>
        <w:jc w:val="center"/>
        <w:rPr>
          <w:b/>
        </w:rPr>
      </w:pPr>
      <w:r w:rsidRPr="0049440A">
        <w:rPr>
          <w:b/>
        </w:rPr>
        <w:t>характера м</w:t>
      </w:r>
      <w:r w:rsidR="008766B4">
        <w:rPr>
          <w:b/>
        </w:rPr>
        <w:t xml:space="preserve">униципального служащего (Ст.15 </w:t>
      </w:r>
      <w:r w:rsidRPr="0049440A">
        <w:rPr>
          <w:b/>
        </w:rPr>
        <w:t>ФЗ № 25 от 02.03.2007)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49440A">
      <w:pPr>
        <w:ind w:firstLine="708"/>
        <w:jc w:val="both"/>
      </w:pPr>
      <w:proofErr w:type="gramStart"/>
      <w:r w:rsidRPr="008D0CD3">
        <w:t>Граждане, претендующие на замещение должностей муниципальной службы, включенных в соответствующий перечень, муниципальные служащие, замещающие указанные должности, обязаны ежегодно представлять представителю нанимателя (работодателю)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  <w:proofErr w:type="gramEnd"/>
      <w:r w:rsidRPr="008D0CD3">
        <w:t xml:space="preserve"> Указанные сведения представляются в порядке и по форме, которые установлены для представления сведений о доходах, об имуществе и обязательствах имущественного характера государственными гражданскими служащими субъектов Российской Федерации.</w:t>
      </w:r>
    </w:p>
    <w:p w:rsidR="008D0CD3" w:rsidRPr="008D0CD3" w:rsidRDefault="008D0CD3" w:rsidP="0073683F">
      <w:pPr>
        <w:ind w:firstLine="708"/>
        <w:jc w:val="both"/>
      </w:pPr>
      <w:proofErr w:type="gramStart"/>
      <w:r w:rsidRPr="008D0CD3">
        <w:t>Муниципальный служащий, замещающий должность муниципальной службы, включенную в соответствующий перечень, обязан представлять сведения о своих расходах, а также о расходах своих супруги (супруга) и несовершеннолетних детей в порядке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субъектов Российской Федерации.</w:t>
      </w:r>
      <w:proofErr w:type="gramEnd"/>
    </w:p>
    <w:p w:rsidR="008D0CD3" w:rsidRPr="008D0CD3" w:rsidRDefault="008D0CD3" w:rsidP="0049440A">
      <w:pPr>
        <w:ind w:firstLine="708"/>
        <w:jc w:val="both"/>
      </w:pPr>
      <w:proofErr w:type="gramStart"/>
      <w:r w:rsidRPr="008D0CD3">
        <w:t>Непредставление муниципальным служащим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в случае, если представление таких сведений обязательно, либо представление заведомо недостоверных или неполных сведений является правонарушением, влекущим увольнение муниципального служащего с муниципальной службы.</w:t>
      </w:r>
      <w:proofErr w:type="gramEnd"/>
    </w:p>
    <w:p w:rsidR="008D0CD3" w:rsidRPr="008D0CD3" w:rsidRDefault="008D0CD3" w:rsidP="0049440A">
      <w:pPr>
        <w:ind w:firstLine="708"/>
        <w:jc w:val="both"/>
      </w:pPr>
      <w:r w:rsidRPr="008D0CD3">
        <w:t>Муниципальный служащий, замещающий должность муниципальной службы обязан предоставлять сведения о размещении информации в информационно-телекоммуникационной сети «Интернет»  в соответствии с законодательством РФ.</w:t>
      </w:r>
    </w:p>
    <w:p w:rsidR="008D0CD3" w:rsidRPr="008D0CD3" w:rsidRDefault="008D0CD3" w:rsidP="008D0CD3">
      <w:pPr>
        <w:jc w:val="both"/>
      </w:pPr>
    </w:p>
    <w:p w:rsidR="008D0CD3" w:rsidRPr="0049440A" w:rsidRDefault="008D0CD3" w:rsidP="0049440A">
      <w:pPr>
        <w:jc w:val="center"/>
        <w:rPr>
          <w:b/>
        </w:rPr>
      </w:pPr>
      <w:r w:rsidRPr="0049440A">
        <w:rPr>
          <w:b/>
        </w:rPr>
        <w:t>9. Заключительные положения</w:t>
      </w:r>
    </w:p>
    <w:p w:rsidR="008D0CD3" w:rsidRPr="008D0CD3" w:rsidRDefault="008D0CD3" w:rsidP="0049440A">
      <w:pPr>
        <w:ind w:firstLine="708"/>
        <w:jc w:val="both"/>
      </w:pPr>
      <w:r w:rsidRPr="008D0CD3">
        <w:t>9.1. Муниципальный служащий несет ответственность, предусмотренную действующим законодательством о труде Российской Федерации, о муниципальной службе в Российской Федерации и Санкт-Петербурге, в том числе:</w:t>
      </w:r>
    </w:p>
    <w:p w:rsidR="008D0CD3" w:rsidRPr="008D0CD3" w:rsidRDefault="008D0CD3" w:rsidP="008D0CD3">
      <w:pPr>
        <w:jc w:val="both"/>
      </w:pPr>
      <w:r w:rsidRPr="008D0CD3">
        <w:tab/>
        <w:t>9.1.1. За совершение дисциплинарного проступка - неисполнение или ненадлежащее исполнение муниципальным служащим по его вине возложенных на него служебных обязанностей - представитель нанимателя (работодатель) имеет право применить следующие дисциплинарные взыскания:</w:t>
      </w:r>
    </w:p>
    <w:p w:rsidR="008D0CD3" w:rsidRPr="008D0CD3" w:rsidRDefault="008D0CD3" w:rsidP="008D0CD3">
      <w:pPr>
        <w:jc w:val="both"/>
      </w:pPr>
      <w:r w:rsidRPr="008D0CD3">
        <w:t>1) замечание;</w:t>
      </w:r>
    </w:p>
    <w:p w:rsidR="008D0CD3" w:rsidRPr="008D0CD3" w:rsidRDefault="008D0CD3" w:rsidP="008D0CD3">
      <w:pPr>
        <w:jc w:val="both"/>
      </w:pPr>
      <w:r w:rsidRPr="008D0CD3">
        <w:t>2) выговор;</w:t>
      </w:r>
    </w:p>
    <w:p w:rsidR="008D0CD3" w:rsidRPr="008D0CD3" w:rsidRDefault="008D0CD3" w:rsidP="008D0CD3">
      <w:pPr>
        <w:jc w:val="both"/>
      </w:pPr>
      <w:r w:rsidRPr="008D0CD3">
        <w:t>3) увольнение с муниципальной службы по соответствующим основаниям.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49440A">
      <w:pPr>
        <w:ind w:firstLine="708"/>
        <w:jc w:val="both"/>
      </w:pPr>
      <w:r w:rsidRPr="008D0CD3">
        <w:t xml:space="preserve">9.1.2. </w:t>
      </w:r>
      <w:proofErr w:type="gramStart"/>
      <w:r w:rsidRPr="008D0CD3">
        <w:t>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Федеральным законом от 25 декабря 2008 года N 273-ФЗ "О противодействии коррупции" и другими федеральными законами, налагаются взыскания, предусмотренные статьей 27 Федерального закона от 02.03.2007 № 25-ФЗ «О муниципальной службе в Российской Федерации».</w:t>
      </w:r>
      <w:proofErr w:type="gramEnd"/>
    </w:p>
    <w:p w:rsidR="008D0CD3" w:rsidRPr="008D0CD3" w:rsidRDefault="008D0CD3" w:rsidP="0049440A">
      <w:pPr>
        <w:ind w:firstLine="708"/>
        <w:jc w:val="both"/>
      </w:pPr>
      <w:r w:rsidRPr="008D0CD3">
        <w:t>Муниципальный служащий подлежит увольнению с муниципальной службы в связи с утратой доверия в случаях совершения правонарушений, установленных статьями 14.1 и 15 Федерального закона от 02.03.2007 № 25-ФЗ «О муниципальной службе в Российской Федерации».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49440A">
      <w:pPr>
        <w:ind w:firstLine="708"/>
        <w:jc w:val="both"/>
      </w:pPr>
      <w:r w:rsidRPr="008D0CD3">
        <w:t>9.2. Работодатель и Муниципальный служащий несут ответственность за неисполнение или ненадлежащее исполнение взятых на себя обязанностей и обязательств в соответствии с трудовым законодательством и законодательством о муниципальной службе;</w:t>
      </w:r>
    </w:p>
    <w:p w:rsidR="008D0CD3" w:rsidRPr="008D0CD3" w:rsidRDefault="008D0CD3" w:rsidP="008D0CD3">
      <w:pPr>
        <w:jc w:val="both"/>
      </w:pPr>
      <w:r w:rsidRPr="008D0CD3">
        <w:t>- за несоблюдение ограничений и нарушение запретов, связанных с муниципальной службой, установленных Федеральным законом от 02.03.2007 № 25-ФЗ "О муниципальной службе в Российской Федерации;</w:t>
      </w:r>
    </w:p>
    <w:p w:rsidR="008D0CD3" w:rsidRPr="008D0CD3" w:rsidRDefault="008D0CD3" w:rsidP="008D0CD3">
      <w:pPr>
        <w:jc w:val="both"/>
      </w:pPr>
      <w:r w:rsidRPr="008D0CD3">
        <w:t xml:space="preserve">- за невыполнение постановлений, распоряжений и указаний Главы </w:t>
      </w:r>
      <w:r w:rsidR="007250FD">
        <w:t>муниципального образования</w:t>
      </w:r>
      <w:r w:rsidRPr="008D0CD3">
        <w:t>, нормативных актов органов власти и органов самоуправления;</w:t>
      </w:r>
    </w:p>
    <w:p w:rsidR="008D0CD3" w:rsidRPr="008D0CD3" w:rsidRDefault="008D0CD3" w:rsidP="008D0CD3">
      <w:pPr>
        <w:jc w:val="both"/>
      </w:pPr>
      <w:r w:rsidRPr="008D0CD3">
        <w:t>- за разглашение сведений, составляющих охраняемую законом тайну, а также сведений, ставших ему известными в связи с исполнением должностных обязанностей, затрагивающих частную жизнь, честь и достоинство граждан, в том числе и после прекращения муниципальной службы;</w:t>
      </w:r>
    </w:p>
    <w:p w:rsidR="008D0CD3" w:rsidRPr="008D0CD3" w:rsidRDefault="008D0CD3" w:rsidP="008D0CD3">
      <w:pPr>
        <w:jc w:val="both"/>
      </w:pPr>
      <w:r w:rsidRPr="008D0CD3">
        <w:t>- за нарушение правил служебного поведения и нарушение правил внутреннего трудового распорядка.</w:t>
      </w:r>
    </w:p>
    <w:p w:rsidR="008D0CD3" w:rsidRPr="008D0CD3" w:rsidRDefault="008D0CD3" w:rsidP="0049440A">
      <w:pPr>
        <w:ind w:firstLine="708"/>
        <w:jc w:val="both"/>
      </w:pPr>
      <w:r w:rsidRPr="008D0CD3">
        <w:t>9.3. На Муниципального служащего полностью распространяются льготы и гарантии, установленные действующим законодательством о труде и другими нормативными актами, с особенностями, предусмотренными Федеральным законодательством и законодательством Санкт-Петербурга о муниципальной службе.</w:t>
      </w:r>
    </w:p>
    <w:p w:rsidR="008D0CD3" w:rsidRPr="008D0CD3" w:rsidRDefault="008D0CD3" w:rsidP="0049440A">
      <w:pPr>
        <w:ind w:firstLine="708"/>
        <w:jc w:val="both"/>
      </w:pPr>
      <w:r w:rsidRPr="008D0CD3">
        <w:t>9.4.  Муниципальный служащий дает согласие на обраб</w:t>
      </w:r>
      <w:r w:rsidR="0049440A">
        <w:t>отку персональных данных Работо</w:t>
      </w:r>
      <w:r w:rsidRPr="008D0CD3">
        <w:t>дателем в целях обеспечения соблюдения законов и иных нормативных правовых актов, содействия в трудоустройстве, обучения и продвижения по службе, обеспечения сохранения имущества Работодателя.</w:t>
      </w:r>
    </w:p>
    <w:p w:rsidR="008D0CD3" w:rsidRPr="008D0CD3" w:rsidRDefault="008D0CD3" w:rsidP="0049440A">
      <w:pPr>
        <w:ind w:firstLine="708"/>
        <w:jc w:val="both"/>
      </w:pPr>
      <w:r w:rsidRPr="008D0CD3">
        <w:t>9.5. В случае изменения анкетных данных муниципальный служащий обязан в месячный срок сообщить об этом в кадровую службу и предоставить копии подтверждающих документов.</w:t>
      </w:r>
    </w:p>
    <w:p w:rsidR="008D0CD3" w:rsidRPr="008D0CD3" w:rsidRDefault="008D0CD3" w:rsidP="0049440A">
      <w:pPr>
        <w:ind w:firstLine="708"/>
        <w:jc w:val="both"/>
      </w:pPr>
      <w:r w:rsidRPr="008D0CD3">
        <w:t>9.6. Необходимость профессиональной подготовки и переподготовки кадров для собственных нужд определяет работодатель, одновременно работник имеет право на профессиональную подготовку, переподготовку и повышение квалификации.</w:t>
      </w:r>
    </w:p>
    <w:p w:rsidR="008D0CD3" w:rsidRPr="008D0CD3" w:rsidRDefault="008D0CD3" w:rsidP="0049440A">
      <w:pPr>
        <w:ind w:firstLine="708"/>
        <w:jc w:val="both"/>
      </w:pPr>
      <w:r w:rsidRPr="008D0CD3">
        <w:t>9.7. Изменения и дополнения в настоящий трудовой договор могут вноситься по соглашению сторон в случаях:</w:t>
      </w:r>
    </w:p>
    <w:p w:rsidR="008D0CD3" w:rsidRPr="008D0CD3" w:rsidRDefault="008D0CD3" w:rsidP="008D0CD3">
      <w:pPr>
        <w:jc w:val="both"/>
      </w:pPr>
      <w:r w:rsidRPr="008D0CD3">
        <w:t>- изменения действующего законодательства;</w:t>
      </w:r>
    </w:p>
    <w:p w:rsidR="008D0CD3" w:rsidRPr="008D0CD3" w:rsidRDefault="008D0CD3" w:rsidP="008D0CD3">
      <w:pPr>
        <w:jc w:val="both"/>
      </w:pPr>
      <w:r w:rsidRPr="008D0CD3">
        <w:t>- изменения Устава муниципального образования;</w:t>
      </w:r>
    </w:p>
    <w:p w:rsidR="008D0CD3" w:rsidRPr="008D0CD3" w:rsidRDefault="008D0CD3" w:rsidP="008D0CD3">
      <w:pPr>
        <w:jc w:val="both"/>
      </w:pPr>
      <w:r w:rsidRPr="008D0CD3">
        <w:t>- инициативы любой из сторон настоящего трудового договора;</w:t>
      </w:r>
    </w:p>
    <w:p w:rsidR="008D0CD3" w:rsidRPr="008D0CD3" w:rsidRDefault="008D0CD3" w:rsidP="008D0CD3">
      <w:pPr>
        <w:jc w:val="both"/>
      </w:pPr>
      <w:r w:rsidRPr="008D0CD3">
        <w:t>- по другим основаниям, предусмотренным действующим законодательством Российской Федерации.</w:t>
      </w:r>
    </w:p>
    <w:p w:rsidR="008D0CD3" w:rsidRPr="008D0CD3" w:rsidRDefault="008D0CD3" w:rsidP="008D0CD3">
      <w:pPr>
        <w:jc w:val="both"/>
      </w:pPr>
      <w:r w:rsidRPr="008D0CD3">
        <w:t>Изменения и дополнения оформляются письменными дополнительными соглашениями, которые являются неотъемлемой частью настоящего трудового договора.</w:t>
      </w:r>
    </w:p>
    <w:p w:rsidR="008D0CD3" w:rsidRPr="008D0CD3" w:rsidRDefault="008D0CD3" w:rsidP="0049440A">
      <w:pPr>
        <w:ind w:firstLine="708"/>
        <w:jc w:val="both"/>
      </w:pPr>
      <w:r w:rsidRPr="008D0CD3">
        <w:t xml:space="preserve">9.8. Споры и разногласия разрешаются по соглашению сторон, а в случае </w:t>
      </w:r>
      <w:proofErr w:type="gramStart"/>
      <w:r w:rsidRPr="008D0CD3">
        <w:t>не достижения</w:t>
      </w:r>
      <w:proofErr w:type="gramEnd"/>
      <w:r w:rsidRPr="008D0CD3">
        <w:t xml:space="preserve"> соглашения - в порядке, установленном действующим законодательством Российской Федерации.</w:t>
      </w:r>
    </w:p>
    <w:p w:rsidR="008D0CD3" w:rsidRPr="008D0CD3" w:rsidRDefault="008D0CD3" w:rsidP="0049440A">
      <w:pPr>
        <w:ind w:firstLine="708"/>
        <w:jc w:val="both"/>
      </w:pPr>
      <w:r w:rsidRPr="008D0CD3">
        <w:t xml:space="preserve">9.9. Отношения сторон, не урегулированные настоящим трудовым договором, регламентируются действующим законодательством Российской Федерации. </w:t>
      </w:r>
    </w:p>
    <w:p w:rsidR="008D0CD3" w:rsidRPr="008D0CD3" w:rsidRDefault="008D0CD3" w:rsidP="00284190">
      <w:pPr>
        <w:ind w:firstLine="708"/>
        <w:jc w:val="both"/>
      </w:pPr>
      <w:r w:rsidRPr="008D0CD3">
        <w:t>9.10. Настоящий трудовой договор составлен в 2-х экземплярах - по одному экземпляру для каждой из сторон. Оба экземпляра им</w:t>
      </w:r>
      <w:r w:rsidR="00284190">
        <w:t>еют одинаковую юридическую силу.</w:t>
      </w:r>
    </w:p>
    <w:p w:rsidR="0049440A" w:rsidRPr="0049440A" w:rsidRDefault="0049440A" w:rsidP="0049440A">
      <w:pPr>
        <w:jc w:val="both"/>
        <w:rPr>
          <w:b/>
        </w:rPr>
      </w:pPr>
      <w:r w:rsidRPr="0049440A">
        <w:rPr>
          <w:b/>
        </w:rPr>
        <w:t xml:space="preserve">10. Реквизиты сторон: </w:t>
      </w:r>
    </w:p>
    <w:p w:rsidR="0049440A" w:rsidRPr="0049440A" w:rsidRDefault="0049440A" w:rsidP="0049440A">
      <w:pPr>
        <w:jc w:val="both"/>
        <w:rPr>
          <w:b/>
        </w:rPr>
      </w:pPr>
      <w:r w:rsidRPr="0049440A">
        <w:rPr>
          <w:b/>
        </w:rPr>
        <w:t xml:space="preserve">Орган местного самоуправления </w:t>
      </w:r>
      <w:r>
        <w:rPr>
          <w:b/>
        </w:rPr>
        <w:t xml:space="preserve">                                  Муниципальный служащий</w:t>
      </w:r>
    </w:p>
    <w:p w:rsidR="0049440A" w:rsidRDefault="007250FD" w:rsidP="0049440A">
      <w:pPr>
        <w:jc w:val="both"/>
      </w:pPr>
      <w:r>
        <w:t>Муниципальный Совет</w:t>
      </w:r>
    </w:p>
    <w:p w:rsidR="0049440A" w:rsidRDefault="0049440A" w:rsidP="0049440A">
      <w:pPr>
        <w:jc w:val="both"/>
      </w:pPr>
      <w:r>
        <w:t>внутригородского муниципального                                   ___________________________</w:t>
      </w:r>
    </w:p>
    <w:p w:rsidR="0049440A" w:rsidRDefault="0049440A" w:rsidP="0049440A">
      <w:pPr>
        <w:jc w:val="both"/>
      </w:pPr>
      <w:r>
        <w:t xml:space="preserve">образования Санкт-Петербурга                                                    </w:t>
      </w:r>
      <w:r w:rsidR="007245B3">
        <w:t xml:space="preserve">     </w:t>
      </w:r>
      <w:r>
        <w:t xml:space="preserve">    (Ф.И.О.)</w:t>
      </w:r>
    </w:p>
    <w:p w:rsidR="0049440A" w:rsidRDefault="0049440A" w:rsidP="0049440A">
      <w:pPr>
        <w:jc w:val="both"/>
      </w:pPr>
      <w:r>
        <w:t>Муниципальный округ № 15</w:t>
      </w:r>
    </w:p>
    <w:p w:rsidR="0049440A" w:rsidRDefault="0049440A" w:rsidP="0049440A">
      <w:pPr>
        <w:jc w:val="both"/>
      </w:pPr>
    </w:p>
    <w:p w:rsidR="0049440A" w:rsidRDefault="0049440A" w:rsidP="0049440A">
      <w:pPr>
        <w:jc w:val="both"/>
      </w:pPr>
      <w:r>
        <w:t xml:space="preserve">Глава </w:t>
      </w:r>
      <w:r w:rsidR="007250FD">
        <w:t>муниципального образования</w:t>
      </w:r>
      <w:r>
        <w:t xml:space="preserve">                                            ___________________________</w:t>
      </w:r>
    </w:p>
    <w:p w:rsidR="007245B3" w:rsidRDefault="007245B3" w:rsidP="007245B3">
      <w:pPr>
        <w:jc w:val="both"/>
      </w:pPr>
      <w:r>
        <w:t xml:space="preserve"> __________________________                                                             (подпись)</w:t>
      </w:r>
    </w:p>
    <w:p w:rsidR="0049440A" w:rsidRDefault="0049440A" w:rsidP="0049440A">
      <w:pPr>
        <w:jc w:val="both"/>
      </w:pPr>
      <w:r>
        <w:t xml:space="preserve">             (подпись) </w:t>
      </w:r>
      <w:r>
        <w:tab/>
        <w:t xml:space="preserve">М.П.                                                                   </w:t>
      </w:r>
    </w:p>
    <w:p w:rsidR="0049440A" w:rsidRDefault="0049440A" w:rsidP="0049440A">
      <w:pPr>
        <w:jc w:val="both"/>
      </w:pPr>
      <w:r>
        <w:tab/>
      </w:r>
    </w:p>
    <w:p w:rsidR="008D0CD3" w:rsidRPr="008D0CD3" w:rsidRDefault="008D0CD3" w:rsidP="008D0CD3">
      <w:pPr>
        <w:jc w:val="both"/>
      </w:pPr>
    </w:p>
    <w:p w:rsidR="008D0CD3" w:rsidRPr="008D0CD3" w:rsidRDefault="008D0CD3" w:rsidP="008D0CD3">
      <w:pPr>
        <w:jc w:val="both"/>
      </w:pPr>
    </w:p>
    <w:p w:rsidR="008D0CD3" w:rsidRPr="008D0CD3" w:rsidRDefault="008D0CD3" w:rsidP="008D0CD3">
      <w:pPr>
        <w:jc w:val="both"/>
      </w:pPr>
      <w:r w:rsidRPr="008D0CD3">
        <w:t xml:space="preserve">  </w:t>
      </w:r>
    </w:p>
    <w:p w:rsidR="008D0CD3" w:rsidRPr="00C41F82" w:rsidRDefault="008D0CD3" w:rsidP="00C41F82">
      <w:pPr>
        <w:jc w:val="center"/>
        <w:rPr>
          <w:b/>
        </w:rPr>
      </w:pPr>
      <w:r w:rsidRPr="00C41F82">
        <w:rPr>
          <w:b/>
        </w:rPr>
        <w:t>ДОЛЖНОСТНАЯ ИНСТРУКЦИЯ</w:t>
      </w:r>
    </w:p>
    <w:p w:rsidR="008D0CD3" w:rsidRPr="00C41F82" w:rsidRDefault="008D0CD3" w:rsidP="00C41F82">
      <w:pPr>
        <w:jc w:val="center"/>
        <w:rPr>
          <w:b/>
        </w:rPr>
      </w:pPr>
      <w:r w:rsidRPr="00C41F82">
        <w:rPr>
          <w:b/>
        </w:rPr>
        <w:t xml:space="preserve">Главного специалиста </w:t>
      </w:r>
      <w:r w:rsidR="007250FD">
        <w:rPr>
          <w:b/>
        </w:rPr>
        <w:t>Аппарата Муниципального Совета</w:t>
      </w:r>
    </w:p>
    <w:p w:rsidR="008D0CD3" w:rsidRPr="00C41F82" w:rsidRDefault="008D0CD3" w:rsidP="00C41F82">
      <w:pPr>
        <w:jc w:val="center"/>
        <w:rPr>
          <w:b/>
        </w:rPr>
      </w:pPr>
      <w:r w:rsidRPr="00C41F82">
        <w:rPr>
          <w:b/>
        </w:rPr>
        <w:t>внутригородского муниципального образования</w:t>
      </w:r>
    </w:p>
    <w:p w:rsidR="008D0CD3" w:rsidRPr="00C41F82" w:rsidRDefault="008D0CD3" w:rsidP="00C41F82">
      <w:pPr>
        <w:jc w:val="center"/>
        <w:rPr>
          <w:b/>
        </w:rPr>
      </w:pPr>
      <w:r w:rsidRPr="00C41F82">
        <w:rPr>
          <w:b/>
        </w:rPr>
        <w:t>Санкт-Петербурга Муниципальный округ № 15</w:t>
      </w:r>
    </w:p>
    <w:p w:rsidR="008D0CD3" w:rsidRPr="00C41F82" w:rsidRDefault="008D0CD3" w:rsidP="00C41F82">
      <w:pPr>
        <w:jc w:val="center"/>
        <w:rPr>
          <w:b/>
        </w:rPr>
      </w:pPr>
    </w:p>
    <w:p w:rsidR="008D0CD3" w:rsidRPr="008D0CD3" w:rsidRDefault="008D0CD3" w:rsidP="008D0CD3">
      <w:pPr>
        <w:jc w:val="both"/>
      </w:pPr>
    </w:p>
    <w:p w:rsidR="008D0CD3" w:rsidRPr="00C41F82" w:rsidRDefault="008D0CD3" w:rsidP="00C41F82">
      <w:pPr>
        <w:jc w:val="center"/>
        <w:rPr>
          <w:b/>
        </w:rPr>
      </w:pPr>
      <w:r w:rsidRPr="00C41F82">
        <w:rPr>
          <w:b/>
        </w:rPr>
        <w:t>1. ОБЩИЕ ПОЛОЖЕНИЯ</w:t>
      </w:r>
    </w:p>
    <w:p w:rsidR="008D0CD3" w:rsidRPr="008D0CD3" w:rsidRDefault="008D0CD3" w:rsidP="008D0CD3">
      <w:pPr>
        <w:jc w:val="both"/>
      </w:pPr>
      <w:r w:rsidRPr="008D0CD3">
        <w:t>1.1</w:t>
      </w:r>
      <w:r w:rsidRPr="008D0CD3">
        <w:tab/>
        <w:t>Главный специалист (далее – Специалист) является муниципальным служащим, замещающим в соответствии с Закон</w:t>
      </w:r>
      <w:r w:rsidR="007250FD">
        <w:t xml:space="preserve">ом Санкт-Петербурга «О реестре </w:t>
      </w:r>
      <w:r w:rsidRPr="008D0CD3">
        <w:t>муниципальных должностей в Санкт-Петербурге» старшую должность муниципальной службы и работающим за денежное вознаграждение из средств местного бюджета.</w:t>
      </w:r>
    </w:p>
    <w:p w:rsidR="008D0CD3" w:rsidRPr="008D0CD3" w:rsidRDefault="008D0CD3" w:rsidP="008D0CD3">
      <w:pPr>
        <w:jc w:val="both"/>
      </w:pPr>
      <w:r w:rsidRPr="008D0CD3">
        <w:t>1.2</w:t>
      </w:r>
      <w:r w:rsidRPr="008D0CD3">
        <w:tab/>
        <w:t xml:space="preserve">Специалист назначается на должность и освобождается от должности Главой </w:t>
      </w:r>
      <w:r w:rsidR="007250FD">
        <w:t>муниципального образования</w:t>
      </w:r>
      <w:r w:rsidRPr="008D0CD3">
        <w:t xml:space="preserve"> МО </w:t>
      </w:r>
      <w:proofErr w:type="spellStart"/>
      <w:proofErr w:type="gramStart"/>
      <w:r w:rsidRPr="008D0CD3">
        <w:t>МО</w:t>
      </w:r>
      <w:proofErr w:type="spellEnd"/>
      <w:proofErr w:type="gramEnd"/>
      <w:r w:rsidRPr="008D0CD3">
        <w:t xml:space="preserve"> № 15 в соответствии с Законом Санкт-Петербурга от 15.02.2000 № 53-8 «О регулировании отдельных вопросов муниципальной службы в Санкт-Петербурге».</w:t>
      </w:r>
    </w:p>
    <w:p w:rsidR="008D0CD3" w:rsidRPr="008D0CD3" w:rsidRDefault="008D0CD3" w:rsidP="008D0CD3">
      <w:pPr>
        <w:jc w:val="both"/>
      </w:pPr>
      <w:r w:rsidRPr="008D0CD3">
        <w:t>1.3</w:t>
      </w:r>
      <w:r w:rsidRPr="008D0CD3">
        <w:tab/>
        <w:t xml:space="preserve">Специалист находится в непосредственном подчинении Главы </w:t>
      </w:r>
      <w:r w:rsidR="007250FD">
        <w:t>муниципального образования</w:t>
      </w:r>
      <w:r w:rsidRPr="008D0CD3">
        <w:t xml:space="preserve">. </w:t>
      </w:r>
    </w:p>
    <w:p w:rsidR="008D0CD3" w:rsidRPr="008D0CD3" w:rsidRDefault="008D0CD3" w:rsidP="008D0CD3">
      <w:pPr>
        <w:jc w:val="both"/>
      </w:pPr>
      <w:r w:rsidRPr="008D0CD3">
        <w:t>1.4</w:t>
      </w:r>
      <w:r w:rsidRPr="008D0CD3">
        <w:tab/>
        <w:t xml:space="preserve"> Специалист не вправе заниматься видами деятельности, запрещенными действующим законодательством о муниципальной службе.</w:t>
      </w:r>
    </w:p>
    <w:p w:rsidR="008D0CD3" w:rsidRPr="008D0CD3" w:rsidRDefault="008D0CD3" w:rsidP="008D0CD3">
      <w:pPr>
        <w:jc w:val="both"/>
      </w:pPr>
      <w:r w:rsidRPr="008D0CD3">
        <w:t>1.5. Квалификационные требования:</w:t>
      </w:r>
    </w:p>
    <w:p w:rsidR="008D0CD3" w:rsidRPr="008D0CD3" w:rsidRDefault="008D0CD3" w:rsidP="008D0CD3">
      <w:pPr>
        <w:jc w:val="both"/>
      </w:pPr>
      <w:r w:rsidRPr="008D0CD3">
        <w:t xml:space="preserve">1.5.1. К уровню профессионального образования: Высшее профессиональное образование  </w:t>
      </w:r>
      <w:r w:rsidR="005B2438">
        <w:t>соответствующее должностным обязанностям</w:t>
      </w:r>
      <w:r w:rsidRPr="008D0CD3">
        <w:t>.</w:t>
      </w:r>
    </w:p>
    <w:p w:rsidR="008D0CD3" w:rsidRPr="008D0CD3" w:rsidRDefault="008D0CD3" w:rsidP="008D0CD3">
      <w:pPr>
        <w:jc w:val="both"/>
      </w:pPr>
      <w:r w:rsidRPr="008D0CD3">
        <w:t>1.5.2. К стажу государственной гражданской службы (государственной службы иных видов) или стажу (опыту) работы по специальности: Стаж муниципальной службы (государственной службы) не менее 3 лет или стаж работы по специальности не менее 3 лет</w:t>
      </w:r>
    </w:p>
    <w:p w:rsidR="008D0CD3" w:rsidRPr="008D0CD3" w:rsidRDefault="008D0CD3" w:rsidP="008D0CD3">
      <w:pPr>
        <w:jc w:val="both"/>
      </w:pPr>
      <w:proofErr w:type="gramStart"/>
      <w:r w:rsidRPr="008D0CD3">
        <w:t>Для лиц,  имеющих дипломы специалиста или магистра с отличием, в течение трех лет со дня выдачи диплома устанавливаются типовые квалификационные требования к стажу муниципальной службы (государственной службы) или стажу работы по специальности для замещения старших должностей муниципальной службы – не менее одного года стажа муниципальной службы (государственной службы) или стажа работы по специальности.</w:t>
      </w:r>
      <w:proofErr w:type="gramEnd"/>
    </w:p>
    <w:p w:rsidR="008D0CD3" w:rsidRPr="008D0CD3" w:rsidRDefault="008D0CD3" w:rsidP="008D0CD3">
      <w:pPr>
        <w:jc w:val="both"/>
      </w:pPr>
      <w:r w:rsidRPr="008D0CD3">
        <w:t>1.5.3. К профессиональным знаниям и навыкам, необходимым для исполнения должностных обязанностей:</w:t>
      </w:r>
    </w:p>
    <w:p w:rsidR="008D0CD3" w:rsidRPr="00C41F82" w:rsidRDefault="008D0CD3" w:rsidP="008D0CD3">
      <w:pPr>
        <w:jc w:val="both"/>
        <w:rPr>
          <w:b/>
        </w:rPr>
      </w:pPr>
      <w:r w:rsidRPr="00C41F82">
        <w:rPr>
          <w:b/>
        </w:rPr>
        <w:t>Должен знать:</w:t>
      </w:r>
    </w:p>
    <w:p w:rsidR="008D0CD3" w:rsidRPr="008D0CD3" w:rsidRDefault="008D0CD3" w:rsidP="008D0CD3">
      <w:pPr>
        <w:jc w:val="both"/>
      </w:pPr>
      <w:r w:rsidRPr="008D0CD3">
        <w:t>•</w:t>
      </w:r>
      <w:r w:rsidRPr="008D0CD3">
        <w:tab/>
        <w:t xml:space="preserve">Конституцию РФ, федеральные конституционные законы, федеральные законы, иные нормативные правовые акты Российской Федерации, Устав Санкт-Петербурга, законы Санкт-Петербурга, нормативные правовые акты Губернатора Санкт-Петербурга, Правительства Санкт-Петербурга, иных исполнительных органов государственной власти Санкт-Петербурга, Устав муниципального образования МО №15, нормативные правовые акты Муниципального Совета МО </w:t>
      </w:r>
      <w:proofErr w:type="spellStart"/>
      <w:proofErr w:type="gramStart"/>
      <w:r w:rsidRPr="008D0CD3">
        <w:t>МО</w:t>
      </w:r>
      <w:proofErr w:type="spellEnd"/>
      <w:proofErr w:type="gramEnd"/>
      <w:r w:rsidRPr="008D0CD3">
        <w:t xml:space="preserve"> №15 и Местной Администрации МО </w:t>
      </w:r>
      <w:proofErr w:type="spellStart"/>
      <w:r w:rsidRPr="008D0CD3">
        <w:t>МО</w:t>
      </w:r>
      <w:proofErr w:type="spellEnd"/>
      <w:r w:rsidRPr="008D0CD3">
        <w:t xml:space="preserve"> № 15 применительно к испо</w:t>
      </w:r>
      <w:r w:rsidR="00284190">
        <w:t>лнению должностных обязанностей:</w:t>
      </w:r>
    </w:p>
    <w:p w:rsidR="008D0CD3" w:rsidRPr="008D0CD3" w:rsidRDefault="008D0CD3" w:rsidP="008D0CD3">
      <w:pPr>
        <w:jc w:val="both"/>
      </w:pPr>
      <w:r w:rsidRPr="008D0CD3">
        <w:t>•</w:t>
      </w:r>
      <w:r w:rsidRPr="008D0CD3">
        <w:tab/>
        <w:t xml:space="preserve">Функции и предметы ведения </w:t>
      </w:r>
      <w:r w:rsidR="0073683F">
        <w:t>Муниципального Совета и муниципального образования в целом.</w:t>
      </w:r>
    </w:p>
    <w:p w:rsidR="008D0CD3" w:rsidRPr="008D0CD3" w:rsidRDefault="008D0CD3" w:rsidP="008D0CD3">
      <w:pPr>
        <w:jc w:val="both"/>
      </w:pPr>
      <w:r w:rsidRPr="008D0CD3">
        <w:t>•</w:t>
      </w:r>
      <w:r w:rsidRPr="008D0CD3">
        <w:tab/>
        <w:t>Должностную инструкцию Главного специалиста.</w:t>
      </w:r>
    </w:p>
    <w:p w:rsidR="008D0CD3" w:rsidRPr="008D0CD3" w:rsidRDefault="008D0CD3" w:rsidP="008D0CD3">
      <w:pPr>
        <w:jc w:val="both"/>
      </w:pPr>
      <w:r w:rsidRPr="008D0CD3">
        <w:t>•</w:t>
      </w:r>
      <w:r w:rsidRPr="008D0CD3">
        <w:tab/>
        <w:t>Перечень взаимодействующих организаций, учреждений.</w:t>
      </w:r>
    </w:p>
    <w:p w:rsidR="008D0CD3" w:rsidRPr="008D0CD3" w:rsidRDefault="008D0CD3" w:rsidP="008D0CD3">
      <w:pPr>
        <w:jc w:val="both"/>
      </w:pPr>
      <w:r w:rsidRPr="008D0CD3">
        <w:t>•</w:t>
      </w:r>
      <w:r w:rsidRPr="008D0CD3">
        <w:tab/>
        <w:t>Правовые основы договорных отношений.</w:t>
      </w:r>
    </w:p>
    <w:p w:rsidR="008D0CD3" w:rsidRPr="008D0CD3" w:rsidRDefault="008D0CD3" w:rsidP="008D0CD3">
      <w:pPr>
        <w:jc w:val="both"/>
      </w:pPr>
      <w:r w:rsidRPr="008D0CD3">
        <w:t>•</w:t>
      </w:r>
      <w:r w:rsidRPr="008D0CD3">
        <w:tab/>
        <w:t>Правовые основы бюджетного процесса.</w:t>
      </w:r>
    </w:p>
    <w:p w:rsidR="008D0CD3" w:rsidRPr="008D0CD3" w:rsidRDefault="008D0CD3" w:rsidP="008D0CD3">
      <w:pPr>
        <w:jc w:val="both"/>
      </w:pPr>
      <w:r w:rsidRPr="008D0CD3">
        <w:t>•</w:t>
      </w:r>
      <w:r w:rsidRPr="008D0CD3">
        <w:tab/>
        <w:t>Методы сбора и обработки информации с применением современных технических сре</w:t>
      </w:r>
      <w:proofErr w:type="gramStart"/>
      <w:r w:rsidRPr="008D0CD3">
        <w:t>дств св</w:t>
      </w:r>
      <w:proofErr w:type="gramEnd"/>
      <w:r w:rsidRPr="008D0CD3">
        <w:t>язи и компьютерных технологий.</w:t>
      </w:r>
    </w:p>
    <w:p w:rsidR="008D0CD3" w:rsidRDefault="008D0CD3" w:rsidP="0073683F">
      <w:pPr>
        <w:jc w:val="both"/>
      </w:pPr>
      <w:r w:rsidRPr="008D0CD3">
        <w:t>•</w:t>
      </w:r>
      <w:r w:rsidRPr="008D0CD3">
        <w:tab/>
        <w:t>Законодательные и иные нормативные правовые акты о контрактной системе в сфере закупок товаров (работ, услуг) для обеспечения государственных и муниципальных нужд;</w:t>
      </w:r>
    </w:p>
    <w:p w:rsidR="0073683F" w:rsidRPr="008D0CD3" w:rsidRDefault="0073683F" w:rsidP="0073683F">
      <w:pPr>
        <w:jc w:val="both"/>
      </w:pPr>
      <w:r w:rsidRPr="008D0CD3">
        <w:t>•</w:t>
      </w:r>
      <w:r>
        <w:t xml:space="preserve">    </w:t>
      </w:r>
      <w:r w:rsidRPr="008D0CD3">
        <w:t>Законодательные и иные нормативные правовые акты</w:t>
      </w:r>
      <w:r>
        <w:t xml:space="preserve"> в сфере противодействия коррупции;</w:t>
      </w:r>
    </w:p>
    <w:p w:rsidR="008D0CD3" w:rsidRPr="008D0CD3" w:rsidRDefault="008D0CD3" w:rsidP="008D0CD3">
      <w:pPr>
        <w:jc w:val="both"/>
      </w:pPr>
      <w:r w:rsidRPr="008D0CD3">
        <w:t>•</w:t>
      </w:r>
      <w:r w:rsidRPr="008D0CD3">
        <w:tab/>
        <w:t>Основы трудового законодательства;</w:t>
      </w:r>
    </w:p>
    <w:p w:rsidR="008D0CD3" w:rsidRPr="008D0CD3" w:rsidRDefault="008D0CD3" w:rsidP="008D0CD3">
      <w:pPr>
        <w:jc w:val="both"/>
      </w:pPr>
      <w:r w:rsidRPr="008D0CD3">
        <w:t>•</w:t>
      </w:r>
      <w:r w:rsidRPr="008D0CD3">
        <w:tab/>
        <w:t>Правила внутреннего трудового распорядка;</w:t>
      </w:r>
    </w:p>
    <w:p w:rsidR="008D0CD3" w:rsidRPr="008D0CD3" w:rsidRDefault="008D0CD3" w:rsidP="008D0CD3">
      <w:pPr>
        <w:jc w:val="both"/>
      </w:pPr>
      <w:r w:rsidRPr="008D0CD3">
        <w:t>•</w:t>
      </w:r>
      <w:r w:rsidRPr="008D0CD3">
        <w:tab/>
        <w:t>Правила и нормы охраны труда, техники безопасности, производственной санитарии и противопожарной защиты;</w:t>
      </w:r>
    </w:p>
    <w:p w:rsidR="008D0CD3" w:rsidRPr="008D0CD3" w:rsidRDefault="008D0CD3" w:rsidP="008D0CD3">
      <w:pPr>
        <w:jc w:val="both"/>
      </w:pPr>
      <w:r w:rsidRPr="008D0CD3">
        <w:t>•</w:t>
      </w:r>
      <w:r w:rsidRPr="008D0CD3">
        <w:tab/>
        <w:t>Средства вычислительной техники, коммуникаций и связи.</w:t>
      </w:r>
    </w:p>
    <w:p w:rsidR="008D0CD3" w:rsidRPr="008D0CD3" w:rsidRDefault="008D0CD3" w:rsidP="008D0CD3">
      <w:pPr>
        <w:jc w:val="both"/>
      </w:pPr>
      <w:r w:rsidRPr="008D0CD3">
        <w:t>•</w:t>
      </w:r>
      <w:r w:rsidRPr="008D0CD3">
        <w:tab/>
        <w:t>Основы права и экономики, порядка подготовки и принятия муниципальных правовых актов, основ информационного и документационного обеспечения деятельности органа местного самоуправления и структурных подразделений органа местного самоуправления.</w:t>
      </w:r>
    </w:p>
    <w:p w:rsidR="008D0CD3" w:rsidRPr="008D0CD3" w:rsidRDefault="008D0CD3" w:rsidP="008D0CD3">
      <w:pPr>
        <w:jc w:val="both"/>
      </w:pPr>
    </w:p>
    <w:p w:rsidR="008D0CD3" w:rsidRPr="00C41F82" w:rsidRDefault="008D0CD3" w:rsidP="008D0CD3">
      <w:pPr>
        <w:jc w:val="both"/>
        <w:rPr>
          <w:b/>
        </w:rPr>
      </w:pPr>
      <w:r w:rsidRPr="00C41F82">
        <w:rPr>
          <w:b/>
        </w:rPr>
        <w:t>Должен иметь навыки:</w:t>
      </w:r>
    </w:p>
    <w:p w:rsidR="008D0CD3" w:rsidRPr="008D0CD3" w:rsidRDefault="008D0CD3" w:rsidP="008D0CD3">
      <w:pPr>
        <w:jc w:val="both"/>
      </w:pPr>
      <w:proofErr w:type="gramStart"/>
      <w:r w:rsidRPr="008D0CD3">
        <w:t>- Подготовки аналитического материала, нормотворческой деятельности, системного подхода в решении задач, консультирования, разработки предложений по направлению деятельности для последующего принятия управленческих решений, организационной работы, подготовки и проведения мероприятий в соответствующей сфере деятельности, экспертной работы по профилю деятельности, подготовки проектов муниципальных правовых актов по направлению деятельности, составления и исполнения перспективных и текущих планов, организации работы по взаимосвязи с другими структурными подразделениями органа</w:t>
      </w:r>
      <w:proofErr w:type="gramEnd"/>
      <w:r w:rsidRPr="008D0CD3">
        <w:t xml:space="preserve"> местного самоуправления муниципального образования и органами местного самоуправления муниципального образования.</w:t>
      </w:r>
    </w:p>
    <w:p w:rsidR="008D0CD3" w:rsidRPr="008D0CD3" w:rsidRDefault="008D0CD3" w:rsidP="008D0CD3">
      <w:pPr>
        <w:jc w:val="both"/>
      </w:pPr>
      <w:r w:rsidRPr="008D0CD3">
        <w:t>- Приема, передачи и обработки электронной информации с использованием ПК и оргтехники.</w:t>
      </w:r>
    </w:p>
    <w:p w:rsidR="008D0CD3" w:rsidRPr="008D0CD3" w:rsidRDefault="008D0CD3" w:rsidP="008D0CD3">
      <w:pPr>
        <w:jc w:val="both"/>
      </w:pPr>
      <w:r w:rsidRPr="008D0CD3">
        <w:t>- Планирования индивидуальной работы муниципального служащего.</w:t>
      </w:r>
    </w:p>
    <w:p w:rsidR="008D0CD3" w:rsidRPr="008D0CD3" w:rsidRDefault="008D0CD3" w:rsidP="008D0CD3">
      <w:pPr>
        <w:jc w:val="both"/>
      </w:pPr>
      <w:r w:rsidRPr="008D0CD3">
        <w:t>- Поиска и нахождения нестандартных решений типовых и сложных задач.</w:t>
      </w:r>
    </w:p>
    <w:p w:rsidR="008D0CD3" w:rsidRPr="008D0CD3" w:rsidRDefault="008D0CD3" w:rsidP="008D0CD3">
      <w:pPr>
        <w:jc w:val="both"/>
      </w:pPr>
      <w:r w:rsidRPr="008D0CD3">
        <w:t xml:space="preserve">- Организации делопроизводства в </w:t>
      </w:r>
      <w:r w:rsidR="0073683F">
        <w:t>Муниципальном Совете</w:t>
      </w:r>
    </w:p>
    <w:p w:rsidR="008D0CD3" w:rsidRPr="008D0CD3" w:rsidRDefault="008D0CD3" w:rsidP="008D0CD3">
      <w:pPr>
        <w:jc w:val="both"/>
      </w:pPr>
      <w:r w:rsidRPr="008D0CD3">
        <w:t>- Культуры взаимоотношений и служебной этики.</w:t>
      </w:r>
    </w:p>
    <w:p w:rsidR="008D0CD3" w:rsidRPr="008D0CD3" w:rsidRDefault="008D0CD3" w:rsidP="008D0CD3">
      <w:pPr>
        <w:jc w:val="both"/>
      </w:pPr>
      <w:r w:rsidRPr="008D0CD3">
        <w:t>- Навыки оперативной реализации управленческих решений, эффективного планирования рабочего (служебного) времени, ведения деловых переговоров, подготовки документов.</w:t>
      </w:r>
    </w:p>
    <w:p w:rsidR="008D0CD3" w:rsidRPr="008D0CD3" w:rsidRDefault="008D0CD3" w:rsidP="008D0CD3">
      <w:pPr>
        <w:jc w:val="both"/>
      </w:pPr>
      <w:r w:rsidRPr="008D0CD3">
        <w:t xml:space="preserve"> - Работы с современными информационными технологиями, информационными системами, оргтехникой и средствами коммуникации;</w:t>
      </w:r>
    </w:p>
    <w:p w:rsidR="008D0CD3" w:rsidRPr="008D0CD3" w:rsidRDefault="008D0CD3" w:rsidP="008D0CD3">
      <w:pPr>
        <w:jc w:val="both"/>
      </w:pPr>
      <w:r w:rsidRPr="008D0CD3">
        <w:t>- Делов</w:t>
      </w:r>
      <w:r w:rsidR="0073683F">
        <w:t>ого и профессионального общения;</w:t>
      </w:r>
    </w:p>
    <w:p w:rsidR="008D0CD3" w:rsidRPr="00C41F82" w:rsidRDefault="008D0CD3" w:rsidP="00C41F82">
      <w:pPr>
        <w:jc w:val="center"/>
        <w:rPr>
          <w:b/>
        </w:rPr>
      </w:pPr>
      <w:r w:rsidRPr="00C41F82">
        <w:rPr>
          <w:b/>
        </w:rPr>
        <w:t>2.</w:t>
      </w:r>
      <w:r w:rsidRPr="00C41F82">
        <w:rPr>
          <w:b/>
        </w:rPr>
        <w:tab/>
        <w:t>ДОЛЖНОСТНЫЕ ОБЯЗАННОСТИ</w:t>
      </w:r>
    </w:p>
    <w:p w:rsidR="008D0CD3" w:rsidRPr="008D0CD3" w:rsidRDefault="008D0CD3" w:rsidP="008D0CD3">
      <w:pPr>
        <w:jc w:val="both"/>
      </w:pPr>
      <w:r w:rsidRPr="008D0CD3">
        <w:t>2.1</w:t>
      </w:r>
      <w:r w:rsidRPr="008D0CD3">
        <w:tab/>
        <w:t>Специалист, исходя из задач, возложенных на местную администрацию, обязан:</w:t>
      </w:r>
    </w:p>
    <w:p w:rsidR="008D0CD3" w:rsidRPr="008D0CD3" w:rsidRDefault="008D0CD3" w:rsidP="008D0CD3">
      <w:pPr>
        <w:jc w:val="both"/>
      </w:pPr>
      <w:r w:rsidRPr="008D0CD3">
        <w:t>2.2</w:t>
      </w:r>
      <w:proofErr w:type="gramStart"/>
      <w:r w:rsidRPr="008D0CD3">
        <w:tab/>
        <w:t>С</w:t>
      </w:r>
      <w:proofErr w:type="gramEnd"/>
      <w:r w:rsidRPr="008D0CD3">
        <w:t xml:space="preserve">облюдать Конституцию Российской Федерации, федеральные законы, иные нормативные правовые акты Российской Федерации, Устав Санкт-Петербурга, законы Санкт-Петербурга, иные нормативные правовые акты Санкт-Петербурга, другие нормативные правовые акты исполнительных органов власти и акты </w:t>
      </w:r>
      <w:r w:rsidR="0073683F">
        <w:t>Муниципального Совета</w:t>
      </w:r>
      <w:r w:rsidRPr="008D0CD3">
        <w:t xml:space="preserve"> МО </w:t>
      </w:r>
      <w:proofErr w:type="spellStart"/>
      <w:r w:rsidRPr="008D0CD3">
        <w:t>МО</w:t>
      </w:r>
      <w:proofErr w:type="spellEnd"/>
      <w:r w:rsidRPr="008D0CD3">
        <w:t xml:space="preserve"> №15 по вопросам своего ведения, и обеспечивать их исполнение в интересах населения муниципального образования МО №15.</w:t>
      </w:r>
    </w:p>
    <w:p w:rsidR="008D0CD3" w:rsidRPr="008D0CD3" w:rsidRDefault="008D0CD3" w:rsidP="008D0CD3">
      <w:pPr>
        <w:jc w:val="both"/>
      </w:pPr>
      <w:r w:rsidRPr="008D0CD3">
        <w:t>2.3</w:t>
      </w:r>
      <w:proofErr w:type="gramStart"/>
      <w:r w:rsidRPr="008D0CD3">
        <w:tab/>
        <w:t>И</w:t>
      </w:r>
      <w:proofErr w:type="gramEnd"/>
      <w:r w:rsidRPr="008D0CD3">
        <w:t xml:space="preserve">сполнять поручения Главы </w:t>
      </w:r>
      <w:r w:rsidR="0073683F">
        <w:t>муниципального образования</w:t>
      </w:r>
      <w:r w:rsidRPr="008D0CD3">
        <w:t xml:space="preserve"> данные в пределах их полномочий, установленных законодательством Российской Федерации, законами Санкт-Петербурга и иными правовыми актами по вопросам осуществления местного самоуправления.</w:t>
      </w:r>
    </w:p>
    <w:p w:rsidR="008D0CD3" w:rsidRPr="008D0CD3" w:rsidRDefault="008D0CD3" w:rsidP="008D0CD3">
      <w:pPr>
        <w:jc w:val="both"/>
      </w:pPr>
      <w:r w:rsidRPr="008D0CD3">
        <w:t>2.4</w:t>
      </w:r>
      <w:proofErr w:type="gramStart"/>
      <w:r w:rsidRPr="008D0CD3">
        <w:tab/>
        <w:t>С</w:t>
      </w:r>
      <w:proofErr w:type="gramEnd"/>
      <w:r w:rsidRPr="008D0CD3">
        <w:t>облюдать при исполнении должностных обязанностей права и законные интересы граждан и организаций.</w:t>
      </w:r>
    </w:p>
    <w:p w:rsidR="008D0CD3" w:rsidRPr="008D0CD3" w:rsidRDefault="008D0CD3" w:rsidP="008D0CD3">
      <w:pPr>
        <w:jc w:val="both"/>
      </w:pPr>
      <w:r w:rsidRPr="008D0CD3">
        <w:t>2.5</w:t>
      </w:r>
      <w:proofErr w:type="gramStart"/>
      <w:r w:rsidRPr="008D0CD3">
        <w:tab/>
        <w:t>С</w:t>
      </w:r>
      <w:proofErr w:type="gramEnd"/>
      <w:r w:rsidRPr="008D0CD3">
        <w:t>облюдать распорядок работы, порядок обращения со служебной информацией, не совершать действий, подрывающих авторитет муниципальной службы.</w:t>
      </w:r>
    </w:p>
    <w:p w:rsidR="008D0CD3" w:rsidRPr="008D0CD3" w:rsidRDefault="008D0CD3" w:rsidP="008D0CD3">
      <w:pPr>
        <w:jc w:val="both"/>
      </w:pPr>
      <w:r w:rsidRPr="008D0CD3">
        <w:t>2.6</w:t>
      </w:r>
      <w:proofErr w:type="gramStart"/>
      <w:r w:rsidRPr="008D0CD3">
        <w:tab/>
        <w:t>П</w:t>
      </w:r>
      <w:proofErr w:type="gramEnd"/>
      <w:r w:rsidRPr="008D0CD3">
        <w:t>оддерживать уровень квалификации, необходимый для надлежащего исполнения должностной инструкции.</w:t>
      </w:r>
    </w:p>
    <w:p w:rsidR="008D0CD3" w:rsidRPr="008D0CD3" w:rsidRDefault="00284190" w:rsidP="008D0CD3">
      <w:pPr>
        <w:jc w:val="both"/>
      </w:pPr>
      <w:r>
        <w:t>2.7</w:t>
      </w:r>
      <w:proofErr w:type="gramStart"/>
      <w:r>
        <w:tab/>
        <w:t>Н</w:t>
      </w:r>
      <w:proofErr w:type="gramEnd"/>
      <w:r>
        <w:t xml:space="preserve">е   разглашать </w:t>
      </w:r>
      <w:r w:rsidR="008D0CD3" w:rsidRPr="008D0CD3">
        <w:t>ставшие   известными    в   связи   с   исполнением   должностных обязанностей     сведения,     затрагивающие    частную    жизнь, честь  и достоинство  граждан.</w:t>
      </w:r>
    </w:p>
    <w:p w:rsidR="008D0CD3" w:rsidRPr="008D0CD3" w:rsidRDefault="008D0CD3" w:rsidP="008D0CD3">
      <w:pPr>
        <w:jc w:val="both"/>
      </w:pPr>
      <w:r w:rsidRPr="008D0CD3">
        <w:t>2.8</w:t>
      </w:r>
      <w:proofErr w:type="gramStart"/>
      <w:r w:rsidRPr="008D0CD3">
        <w:tab/>
        <w:t>С</w:t>
      </w:r>
      <w:proofErr w:type="gramEnd"/>
      <w:r w:rsidRPr="008D0CD3">
        <w:t>облюдать    ограничения,    выполнять  обязательства    и требования к служебной деятельности, установленные действующим законодательством о местном самоуправлении.</w:t>
      </w:r>
    </w:p>
    <w:p w:rsidR="008D0CD3" w:rsidRPr="008D0CD3" w:rsidRDefault="008D0CD3" w:rsidP="008D0CD3">
      <w:pPr>
        <w:jc w:val="both"/>
      </w:pPr>
      <w:r w:rsidRPr="008D0CD3">
        <w:t>2.9</w:t>
      </w:r>
      <w:proofErr w:type="gramStart"/>
      <w:r w:rsidRPr="008D0CD3">
        <w:tab/>
        <w:t>Б</w:t>
      </w:r>
      <w:proofErr w:type="gramEnd"/>
      <w:r w:rsidRPr="008D0CD3">
        <w:t>еречь    государственное    имущество,    в    том   числе предоставленное ему для</w:t>
      </w:r>
    </w:p>
    <w:p w:rsidR="008D0CD3" w:rsidRPr="008D0CD3" w:rsidRDefault="008D0CD3" w:rsidP="008D0CD3">
      <w:pPr>
        <w:jc w:val="both"/>
      </w:pPr>
      <w:r w:rsidRPr="008D0CD3">
        <w:t>исполнения должностных обязанностей.</w:t>
      </w:r>
    </w:p>
    <w:p w:rsidR="008D0CD3" w:rsidRPr="008D0CD3" w:rsidRDefault="008D0CD3" w:rsidP="008D0CD3">
      <w:pPr>
        <w:jc w:val="both"/>
      </w:pPr>
      <w:r w:rsidRPr="008D0CD3">
        <w:t>2.10</w:t>
      </w:r>
      <w:proofErr w:type="gramStart"/>
      <w:r w:rsidRPr="008D0CD3">
        <w:tab/>
        <w:t>П</w:t>
      </w:r>
      <w:proofErr w:type="gramEnd"/>
      <w:r w:rsidRPr="008D0CD3">
        <w:t>редставлять  в  установленном  порядке  сведения  о  себе  и членах своей семьи, а также сведения о полученных им доходах (расходах) и принадлежащем ему на праве собственности имуществе, являющихся объектами налогообложения, а также сведения об обязательствах имущественного характера. Предоставлять сведения о размещении информации в информационно-телекоммуникационной сети «Интернет».</w:t>
      </w:r>
    </w:p>
    <w:p w:rsidR="008D0CD3" w:rsidRPr="008D0CD3" w:rsidRDefault="008D0CD3" w:rsidP="008D0CD3">
      <w:pPr>
        <w:jc w:val="both"/>
      </w:pPr>
      <w:r w:rsidRPr="008D0CD3">
        <w:t>2.11</w:t>
      </w:r>
      <w:proofErr w:type="gramStart"/>
      <w:r w:rsidRPr="008D0CD3">
        <w:tab/>
        <w:t>П</w:t>
      </w:r>
      <w:proofErr w:type="gramEnd"/>
      <w:r w:rsidRPr="008D0CD3">
        <w:t xml:space="preserve">ринимать участие в работе по архивному хранению дел </w:t>
      </w:r>
      <w:r w:rsidR="0073683F">
        <w:t>Муниципального Совета</w:t>
      </w:r>
      <w:r w:rsidRPr="008D0CD3">
        <w:t>.</w:t>
      </w:r>
    </w:p>
    <w:p w:rsidR="008D0CD3" w:rsidRPr="008D0CD3" w:rsidRDefault="008D0CD3" w:rsidP="008D0CD3">
      <w:pPr>
        <w:jc w:val="both"/>
      </w:pPr>
      <w:r w:rsidRPr="008D0CD3">
        <w:t>2.12</w:t>
      </w:r>
      <w:proofErr w:type="gramStart"/>
      <w:r w:rsidRPr="008D0CD3">
        <w:tab/>
      </w:r>
      <w:r w:rsidR="00284190">
        <w:t>О</w:t>
      </w:r>
      <w:proofErr w:type="gramEnd"/>
      <w:r w:rsidR="00284190">
        <w:t>существляет и организует кадровую работу и делопроизводство в аппарате Муниципального Совета.</w:t>
      </w:r>
      <w:r w:rsidRPr="008D0CD3">
        <w:tab/>
      </w:r>
    </w:p>
    <w:p w:rsidR="009E5AC5" w:rsidRDefault="00284190" w:rsidP="008D0CD3">
      <w:pPr>
        <w:jc w:val="both"/>
      </w:pPr>
      <w:r>
        <w:t>2.13</w:t>
      </w:r>
      <w:proofErr w:type="gramStart"/>
      <w:r w:rsidR="008D0CD3" w:rsidRPr="008D0CD3">
        <w:tab/>
        <w:t>Р</w:t>
      </w:r>
      <w:proofErr w:type="gramEnd"/>
      <w:r w:rsidR="008D0CD3" w:rsidRPr="008D0CD3">
        <w:t>азрабатывает проекты нормативных</w:t>
      </w:r>
      <w:r w:rsidR="009E5AC5">
        <w:t xml:space="preserve"> правовых актов </w:t>
      </w:r>
      <w:r w:rsidR="008D0CD3" w:rsidRPr="008D0CD3">
        <w:t>в отношении закупочной деятельности</w:t>
      </w:r>
      <w:r w:rsidR="009E5AC5">
        <w:t xml:space="preserve"> Муниципального Совета</w:t>
      </w:r>
      <w:r w:rsidR="008D0CD3" w:rsidRPr="008D0CD3">
        <w:t xml:space="preserve">; анализирует действующие нормативно-правовые акты по финансовым вопросам и закупочной деятельности на предмет соответствия законодательству. </w:t>
      </w:r>
    </w:p>
    <w:p w:rsidR="009E5AC5" w:rsidRDefault="009E5AC5" w:rsidP="008D0CD3">
      <w:pPr>
        <w:jc w:val="both"/>
      </w:pPr>
      <w:r>
        <w:t>2.14</w:t>
      </w:r>
      <w:proofErr w:type="gramStart"/>
      <w:r>
        <w:t xml:space="preserve"> О</w:t>
      </w:r>
      <w:proofErr w:type="gramEnd"/>
      <w:r>
        <w:t>беспечивает подготовку проектов нормативных правовых актов и нормативных актов по вопросам деятельности Муниципального Совета и для обеспечения деятельности Муниципального Совета (депутатского корпуса).</w:t>
      </w:r>
    </w:p>
    <w:p w:rsidR="009E5AC5" w:rsidRPr="008D0CD3" w:rsidRDefault="009E5AC5" w:rsidP="008D0CD3">
      <w:pPr>
        <w:jc w:val="both"/>
      </w:pPr>
      <w:r>
        <w:t>2.15</w:t>
      </w:r>
      <w:proofErr w:type="gramStart"/>
      <w:r>
        <w:t xml:space="preserve"> О</w:t>
      </w:r>
      <w:proofErr w:type="gramEnd"/>
      <w:r>
        <w:t>твечает за подготовку материалов для заседаний Муниципального Совета.</w:t>
      </w:r>
    </w:p>
    <w:p w:rsidR="008D0CD3" w:rsidRPr="008D0CD3" w:rsidRDefault="009E5AC5" w:rsidP="008D0CD3">
      <w:pPr>
        <w:jc w:val="both"/>
      </w:pPr>
      <w:r>
        <w:t>2.16</w:t>
      </w:r>
      <w:proofErr w:type="gramStart"/>
      <w:r w:rsidR="008D0CD3" w:rsidRPr="008D0CD3">
        <w:tab/>
        <w:t>О</w:t>
      </w:r>
      <w:proofErr w:type="gramEnd"/>
      <w:r w:rsidR="008D0CD3" w:rsidRPr="008D0CD3">
        <w:t>существляет в пределах своего ведения сбор статистических показателей,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порядке, установленном действующим законодательством.</w:t>
      </w:r>
    </w:p>
    <w:p w:rsidR="008D0CD3" w:rsidRPr="008D0CD3" w:rsidRDefault="00284190" w:rsidP="008D0CD3">
      <w:pPr>
        <w:jc w:val="both"/>
      </w:pPr>
      <w:r>
        <w:t>2.1</w:t>
      </w:r>
      <w:r w:rsidR="009E5AC5">
        <w:t>7</w:t>
      </w:r>
      <w:proofErr w:type="gramStart"/>
      <w:r w:rsidR="008D0CD3" w:rsidRPr="008D0CD3">
        <w:t xml:space="preserve"> Я</w:t>
      </w:r>
      <w:proofErr w:type="gramEnd"/>
      <w:r w:rsidR="008D0CD3" w:rsidRPr="008D0CD3">
        <w:t xml:space="preserve">вляется ответственным </w:t>
      </w:r>
      <w:r>
        <w:t xml:space="preserve">лицом за осуществление закупок </w:t>
      </w:r>
      <w:r w:rsidR="008D0CD3" w:rsidRPr="008D0CD3">
        <w:t>товаров, работ, услуг для обеспечения муниципальных нужд</w:t>
      </w:r>
      <w:r w:rsidR="0073683F">
        <w:t xml:space="preserve"> в Муниципальном Совете</w:t>
      </w:r>
      <w:r>
        <w:t>.</w:t>
      </w:r>
    </w:p>
    <w:p w:rsidR="008D0CD3" w:rsidRPr="008D0CD3" w:rsidRDefault="008D0CD3" w:rsidP="008D0CD3">
      <w:pPr>
        <w:jc w:val="both"/>
      </w:pPr>
      <w:r w:rsidRPr="008D0CD3">
        <w:t>2.</w:t>
      </w:r>
      <w:r w:rsidR="009E5AC5">
        <w:t>18</w:t>
      </w:r>
      <w:proofErr w:type="gramStart"/>
      <w:r w:rsidRPr="008D0CD3">
        <w:t xml:space="preserve"> </w:t>
      </w:r>
      <w:r w:rsidR="00284190">
        <w:t>О</w:t>
      </w:r>
      <w:proofErr w:type="gramEnd"/>
      <w:r w:rsidRPr="008D0CD3">
        <w:t xml:space="preserve">существляет также иные обязанности в соответствии с законодательством о контрактной системе, локальными нормативными актами, приказами и распоряжениями руководства. </w:t>
      </w:r>
    </w:p>
    <w:p w:rsidR="008D0CD3" w:rsidRPr="008D0CD3" w:rsidRDefault="008D0CD3" w:rsidP="008D0CD3">
      <w:pPr>
        <w:jc w:val="both"/>
      </w:pPr>
      <w:r w:rsidRPr="008D0CD3">
        <w:t>2.</w:t>
      </w:r>
      <w:r w:rsidR="009E5AC5">
        <w:t>19</w:t>
      </w:r>
      <w:proofErr w:type="gramStart"/>
      <w:r w:rsidR="00284190">
        <w:t xml:space="preserve"> </w:t>
      </w:r>
      <w:r w:rsidRPr="008D0CD3">
        <w:t>В</w:t>
      </w:r>
      <w:proofErr w:type="gramEnd"/>
      <w:r w:rsidRPr="008D0CD3">
        <w:t>заимодействует с иными структурными подразделениями:</w:t>
      </w:r>
    </w:p>
    <w:p w:rsidR="008D0CD3" w:rsidRPr="008D0CD3" w:rsidRDefault="008D0CD3" w:rsidP="008D0CD3">
      <w:pPr>
        <w:jc w:val="both"/>
      </w:pPr>
      <w:r w:rsidRPr="008D0CD3">
        <w:t>-  подготавливает информацию и документы, необходимые для представления в контрольные органы в сфере закупок;</w:t>
      </w:r>
    </w:p>
    <w:p w:rsidR="008D0CD3" w:rsidRPr="008D0CD3" w:rsidRDefault="008D0CD3" w:rsidP="008D0CD3">
      <w:pPr>
        <w:jc w:val="both"/>
      </w:pPr>
      <w:r w:rsidRPr="008D0CD3">
        <w:t>-  участвует в рассмотрении дел об обжаловании действий (бездействия), совершенных при осуществлении закупок;</w:t>
      </w:r>
    </w:p>
    <w:p w:rsidR="008D0CD3" w:rsidRPr="008D0CD3" w:rsidRDefault="008D0CD3" w:rsidP="008D0CD3">
      <w:pPr>
        <w:jc w:val="both"/>
      </w:pPr>
      <w:r w:rsidRPr="008D0CD3">
        <w:t>- представляет в бухгалтерию: документы о приемке товаров (работ, услуг);  информацию о необходимости возврата сумм, перечисленных в обеспечение заявок, исполнения контракта.</w:t>
      </w:r>
    </w:p>
    <w:p w:rsidR="008D0CD3" w:rsidRPr="008D0CD3" w:rsidRDefault="008D0CD3" w:rsidP="008D0CD3">
      <w:pPr>
        <w:jc w:val="both"/>
      </w:pPr>
      <w:r w:rsidRPr="008D0CD3">
        <w:t xml:space="preserve"> 2.</w:t>
      </w:r>
      <w:r w:rsidR="009E5AC5">
        <w:t>20</w:t>
      </w:r>
      <w:proofErr w:type="gramStart"/>
      <w:r w:rsidRPr="008D0CD3">
        <w:t xml:space="preserve"> П</w:t>
      </w:r>
      <w:proofErr w:type="gramEnd"/>
      <w:r w:rsidRPr="008D0CD3">
        <w:t>одготавливает проекты ответов на запросы граждан и организаций, по кругу полномочий; предоставляет информацию по вопросам компетенции отделам, организациям, учреждениям, гражданам.</w:t>
      </w:r>
    </w:p>
    <w:p w:rsidR="008D0CD3" w:rsidRPr="008D0CD3" w:rsidRDefault="009E5AC5" w:rsidP="008D0CD3">
      <w:pPr>
        <w:jc w:val="both"/>
      </w:pPr>
      <w:r>
        <w:t>2.21</w:t>
      </w:r>
      <w:proofErr w:type="gramStart"/>
      <w:r w:rsidR="008D0CD3" w:rsidRPr="008D0CD3">
        <w:tab/>
        <w:t>О</w:t>
      </w:r>
      <w:proofErr w:type="gramEnd"/>
      <w:r w:rsidR="008D0CD3" w:rsidRPr="008D0CD3">
        <w:t>существляет и организует работу по формированию и размещению муниципального заказа в соответствии с  федеральным законом от 05.04.2013 №44-ФЗ «О контрактной  системе в сфере закупок товаров, работ, услуг для обеспечения государственных и муниципальных нужд», а также в соответствии с действующим законодательством.</w:t>
      </w:r>
    </w:p>
    <w:p w:rsidR="008D0CD3" w:rsidRPr="008D0CD3" w:rsidRDefault="008D0CD3" w:rsidP="008D0CD3">
      <w:pPr>
        <w:jc w:val="both"/>
      </w:pPr>
      <w:r w:rsidRPr="008D0CD3">
        <w:t>2.2</w:t>
      </w:r>
      <w:r w:rsidR="009E5AC5">
        <w:t>2</w:t>
      </w:r>
      <w:r w:rsidRPr="008D0CD3">
        <w:tab/>
        <w:t>Обязан соблюдать   распорядок   работы,  порядок обращения со служебной информацией, не совершать действий, подрывающих авторитет муниципальной службы; не разглашать, ставшие известными в связи с исполнением должностных  обязанностей,  сведения.</w:t>
      </w:r>
    </w:p>
    <w:p w:rsidR="008D0CD3" w:rsidRPr="008D0CD3" w:rsidRDefault="009E5AC5" w:rsidP="008D0CD3">
      <w:pPr>
        <w:jc w:val="both"/>
      </w:pPr>
      <w:r>
        <w:t>2.23</w:t>
      </w:r>
      <w:proofErr w:type="gramStart"/>
      <w:r w:rsidR="008D0CD3" w:rsidRPr="008D0CD3">
        <w:tab/>
        <w:t>В</w:t>
      </w:r>
      <w:proofErr w:type="gramEnd"/>
      <w:r w:rsidR="008D0CD3" w:rsidRPr="008D0CD3">
        <w:t xml:space="preserve">ходит  в состав комиссий, образованных правовыми актами </w:t>
      </w:r>
      <w:r w:rsidR="0073683F">
        <w:t>Муниципального Совета</w:t>
      </w:r>
      <w:r w:rsidR="008D0CD3" w:rsidRPr="008D0CD3">
        <w:t xml:space="preserve">. </w:t>
      </w:r>
    </w:p>
    <w:p w:rsidR="008D0CD3" w:rsidRPr="008D0CD3" w:rsidRDefault="00284190" w:rsidP="008D0CD3">
      <w:pPr>
        <w:jc w:val="both"/>
      </w:pPr>
      <w:r>
        <w:t>2.2</w:t>
      </w:r>
      <w:r w:rsidR="009E5AC5">
        <w:t>4</w:t>
      </w:r>
      <w:proofErr w:type="gramStart"/>
      <w:r w:rsidR="008D0CD3" w:rsidRPr="008D0CD3">
        <w:tab/>
        <w:t>У</w:t>
      </w:r>
      <w:proofErr w:type="gramEnd"/>
      <w:r w:rsidR="008D0CD3" w:rsidRPr="008D0CD3">
        <w:t>частвует в мероприятиях по осуществлению противодействия коррупции в пределах своих полномочий.</w:t>
      </w:r>
    </w:p>
    <w:p w:rsidR="008D0CD3" w:rsidRPr="008D0CD3" w:rsidRDefault="009E5AC5" w:rsidP="008D0CD3">
      <w:pPr>
        <w:jc w:val="both"/>
      </w:pPr>
      <w:proofErr w:type="gramStart"/>
      <w:r>
        <w:t>2.25</w:t>
      </w:r>
      <w:r w:rsidR="008D0CD3" w:rsidRPr="008D0CD3">
        <w:tab/>
        <w:t>Обязан уведомлять представителя нанимателя (работодателя),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правонарушений: соблюдать Правила внутреннего трудового распорядка и Правила служебного поведения муниципальных служащих; не разглашать ставшие известными в связи с исполнением должностных обязанностей сведения, затрагивающие частную жизнь, честь и достоинство граждан.</w:t>
      </w:r>
      <w:proofErr w:type="gramEnd"/>
    </w:p>
    <w:p w:rsidR="008D0CD3" w:rsidRPr="00C41F82" w:rsidRDefault="008D0CD3" w:rsidP="00C41F82">
      <w:pPr>
        <w:jc w:val="center"/>
        <w:rPr>
          <w:b/>
        </w:rPr>
      </w:pPr>
    </w:p>
    <w:p w:rsidR="008D0CD3" w:rsidRPr="00C41F82" w:rsidRDefault="008D0CD3" w:rsidP="00C41F82">
      <w:pPr>
        <w:jc w:val="center"/>
        <w:rPr>
          <w:b/>
        </w:rPr>
      </w:pPr>
      <w:r w:rsidRPr="00C41F82">
        <w:rPr>
          <w:b/>
        </w:rPr>
        <w:t>3.</w:t>
      </w:r>
      <w:r w:rsidRPr="00C41F82">
        <w:rPr>
          <w:b/>
        </w:rPr>
        <w:tab/>
        <w:t>ПРАВА</w:t>
      </w:r>
    </w:p>
    <w:p w:rsidR="008D0CD3" w:rsidRPr="008D0CD3" w:rsidRDefault="008D0CD3" w:rsidP="008D0CD3">
      <w:pPr>
        <w:jc w:val="both"/>
      </w:pPr>
      <w:r w:rsidRPr="008D0CD3">
        <w:t>Главный специалист имеет право:</w:t>
      </w:r>
    </w:p>
    <w:p w:rsidR="008D0CD3" w:rsidRPr="008D0CD3" w:rsidRDefault="008D0CD3" w:rsidP="008D0CD3">
      <w:pPr>
        <w:jc w:val="both"/>
      </w:pPr>
      <w:r w:rsidRPr="008D0CD3">
        <w:t xml:space="preserve">3.1. Запрашивать и получать необходимые материалы и информацию при выполнении заданий и поручений Главы </w:t>
      </w:r>
      <w:r w:rsidR="0073683F">
        <w:t xml:space="preserve">муниципального образования </w:t>
      </w:r>
      <w:r w:rsidRPr="008D0CD3">
        <w:t>от сотрудников муниципального Совета и местной администрации, учреждений, предприятий, организаций.</w:t>
      </w:r>
    </w:p>
    <w:p w:rsidR="008D0CD3" w:rsidRPr="008D0CD3" w:rsidRDefault="008D0CD3" w:rsidP="008D0CD3">
      <w:pPr>
        <w:jc w:val="both"/>
      </w:pPr>
      <w:r w:rsidRPr="008D0CD3">
        <w:t xml:space="preserve">3.2. Вносить предложения и участвовать в совершенствовании работы </w:t>
      </w:r>
      <w:r w:rsidR="0073683F">
        <w:t>Аппарата Муниципального Совета</w:t>
      </w:r>
      <w:r w:rsidRPr="008D0CD3">
        <w:t>, организации трудового процесса и условий труда ее сотрудников.</w:t>
      </w:r>
    </w:p>
    <w:p w:rsidR="008D0CD3" w:rsidRPr="008D0CD3" w:rsidRDefault="008D0CD3" w:rsidP="008D0CD3">
      <w:pPr>
        <w:jc w:val="both"/>
      </w:pPr>
      <w:r w:rsidRPr="008D0CD3">
        <w:t>3.3. Знакомиться с документами, определяющими права и обязанности по муниципальной должности, критерии оценки качества работы и условия продвижения по службе, требовать обеспечения организационно-технических условий, необходимых для исполнения должностных обязанностей.</w:t>
      </w:r>
    </w:p>
    <w:p w:rsidR="008D0CD3" w:rsidRPr="008D0CD3" w:rsidRDefault="008D0CD3" w:rsidP="008D0CD3">
      <w:pPr>
        <w:jc w:val="both"/>
      </w:pPr>
      <w:r w:rsidRPr="008D0CD3">
        <w:t>3.4. Получать гарантии, предусмотренные федеральным законодательством, законодательством Санкт-Петербурга    и правовыми актами муниципаль</w:t>
      </w:r>
      <w:r w:rsidR="0073683F">
        <w:t>ного образования Муниципальный о</w:t>
      </w:r>
      <w:r w:rsidRPr="008D0CD3">
        <w:t>круг №15 для муниципальных служащих.</w:t>
      </w:r>
    </w:p>
    <w:p w:rsidR="008D0CD3" w:rsidRPr="008D0CD3" w:rsidRDefault="008D0CD3" w:rsidP="008D0CD3">
      <w:pPr>
        <w:jc w:val="both"/>
      </w:pPr>
    </w:p>
    <w:p w:rsidR="008D0CD3" w:rsidRPr="00C41F82" w:rsidRDefault="008D0CD3" w:rsidP="00C41F82">
      <w:pPr>
        <w:jc w:val="center"/>
        <w:rPr>
          <w:b/>
        </w:rPr>
      </w:pPr>
      <w:r w:rsidRPr="00C41F82">
        <w:rPr>
          <w:b/>
        </w:rPr>
        <w:t>4.</w:t>
      </w:r>
      <w:r w:rsidRPr="00C41F82">
        <w:rPr>
          <w:b/>
        </w:rPr>
        <w:tab/>
        <w:t>ОТВЕТСТВЕННОСТЬ</w:t>
      </w:r>
    </w:p>
    <w:p w:rsidR="008D0CD3" w:rsidRPr="008D0CD3" w:rsidRDefault="008D0CD3" w:rsidP="008D0CD3">
      <w:pPr>
        <w:jc w:val="both"/>
      </w:pPr>
      <w:r w:rsidRPr="008D0CD3">
        <w:t>Специалист несет ответственность:</w:t>
      </w:r>
    </w:p>
    <w:p w:rsidR="008D0CD3" w:rsidRPr="008D0CD3" w:rsidRDefault="008D0CD3" w:rsidP="008D0CD3">
      <w:pPr>
        <w:jc w:val="both"/>
      </w:pPr>
      <w:r w:rsidRPr="008D0CD3">
        <w:t>- за разглашение сведений, составляющих охраняемую законом и иными нормативными актами тайну, а также сведений, ставших ему известными в связи с исполнением обязанностей, затрагивающих частную жизнь, честь и достоинство граждан;</w:t>
      </w:r>
    </w:p>
    <w:p w:rsidR="008D0CD3" w:rsidRPr="008D0CD3" w:rsidRDefault="008D0CD3" w:rsidP="008D0CD3">
      <w:pPr>
        <w:jc w:val="both"/>
      </w:pPr>
      <w:r w:rsidRPr="008D0CD3">
        <w:t>- за причинение материального ущерба в пределах, предусмотренных действующим законодательством;</w:t>
      </w:r>
    </w:p>
    <w:p w:rsidR="008D0CD3" w:rsidRPr="008D0CD3" w:rsidRDefault="008D0CD3" w:rsidP="008D0CD3">
      <w:pPr>
        <w:jc w:val="both"/>
      </w:pPr>
      <w:r w:rsidRPr="008D0CD3">
        <w:t>- за несоблюдение Правил внутреннего трудового распорядка;</w:t>
      </w:r>
    </w:p>
    <w:p w:rsidR="008D0CD3" w:rsidRPr="008D0CD3" w:rsidRDefault="008D0CD3" w:rsidP="008D0CD3">
      <w:pPr>
        <w:jc w:val="both"/>
      </w:pPr>
      <w:r w:rsidRPr="008D0CD3">
        <w:t>- за несоблюдение ограничений и нарушение запретов, связанных с муниципальной службой.</w:t>
      </w:r>
    </w:p>
    <w:p w:rsidR="008D0CD3" w:rsidRPr="008D0CD3" w:rsidRDefault="008D0CD3" w:rsidP="008D0CD3">
      <w:pPr>
        <w:jc w:val="both"/>
      </w:pPr>
      <w:r w:rsidRPr="008D0CD3">
        <w:t>- за нарушение Кодекса этики и служебного поведения муниципальных служащих о</w:t>
      </w:r>
      <w:r w:rsidR="0073683F">
        <w:t>рганов местного самоуправления внутригородского м</w:t>
      </w:r>
      <w:r w:rsidRPr="008D0CD3">
        <w:t xml:space="preserve">униципального образования </w:t>
      </w:r>
      <w:r w:rsidR="0073683F">
        <w:t xml:space="preserve">Санкт-Петербурга </w:t>
      </w:r>
      <w:r w:rsidRPr="008D0CD3">
        <w:t>Муниципальный округ № 15.</w:t>
      </w:r>
    </w:p>
    <w:p w:rsidR="008D0CD3" w:rsidRPr="008D0CD3" w:rsidRDefault="008D0CD3" w:rsidP="008D0CD3">
      <w:pPr>
        <w:jc w:val="both"/>
      </w:pPr>
      <w:r w:rsidRPr="008D0CD3">
        <w:t>- за неисполнение или ненадлежащее исполнение требований антикоррупционного законодательства несет ответственность в соответствии с Трудовым кодексом РФ, действующим законодательством о муниципальной службе, антикоррупционным законодательством.</w:t>
      </w:r>
    </w:p>
    <w:p w:rsidR="008D0CD3" w:rsidRPr="008D0CD3" w:rsidRDefault="008D0CD3" w:rsidP="008D0CD3">
      <w:pPr>
        <w:jc w:val="both"/>
      </w:pPr>
      <w:r w:rsidRPr="008D0CD3">
        <w:t>- контрактный управляющий несет материальную ответственность за ущерб, причиненный в результате его неправомерных действий.</w:t>
      </w:r>
    </w:p>
    <w:p w:rsidR="008D0CD3" w:rsidRPr="008D0CD3" w:rsidRDefault="008D0CD3" w:rsidP="008D0CD3">
      <w:pPr>
        <w:jc w:val="both"/>
      </w:pPr>
      <w:r w:rsidRPr="008D0CD3">
        <w:t>- контрактный управляющий за допущенные нарушения законодательства, ненадлежащее исполнение обязанностей может быть привлечен к дисциплинарной, административной и уголовной ответственности.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8D0CD3">
      <w:pPr>
        <w:jc w:val="both"/>
      </w:pPr>
      <w:r w:rsidRPr="008D0CD3">
        <w:t xml:space="preserve">С Правилами внутреннего трудового распорядка и Должностной инструкцией </w:t>
      </w:r>
    </w:p>
    <w:p w:rsidR="008D0CD3" w:rsidRPr="008D0CD3" w:rsidRDefault="008D0CD3" w:rsidP="008D0CD3">
      <w:pPr>
        <w:jc w:val="both"/>
      </w:pPr>
      <w:r w:rsidRPr="008D0CD3">
        <w:tab/>
      </w:r>
      <w:r w:rsidR="0073683F" w:rsidRPr="008D0CD3">
        <w:t>О</w:t>
      </w:r>
      <w:r w:rsidRPr="008D0CD3">
        <w:t>знакомле</w:t>
      </w:r>
      <w:proofErr w:type="gramStart"/>
      <w:r w:rsidRPr="008D0CD3">
        <w:t>н</w:t>
      </w:r>
      <w:r w:rsidR="0073683F">
        <w:t>(</w:t>
      </w:r>
      <w:proofErr w:type="gramEnd"/>
      <w:r w:rsidR="0073683F">
        <w:t>а)  и согласен (а)</w:t>
      </w:r>
      <w:r w:rsidRPr="008D0CD3">
        <w:t xml:space="preserve"> 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8D0CD3">
      <w:pPr>
        <w:jc w:val="both"/>
      </w:pPr>
      <w:r w:rsidRPr="008D0CD3">
        <w:tab/>
        <w:t>____________________</w:t>
      </w:r>
    </w:p>
    <w:p w:rsidR="008D0CD3" w:rsidRPr="008D0CD3" w:rsidRDefault="008D0CD3" w:rsidP="008D0CD3">
      <w:pPr>
        <w:jc w:val="both"/>
      </w:pPr>
      <w:r w:rsidRPr="008D0CD3">
        <w:tab/>
        <w:t>«___» ________________ 2017 г.</w:t>
      </w:r>
    </w:p>
    <w:p w:rsidR="00E224B8" w:rsidRPr="0033795C" w:rsidRDefault="00E224B8" w:rsidP="008D0CD3">
      <w:pPr>
        <w:jc w:val="center"/>
      </w:pPr>
    </w:p>
    <w:sectPr w:rsidR="00E224B8" w:rsidRPr="0033795C" w:rsidSect="00FD232C">
      <w:pgSz w:w="11906" w:h="16838"/>
      <w:pgMar w:top="1134" w:right="567" w:bottom="426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AE4" w:rsidRDefault="00111AE4" w:rsidP="00284190">
      <w:r>
        <w:separator/>
      </w:r>
    </w:p>
  </w:endnote>
  <w:endnote w:type="continuationSeparator" w:id="0">
    <w:p w:rsidR="00111AE4" w:rsidRDefault="00111AE4" w:rsidP="00284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AE4" w:rsidRDefault="00111AE4" w:rsidP="00284190">
      <w:r>
        <w:separator/>
      </w:r>
    </w:p>
  </w:footnote>
  <w:footnote w:type="continuationSeparator" w:id="0">
    <w:p w:rsidR="00111AE4" w:rsidRDefault="00111AE4" w:rsidP="002841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F791B"/>
    <w:multiLevelType w:val="multilevel"/>
    <w:tmpl w:val="BBB250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">
    <w:nsid w:val="1EB9485A"/>
    <w:multiLevelType w:val="hybridMultilevel"/>
    <w:tmpl w:val="D11A86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C0684B"/>
    <w:multiLevelType w:val="hybridMultilevel"/>
    <w:tmpl w:val="60341E64"/>
    <w:lvl w:ilvl="0" w:tplc="75A6E0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1304D43"/>
    <w:multiLevelType w:val="singleLevel"/>
    <w:tmpl w:val="98FEF6EE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4">
    <w:nsid w:val="3905217C"/>
    <w:multiLevelType w:val="hybridMultilevel"/>
    <w:tmpl w:val="D5860A4C"/>
    <w:lvl w:ilvl="0" w:tplc="FABC958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025874"/>
    <w:multiLevelType w:val="hybridMultilevel"/>
    <w:tmpl w:val="42785AB2"/>
    <w:lvl w:ilvl="0" w:tplc="0419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6">
    <w:nsid w:val="4A9B5F3D"/>
    <w:multiLevelType w:val="hybridMultilevel"/>
    <w:tmpl w:val="799A69EA"/>
    <w:lvl w:ilvl="0" w:tplc="5CB628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3D05DE"/>
    <w:multiLevelType w:val="singleLevel"/>
    <w:tmpl w:val="788ADA14"/>
    <w:lvl w:ilvl="0">
      <w:start w:val="3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8">
    <w:nsid w:val="54283CC6"/>
    <w:multiLevelType w:val="hybridMultilevel"/>
    <w:tmpl w:val="F90C0832"/>
    <w:lvl w:ilvl="0" w:tplc="BA3E8D6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EA20BAF"/>
    <w:multiLevelType w:val="hybridMultilevel"/>
    <w:tmpl w:val="F8C43270"/>
    <w:lvl w:ilvl="0" w:tplc="0419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10">
    <w:nsid w:val="701B1526"/>
    <w:multiLevelType w:val="hybridMultilevel"/>
    <w:tmpl w:val="CB38B5B0"/>
    <w:lvl w:ilvl="0" w:tplc="918C3EFE">
      <w:start w:val="1"/>
      <w:numFmt w:val="decimal"/>
      <w:lvlText w:val="2.%1 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8642CF"/>
    <w:multiLevelType w:val="hybridMultilevel"/>
    <w:tmpl w:val="A918749A"/>
    <w:lvl w:ilvl="0" w:tplc="0419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1"/>
  </w:num>
  <w:num w:numId="4">
    <w:abstractNumId w:val="9"/>
  </w:num>
  <w:num w:numId="5">
    <w:abstractNumId w:val="0"/>
  </w:num>
  <w:num w:numId="6">
    <w:abstractNumId w:val="10"/>
  </w:num>
  <w:num w:numId="7">
    <w:abstractNumId w:val="7"/>
  </w:num>
  <w:num w:numId="8">
    <w:abstractNumId w:val="3"/>
  </w:num>
  <w:num w:numId="9">
    <w:abstractNumId w:val="5"/>
  </w:num>
  <w:num w:numId="10">
    <w:abstractNumId w:val="4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96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4F3"/>
    <w:rsid w:val="000072EB"/>
    <w:rsid w:val="0001230F"/>
    <w:rsid w:val="0001519C"/>
    <w:rsid w:val="0001706F"/>
    <w:rsid w:val="00017EB8"/>
    <w:rsid w:val="00025497"/>
    <w:rsid w:val="00030976"/>
    <w:rsid w:val="000405E0"/>
    <w:rsid w:val="000428D4"/>
    <w:rsid w:val="00062748"/>
    <w:rsid w:val="000804F1"/>
    <w:rsid w:val="00080980"/>
    <w:rsid w:val="00091158"/>
    <w:rsid w:val="000914A2"/>
    <w:rsid w:val="00091786"/>
    <w:rsid w:val="000A30CA"/>
    <w:rsid w:val="000B206E"/>
    <w:rsid w:val="000C770A"/>
    <w:rsid w:val="000D1505"/>
    <w:rsid w:val="000D61B7"/>
    <w:rsid w:val="000E2599"/>
    <w:rsid w:val="000E685D"/>
    <w:rsid w:val="000E6D89"/>
    <w:rsid w:val="0010148A"/>
    <w:rsid w:val="001014F3"/>
    <w:rsid w:val="00111AE4"/>
    <w:rsid w:val="00120780"/>
    <w:rsid w:val="00126D62"/>
    <w:rsid w:val="00135FC0"/>
    <w:rsid w:val="00144776"/>
    <w:rsid w:val="001523A2"/>
    <w:rsid w:val="00153AAA"/>
    <w:rsid w:val="001637CA"/>
    <w:rsid w:val="00167BEC"/>
    <w:rsid w:val="0017516A"/>
    <w:rsid w:val="00187CD2"/>
    <w:rsid w:val="00187D06"/>
    <w:rsid w:val="001917C1"/>
    <w:rsid w:val="00192AD9"/>
    <w:rsid w:val="001A4DA4"/>
    <w:rsid w:val="001B4EDF"/>
    <w:rsid w:val="001B5F27"/>
    <w:rsid w:val="001B75BF"/>
    <w:rsid w:val="001C1DAF"/>
    <w:rsid w:val="001C270B"/>
    <w:rsid w:val="001C31EC"/>
    <w:rsid w:val="001C34CD"/>
    <w:rsid w:val="001C567E"/>
    <w:rsid w:val="001D5EF1"/>
    <w:rsid w:val="001D7812"/>
    <w:rsid w:val="00200F77"/>
    <w:rsid w:val="002026B2"/>
    <w:rsid w:val="00204234"/>
    <w:rsid w:val="00212043"/>
    <w:rsid w:val="00226FD4"/>
    <w:rsid w:val="0023089E"/>
    <w:rsid w:val="002332CA"/>
    <w:rsid w:val="00246DBA"/>
    <w:rsid w:val="00256AFB"/>
    <w:rsid w:val="0026336F"/>
    <w:rsid w:val="00266934"/>
    <w:rsid w:val="002732E2"/>
    <w:rsid w:val="0028271E"/>
    <w:rsid w:val="00284190"/>
    <w:rsid w:val="0028569F"/>
    <w:rsid w:val="00295CE1"/>
    <w:rsid w:val="002A0DCE"/>
    <w:rsid w:val="002A62B3"/>
    <w:rsid w:val="002B1AB2"/>
    <w:rsid w:val="002B318A"/>
    <w:rsid w:val="002B5F5C"/>
    <w:rsid w:val="002C5DF6"/>
    <w:rsid w:val="002D2FD9"/>
    <w:rsid w:val="002D5DCE"/>
    <w:rsid w:val="002D7812"/>
    <w:rsid w:val="002E389D"/>
    <w:rsid w:val="00321CBE"/>
    <w:rsid w:val="0032401D"/>
    <w:rsid w:val="0033723D"/>
    <w:rsid w:val="0034461F"/>
    <w:rsid w:val="00345FED"/>
    <w:rsid w:val="0034629E"/>
    <w:rsid w:val="00350A89"/>
    <w:rsid w:val="00352237"/>
    <w:rsid w:val="00353BF9"/>
    <w:rsid w:val="00356CEA"/>
    <w:rsid w:val="00364716"/>
    <w:rsid w:val="00364A4C"/>
    <w:rsid w:val="00386752"/>
    <w:rsid w:val="00387A3D"/>
    <w:rsid w:val="00392F1C"/>
    <w:rsid w:val="003A2828"/>
    <w:rsid w:val="003A417F"/>
    <w:rsid w:val="003B35A4"/>
    <w:rsid w:val="003B4283"/>
    <w:rsid w:val="003C1DA1"/>
    <w:rsid w:val="003C6086"/>
    <w:rsid w:val="003D6C4F"/>
    <w:rsid w:val="003E7B29"/>
    <w:rsid w:val="003F559B"/>
    <w:rsid w:val="004048A1"/>
    <w:rsid w:val="004049EC"/>
    <w:rsid w:val="00410038"/>
    <w:rsid w:val="00416B05"/>
    <w:rsid w:val="004528AC"/>
    <w:rsid w:val="00453890"/>
    <w:rsid w:val="0049440A"/>
    <w:rsid w:val="004A1260"/>
    <w:rsid w:val="004A4552"/>
    <w:rsid w:val="004B2570"/>
    <w:rsid w:val="004B4A9C"/>
    <w:rsid w:val="004C4EDF"/>
    <w:rsid w:val="004C59B6"/>
    <w:rsid w:val="004D1D0D"/>
    <w:rsid w:val="004D1FE0"/>
    <w:rsid w:val="004D7771"/>
    <w:rsid w:val="00502752"/>
    <w:rsid w:val="00502A0D"/>
    <w:rsid w:val="00503943"/>
    <w:rsid w:val="00526AB1"/>
    <w:rsid w:val="00535120"/>
    <w:rsid w:val="00535F58"/>
    <w:rsid w:val="00537F08"/>
    <w:rsid w:val="00540272"/>
    <w:rsid w:val="00541135"/>
    <w:rsid w:val="00546251"/>
    <w:rsid w:val="005470E2"/>
    <w:rsid w:val="00553078"/>
    <w:rsid w:val="00574C28"/>
    <w:rsid w:val="00591A58"/>
    <w:rsid w:val="0059484A"/>
    <w:rsid w:val="005A0A81"/>
    <w:rsid w:val="005A6411"/>
    <w:rsid w:val="005A7885"/>
    <w:rsid w:val="005B2438"/>
    <w:rsid w:val="005D2153"/>
    <w:rsid w:val="005D767E"/>
    <w:rsid w:val="005E1848"/>
    <w:rsid w:val="005E42EC"/>
    <w:rsid w:val="005F2E7A"/>
    <w:rsid w:val="006121BA"/>
    <w:rsid w:val="00613218"/>
    <w:rsid w:val="006139F2"/>
    <w:rsid w:val="00625F5A"/>
    <w:rsid w:val="00630272"/>
    <w:rsid w:val="0063489B"/>
    <w:rsid w:val="006361CC"/>
    <w:rsid w:val="00637D67"/>
    <w:rsid w:val="006414D2"/>
    <w:rsid w:val="006563CA"/>
    <w:rsid w:val="00660F5D"/>
    <w:rsid w:val="0067099B"/>
    <w:rsid w:val="00677960"/>
    <w:rsid w:val="00685D03"/>
    <w:rsid w:val="006A168F"/>
    <w:rsid w:val="006A17B7"/>
    <w:rsid w:val="006B36FF"/>
    <w:rsid w:val="006C1DF8"/>
    <w:rsid w:val="006C3506"/>
    <w:rsid w:val="006E2A4E"/>
    <w:rsid w:val="006E5D94"/>
    <w:rsid w:val="006F6730"/>
    <w:rsid w:val="006F7545"/>
    <w:rsid w:val="007043BD"/>
    <w:rsid w:val="007112D8"/>
    <w:rsid w:val="0071444F"/>
    <w:rsid w:val="007245B3"/>
    <w:rsid w:val="007250FD"/>
    <w:rsid w:val="0073683F"/>
    <w:rsid w:val="00737ABB"/>
    <w:rsid w:val="00752782"/>
    <w:rsid w:val="007709E4"/>
    <w:rsid w:val="00771D17"/>
    <w:rsid w:val="00772105"/>
    <w:rsid w:val="00781579"/>
    <w:rsid w:val="00782841"/>
    <w:rsid w:val="0078323D"/>
    <w:rsid w:val="007A2DE4"/>
    <w:rsid w:val="007A4786"/>
    <w:rsid w:val="007C7710"/>
    <w:rsid w:val="007D1054"/>
    <w:rsid w:val="007D6F43"/>
    <w:rsid w:val="007D7F43"/>
    <w:rsid w:val="00801229"/>
    <w:rsid w:val="00812AAD"/>
    <w:rsid w:val="00814BB4"/>
    <w:rsid w:val="0082374F"/>
    <w:rsid w:val="00826146"/>
    <w:rsid w:val="0082633B"/>
    <w:rsid w:val="00826F07"/>
    <w:rsid w:val="00827A54"/>
    <w:rsid w:val="00843F8B"/>
    <w:rsid w:val="0085332B"/>
    <w:rsid w:val="0087107B"/>
    <w:rsid w:val="0087459A"/>
    <w:rsid w:val="008745E6"/>
    <w:rsid w:val="008766B4"/>
    <w:rsid w:val="00893C92"/>
    <w:rsid w:val="008C16D1"/>
    <w:rsid w:val="008C205C"/>
    <w:rsid w:val="008D0CD3"/>
    <w:rsid w:val="008D462A"/>
    <w:rsid w:val="008F41B5"/>
    <w:rsid w:val="00907F4F"/>
    <w:rsid w:val="00927D0F"/>
    <w:rsid w:val="00931277"/>
    <w:rsid w:val="00937A9F"/>
    <w:rsid w:val="00944C30"/>
    <w:rsid w:val="00946912"/>
    <w:rsid w:val="009704B1"/>
    <w:rsid w:val="0097554A"/>
    <w:rsid w:val="00984715"/>
    <w:rsid w:val="00984D26"/>
    <w:rsid w:val="009877C0"/>
    <w:rsid w:val="009914C8"/>
    <w:rsid w:val="00994D68"/>
    <w:rsid w:val="009A1AA3"/>
    <w:rsid w:val="009A6E58"/>
    <w:rsid w:val="009B1727"/>
    <w:rsid w:val="009B23A7"/>
    <w:rsid w:val="009B3C45"/>
    <w:rsid w:val="009C5791"/>
    <w:rsid w:val="009E5AC5"/>
    <w:rsid w:val="009F0B2D"/>
    <w:rsid w:val="00A00B83"/>
    <w:rsid w:val="00A04049"/>
    <w:rsid w:val="00A11ADA"/>
    <w:rsid w:val="00A149BA"/>
    <w:rsid w:val="00A20942"/>
    <w:rsid w:val="00A237C3"/>
    <w:rsid w:val="00A23F0B"/>
    <w:rsid w:val="00A356AC"/>
    <w:rsid w:val="00A37536"/>
    <w:rsid w:val="00A45F62"/>
    <w:rsid w:val="00A55167"/>
    <w:rsid w:val="00A57D0F"/>
    <w:rsid w:val="00A705AB"/>
    <w:rsid w:val="00A71050"/>
    <w:rsid w:val="00A71C62"/>
    <w:rsid w:val="00A72EDC"/>
    <w:rsid w:val="00A7304C"/>
    <w:rsid w:val="00A7637B"/>
    <w:rsid w:val="00A83DE9"/>
    <w:rsid w:val="00A85942"/>
    <w:rsid w:val="00AA3EB2"/>
    <w:rsid w:val="00AA76F8"/>
    <w:rsid w:val="00AB0886"/>
    <w:rsid w:val="00AB5A08"/>
    <w:rsid w:val="00AC42A6"/>
    <w:rsid w:val="00AD3E45"/>
    <w:rsid w:val="00AE33DC"/>
    <w:rsid w:val="00AE7F33"/>
    <w:rsid w:val="00AF0B7F"/>
    <w:rsid w:val="00AF5089"/>
    <w:rsid w:val="00B13C13"/>
    <w:rsid w:val="00B157B5"/>
    <w:rsid w:val="00B462A2"/>
    <w:rsid w:val="00B5403F"/>
    <w:rsid w:val="00B556F2"/>
    <w:rsid w:val="00B740EF"/>
    <w:rsid w:val="00B81359"/>
    <w:rsid w:val="00B967A2"/>
    <w:rsid w:val="00BB4611"/>
    <w:rsid w:val="00BB51AA"/>
    <w:rsid w:val="00BB5E24"/>
    <w:rsid w:val="00BD1CFB"/>
    <w:rsid w:val="00BE7947"/>
    <w:rsid w:val="00C00FA2"/>
    <w:rsid w:val="00C03B90"/>
    <w:rsid w:val="00C15A5A"/>
    <w:rsid w:val="00C41F82"/>
    <w:rsid w:val="00C57F2E"/>
    <w:rsid w:val="00C57F8F"/>
    <w:rsid w:val="00C6576C"/>
    <w:rsid w:val="00C65A5F"/>
    <w:rsid w:val="00C73320"/>
    <w:rsid w:val="00C733DB"/>
    <w:rsid w:val="00C74E04"/>
    <w:rsid w:val="00C771B7"/>
    <w:rsid w:val="00C81AC3"/>
    <w:rsid w:val="00C86821"/>
    <w:rsid w:val="00C915E3"/>
    <w:rsid w:val="00C924DB"/>
    <w:rsid w:val="00CA5EF2"/>
    <w:rsid w:val="00CB4B60"/>
    <w:rsid w:val="00CC013C"/>
    <w:rsid w:val="00CE0215"/>
    <w:rsid w:val="00D01BD6"/>
    <w:rsid w:val="00D10654"/>
    <w:rsid w:val="00D2066D"/>
    <w:rsid w:val="00D235A0"/>
    <w:rsid w:val="00D272F0"/>
    <w:rsid w:val="00D32C5C"/>
    <w:rsid w:val="00D3552E"/>
    <w:rsid w:val="00D45EA5"/>
    <w:rsid w:val="00D60D07"/>
    <w:rsid w:val="00D70584"/>
    <w:rsid w:val="00D7715F"/>
    <w:rsid w:val="00D853F5"/>
    <w:rsid w:val="00D855B9"/>
    <w:rsid w:val="00D948E8"/>
    <w:rsid w:val="00D97E96"/>
    <w:rsid w:val="00DB3ACC"/>
    <w:rsid w:val="00DB6D59"/>
    <w:rsid w:val="00DC7E91"/>
    <w:rsid w:val="00DD10BA"/>
    <w:rsid w:val="00DD2D54"/>
    <w:rsid w:val="00DE429E"/>
    <w:rsid w:val="00DF59F1"/>
    <w:rsid w:val="00E146E4"/>
    <w:rsid w:val="00E148A0"/>
    <w:rsid w:val="00E224B8"/>
    <w:rsid w:val="00E23063"/>
    <w:rsid w:val="00E2650D"/>
    <w:rsid w:val="00E43A2C"/>
    <w:rsid w:val="00E55948"/>
    <w:rsid w:val="00E55E10"/>
    <w:rsid w:val="00E64D1D"/>
    <w:rsid w:val="00E703A2"/>
    <w:rsid w:val="00E73697"/>
    <w:rsid w:val="00E76E60"/>
    <w:rsid w:val="00E85665"/>
    <w:rsid w:val="00E869E0"/>
    <w:rsid w:val="00E87504"/>
    <w:rsid w:val="00E91CBE"/>
    <w:rsid w:val="00E93990"/>
    <w:rsid w:val="00EA4299"/>
    <w:rsid w:val="00EA6386"/>
    <w:rsid w:val="00EA6668"/>
    <w:rsid w:val="00EA7A56"/>
    <w:rsid w:val="00EB1C9D"/>
    <w:rsid w:val="00EB3987"/>
    <w:rsid w:val="00EC44A7"/>
    <w:rsid w:val="00ED04B6"/>
    <w:rsid w:val="00ED0992"/>
    <w:rsid w:val="00EE0C54"/>
    <w:rsid w:val="00EF746B"/>
    <w:rsid w:val="00F075D1"/>
    <w:rsid w:val="00F15D0F"/>
    <w:rsid w:val="00F2181B"/>
    <w:rsid w:val="00F21C0A"/>
    <w:rsid w:val="00F3555B"/>
    <w:rsid w:val="00F51C75"/>
    <w:rsid w:val="00F63241"/>
    <w:rsid w:val="00F72ACE"/>
    <w:rsid w:val="00F8265C"/>
    <w:rsid w:val="00F85ED2"/>
    <w:rsid w:val="00F96BFD"/>
    <w:rsid w:val="00FA06D0"/>
    <w:rsid w:val="00FA4842"/>
    <w:rsid w:val="00FB1546"/>
    <w:rsid w:val="00FC3B50"/>
    <w:rsid w:val="00FD232C"/>
    <w:rsid w:val="00FD33E2"/>
    <w:rsid w:val="00FE4047"/>
    <w:rsid w:val="00FE770E"/>
    <w:rsid w:val="00FF0D73"/>
    <w:rsid w:val="00FF5BF8"/>
    <w:rsid w:val="00FF6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73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224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2D2FD9"/>
    <w:pPr>
      <w:keepNext/>
      <w:outlineLvl w:val="1"/>
    </w:pPr>
    <w:rPr>
      <w:b/>
      <w:szCs w:val="20"/>
    </w:rPr>
  </w:style>
  <w:style w:type="paragraph" w:styleId="3">
    <w:name w:val="heading 3"/>
    <w:basedOn w:val="a"/>
    <w:next w:val="a"/>
    <w:qFormat/>
    <w:rsid w:val="002D2FD9"/>
    <w:pPr>
      <w:keepNext/>
      <w:jc w:val="center"/>
      <w:outlineLvl w:val="2"/>
    </w:pPr>
    <w:rPr>
      <w:b/>
      <w:szCs w:val="20"/>
    </w:rPr>
  </w:style>
  <w:style w:type="paragraph" w:styleId="4">
    <w:name w:val="heading 4"/>
    <w:basedOn w:val="a"/>
    <w:next w:val="a"/>
    <w:qFormat/>
    <w:rsid w:val="002D2FD9"/>
    <w:pPr>
      <w:keepNext/>
      <w:jc w:val="center"/>
      <w:outlineLvl w:val="3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F55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35F58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10">
    <w:name w:val="Заголовок 1 Знак"/>
    <w:basedOn w:val="a0"/>
    <w:link w:val="1"/>
    <w:rsid w:val="00E224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 Spacing"/>
    <w:uiPriority w:val="1"/>
    <w:qFormat/>
    <w:rsid w:val="00E224B8"/>
    <w:rPr>
      <w:sz w:val="24"/>
      <w:szCs w:val="24"/>
    </w:rPr>
  </w:style>
  <w:style w:type="paragraph" w:styleId="30">
    <w:name w:val="Body Text Indent 3"/>
    <w:basedOn w:val="a"/>
    <w:link w:val="31"/>
    <w:rsid w:val="00E224B8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rsid w:val="00E224B8"/>
    <w:rPr>
      <w:sz w:val="16"/>
      <w:szCs w:val="16"/>
    </w:rPr>
  </w:style>
  <w:style w:type="paragraph" w:customStyle="1" w:styleId="11">
    <w:name w:val="ЗАГОЛОВОК1"/>
    <w:basedOn w:val="a5"/>
    <w:next w:val="a6"/>
    <w:rsid w:val="00E224B8"/>
    <w:pPr>
      <w:pBdr>
        <w:bottom w:val="none" w:sz="0" w:space="0" w:color="auto"/>
      </w:pBdr>
      <w:spacing w:after="0"/>
      <w:contextualSpacing w:val="0"/>
      <w:jc w:val="center"/>
    </w:pPr>
    <w:rPr>
      <w:rFonts w:ascii="Times New Roman" w:eastAsia="Times New Roman" w:hAnsi="Times New Roman" w:cs="Times New Roman"/>
      <w:b/>
      <w:caps/>
      <w:color w:val="auto"/>
      <w:spacing w:val="0"/>
      <w:kern w:val="0"/>
      <w:sz w:val="28"/>
      <w:szCs w:val="20"/>
    </w:rPr>
  </w:style>
  <w:style w:type="paragraph" w:styleId="a5">
    <w:name w:val="Title"/>
    <w:basedOn w:val="a"/>
    <w:next w:val="a"/>
    <w:link w:val="a7"/>
    <w:qFormat/>
    <w:rsid w:val="00E224B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5"/>
    <w:rsid w:val="00E224B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Body Text"/>
    <w:basedOn w:val="a"/>
    <w:link w:val="a9"/>
    <w:rsid w:val="00E224B8"/>
    <w:pPr>
      <w:spacing w:after="120"/>
    </w:pPr>
  </w:style>
  <w:style w:type="character" w:customStyle="1" w:styleId="a9">
    <w:name w:val="Основной текст Знак"/>
    <w:basedOn w:val="a0"/>
    <w:link w:val="a8"/>
    <w:rsid w:val="00E224B8"/>
    <w:rPr>
      <w:sz w:val="24"/>
      <w:szCs w:val="24"/>
    </w:rPr>
  </w:style>
  <w:style w:type="paragraph" w:styleId="a6">
    <w:name w:val="Body Text First Indent"/>
    <w:basedOn w:val="a8"/>
    <w:link w:val="aa"/>
    <w:rsid w:val="00E224B8"/>
    <w:pPr>
      <w:spacing w:after="0"/>
      <w:ind w:firstLine="360"/>
    </w:pPr>
  </w:style>
  <w:style w:type="character" w:customStyle="1" w:styleId="aa">
    <w:name w:val="Красная строка Знак"/>
    <w:basedOn w:val="a9"/>
    <w:link w:val="a6"/>
    <w:rsid w:val="00E224B8"/>
    <w:rPr>
      <w:sz w:val="24"/>
      <w:szCs w:val="24"/>
    </w:rPr>
  </w:style>
  <w:style w:type="paragraph" w:styleId="ab">
    <w:name w:val="Normal (Web)"/>
    <w:basedOn w:val="a"/>
    <w:uiPriority w:val="99"/>
    <w:unhideWhenUsed/>
    <w:rsid w:val="000C770A"/>
    <w:pPr>
      <w:spacing w:before="100" w:beforeAutospacing="1" w:after="100" w:afterAutospacing="1"/>
    </w:pPr>
  </w:style>
  <w:style w:type="paragraph" w:styleId="ac">
    <w:name w:val="Balloon Text"/>
    <w:basedOn w:val="a"/>
    <w:link w:val="ad"/>
    <w:semiHidden/>
    <w:unhideWhenUsed/>
    <w:rsid w:val="00D853F5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semiHidden/>
    <w:rsid w:val="00D853F5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nhideWhenUsed/>
    <w:rsid w:val="00284190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284190"/>
    <w:rPr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284190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28419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73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224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2D2FD9"/>
    <w:pPr>
      <w:keepNext/>
      <w:outlineLvl w:val="1"/>
    </w:pPr>
    <w:rPr>
      <w:b/>
      <w:szCs w:val="20"/>
    </w:rPr>
  </w:style>
  <w:style w:type="paragraph" w:styleId="3">
    <w:name w:val="heading 3"/>
    <w:basedOn w:val="a"/>
    <w:next w:val="a"/>
    <w:qFormat/>
    <w:rsid w:val="002D2FD9"/>
    <w:pPr>
      <w:keepNext/>
      <w:jc w:val="center"/>
      <w:outlineLvl w:val="2"/>
    </w:pPr>
    <w:rPr>
      <w:b/>
      <w:szCs w:val="20"/>
    </w:rPr>
  </w:style>
  <w:style w:type="paragraph" w:styleId="4">
    <w:name w:val="heading 4"/>
    <w:basedOn w:val="a"/>
    <w:next w:val="a"/>
    <w:qFormat/>
    <w:rsid w:val="002D2FD9"/>
    <w:pPr>
      <w:keepNext/>
      <w:jc w:val="center"/>
      <w:outlineLvl w:val="3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F55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35F58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10">
    <w:name w:val="Заголовок 1 Знак"/>
    <w:basedOn w:val="a0"/>
    <w:link w:val="1"/>
    <w:rsid w:val="00E224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 Spacing"/>
    <w:uiPriority w:val="1"/>
    <w:qFormat/>
    <w:rsid w:val="00E224B8"/>
    <w:rPr>
      <w:sz w:val="24"/>
      <w:szCs w:val="24"/>
    </w:rPr>
  </w:style>
  <w:style w:type="paragraph" w:styleId="30">
    <w:name w:val="Body Text Indent 3"/>
    <w:basedOn w:val="a"/>
    <w:link w:val="31"/>
    <w:rsid w:val="00E224B8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rsid w:val="00E224B8"/>
    <w:rPr>
      <w:sz w:val="16"/>
      <w:szCs w:val="16"/>
    </w:rPr>
  </w:style>
  <w:style w:type="paragraph" w:customStyle="1" w:styleId="11">
    <w:name w:val="ЗАГОЛОВОК1"/>
    <w:basedOn w:val="a5"/>
    <w:next w:val="a6"/>
    <w:rsid w:val="00E224B8"/>
    <w:pPr>
      <w:pBdr>
        <w:bottom w:val="none" w:sz="0" w:space="0" w:color="auto"/>
      </w:pBdr>
      <w:spacing w:after="0"/>
      <w:contextualSpacing w:val="0"/>
      <w:jc w:val="center"/>
    </w:pPr>
    <w:rPr>
      <w:rFonts w:ascii="Times New Roman" w:eastAsia="Times New Roman" w:hAnsi="Times New Roman" w:cs="Times New Roman"/>
      <w:b/>
      <w:caps/>
      <w:color w:val="auto"/>
      <w:spacing w:val="0"/>
      <w:kern w:val="0"/>
      <w:sz w:val="28"/>
      <w:szCs w:val="20"/>
    </w:rPr>
  </w:style>
  <w:style w:type="paragraph" w:styleId="a5">
    <w:name w:val="Title"/>
    <w:basedOn w:val="a"/>
    <w:next w:val="a"/>
    <w:link w:val="a7"/>
    <w:qFormat/>
    <w:rsid w:val="00E224B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5"/>
    <w:rsid w:val="00E224B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Body Text"/>
    <w:basedOn w:val="a"/>
    <w:link w:val="a9"/>
    <w:rsid w:val="00E224B8"/>
    <w:pPr>
      <w:spacing w:after="120"/>
    </w:pPr>
  </w:style>
  <w:style w:type="character" w:customStyle="1" w:styleId="a9">
    <w:name w:val="Основной текст Знак"/>
    <w:basedOn w:val="a0"/>
    <w:link w:val="a8"/>
    <w:rsid w:val="00E224B8"/>
    <w:rPr>
      <w:sz w:val="24"/>
      <w:szCs w:val="24"/>
    </w:rPr>
  </w:style>
  <w:style w:type="paragraph" w:styleId="a6">
    <w:name w:val="Body Text First Indent"/>
    <w:basedOn w:val="a8"/>
    <w:link w:val="aa"/>
    <w:rsid w:val="00E224B8"/>
    <w:pPr>
      <w:spacing w:after="0"/>
      <w:ind w:firstLine="360"/>
    </w:pPr>
  </w:style>
  <w:style w:type="character" w:customStyle="1" w:styleId="aa">
    <w:name w:val="Красная строка Знак"/>
    <w:basedOn w:val="a9"/>
    <w:link w:val="a6"/>
    <w:rsid w:val="00E224B8"/>
    <w:rPr>
      <w:sz w:val="24"/>
      <w:szCs w:val="24"/>
    </w:rPr>
  </w:style>
  <w:style w:type="paragraph" w:styleId="ab">
    <w:name w:val="Normal (Web)"/>
    <w:basedOn w:val="a"/>
    <w:uiPriority w:val="99"/>
    <w:unhideWhenUsed/>
    <w:rsid w:val="000C770A"/>
    <w:pPr>
      <w:spacing w:before="100" w:beforeAutospacing="1" w:after="100" w:afterAutospacing="1"/>
    </w:pPr>
  </w:style>
  <w:style w:type="paragraph" w:styleId="ac">
    <w:name w:val="Balloon Text"/>
    <w:basedOn w:val="a"/>
    <w:link w:val="ad"/>
    <w:semiHidden/>
    <w:unhideWhenUsed/>
    <w:rsid w:val="00D853F5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semiHidden/>
    <w:rsid w:val="00D853F5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nhideWhenUsed/>
    <w:rsid w:val="00284190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284190"/>
    <w:rPr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284190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28419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9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4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vasilkova\Application%20Data\Microsoft\&#1064;&#1072;&#1073;&#1083;&#1086;&#1085;&#1099;\&#1041;&#1083;&#1072;&#1085;&#1082;%20&#1087;&#1080;&#1089;&#1100;&#1084;&#1072;%20&#1052;&#1040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МА.dotx</Template>
  <TotalTime>2</TotalTime>
  <Pages>13</Pages>
  <Words>4383</Words>
  <Characters>35430</Characters>
  <Application>Microsoft Office Word</Application>
  <DocSecurity>0</DocSecurity>
  <Lines>295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 15</Company>
  <LinksUpToDate>false</LinksUpToDate>
  <CharactersWithSpaces>39734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vasilkova</dc:creator>
  <cp:lastModifiedBy>Елена Владимировна Василькова</cp:lastModifiedBy>
  <cp:revision>4</cp:revision>
  <cp:lastPrinted>2017-09-07T13:40:00Z</cp:lastPrinted>
  <dcterms:created xsi:type="dcterms:W3CDTF">2017-09-07T14:40:00Z</dcterms:created>
  <dcterms:modified xsi:type="dcterms:W3CDTF">2017-09-07T14:52:00Z</dcterms:modified>
</cp:coreProperties>
</file>